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0"/>
        <w:gridCol w:w="7236"/>
      </w:tblGrid>
      <w:tr w:rsidR="00902C4A" w:rsidRPr="00902C4A" w:rsidTr="00284ED6">
        <w:trPr>
          <w:trHeight w:val="840"/>
        </w:trPr>
        <w:tc>
          <w:tcPr>
            <w:tcW w:w="2760" w:type="dxa"/>
            <w:vMerge w:val="restart"/>
          </w:tcPr>
          <w:p w:rsidR="001A58D1" w:rsidRPr="0043033F" w:rsidRDefault="001A58D1" w:rsidP="00BA4437">
            <w:pPr>
              <w:jc w:val="center"/>
              <w:rPr>
                <w:rStyle w:val="label"/>
                <w:b/>
                <w:sz w:val="28"/>
                <w:szCs w:val="28"/>
              </w:rPr>
            </w:pPr>
            <w:r w:rsidRPr="0043033F">
              <w:rPr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90F44CB" wp14:editId="39CF0B1E">
                  <wp:extent cx="990600" cy="9906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ideryi-korporativnoy-blagotvoritelnosi-1024x1024bwsm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0600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6" w:type="dxa"/>
          </w:tcPr>
          <w:p w:rsidR="001A58D1" w:rsidRPr="00902C4A" w:rsidRDefault="00F31BC0" w:rsidP="00F31BC0">
            <w:pPr>
              <w:spacing w:line="312" w:lineRule="auto"/>
              <w:jc w:val="center"/>
              <w:rPr>
                <w:rStyle w:val="label"/>
                <w:rFonts w:asciiTheme="majorHAnsi" w:hAnsiTheme="majorHAnsi"/>
                <w:b/>
                <w:color w:val="17365D" w:themeColor="text2" w:themeShade="BF"/>
                <w:sz w:val="32"/>
                <w:szCs w:val="28"/>
              </w:rPr>
            </w:pPr>
            <w:r w:rsidRPr="00902C4A">
              <w:rPr>
                <w:rStyle w:val="label"/>
                <w:rFonts w:asciiTheme="majorHAnsi" w:hAnsiTheme="majorHAnsi"/>
                <w:b/>
                <w:color w:val="17365D" w:themeColor="text2" w:themeShade="BF"/>
                <w:sz w:val="32"/>
                <w:szCs w:val="28"/>
              </w:rPr>
              <w:t xml:space="preserve">АНКЕТА УЧАСТНИКА ПРОЕКТА </w:t>
            </w:r>
          </w:p>
          <w:p w:rsidR="001A58D1" w:rsidRPr="00902C4A" w:rsidRDefault="001A58D1" w:rsidP="00902C4A">
            <w:pPr>
              <w:spacing w:after="120" w:line="360" w:lineRule="auto"/>
              <w:ind w:left="-66" w:right="-143"/>
              <w:jc w:val="center"/>
              <w:rPr>
                <w:rStyle w:val="label"/>
                <w:color w:val="17365D" w:themeColor="text2" w:themeShade="BF"/>
                <w:sz w:val="28"/>
                <w:szCs w:val="28"/>
              </w:rPr>
            </w:pPr>
            <w:r w:rsidRPr="00902C4A">
              <w:rPr>
                <w:rStyle w:val="label"/>
                <w:rFonts w:asciiTheme="majorHAnsi" w:hAnsiTheme="majorHAnsi"/>
                <w:color w:val="17365D" w:themeColor="text2" w:themeShade="BF"/>
                <w:sz w:val="28"/>
                <w:szCs w:val="28"/>
              </w:rPr>
              <w:t>«Лидеры корпоративной благотворительности – 2017»</w:t>
            </w:r>
          </w:p>
        </w:tc>
      </w:tr>
      <w:tr w:rsidR="001A58D1" w:rsidRPr="0043033F" w:rsidTr="00662CE6">
        <w:trPr>
          <w:trHeight w:val="656"/>
        </w:trPr>
        <w:tc>
          <w:tcPr>
            <w:tcW w:w="2760" w:type="dxa"/>
            <w:vMerge/>
          </w:tcPr>
          <w:p w:rsidR="001A58D1" w:rsidRPr="0043033F" w:rsidRDefault="001A58D1" w:rsidP="00BA4437">
            <w:pPr>
              <w:jc w:val="center"/>
              <w:rPr>
                <w:b/>
                <w:noProof/>
                <w:sz w:val="28"/>
                <w:szCs w:val="28"/>
              </w:rPr>
            </w:pPr>
          </w:p>
        </w:tc>
        <w:tc>
          <w:tcPr>
            <w:tcW w:w="7236" w:type="dxa"/>
            <w:vAlign w:val="center"/>
          </w:tcPr>
          <w:p w:rsidR="001A58D1" w:rsidRPr="0043033F" w:rsidRDefault="001A58D1" w:rsidP="00284ED6">
            <w:pPr>
              <w:spacing w:line="288" w:lineRule="auto"/>
              <w:jc w:val="center"/>
              <w:rPr>
                <w:rStyle w:val="label"/>
                <w:b/>
                <w:sz w:val="28"/>
                <w:szCs w:val="28"/>
              </w:rPr>
            </w:pPr>
            <w:r w:rsidRPr="0043033F">
              <w:rPr>
                <w:noProof/>
                <w:lang w:eastAsia="ru-RU"/>
              </w:rPr>
              <w:drawing>
                <wp:inline distT="0" distB="0" distL="0" distR="0" wp14:anchorId="56EA62E7" wp14:editId="78E10C0F">
                  <wp:extent cx="714375" cy="215489"/>
                  <wp:effectExtent l="0" t="0" r="0" b="0"/>
                  <wp:docPr id="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428" cy="2188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  <w:r w:rsidR="00284ED6" w:rsidRPr="0043033F">
              <w:rPr>
                <w:noProof/>
              </w:rPr>
              <w:t xml:space="preserve">                  </w:t>
            </w:r>
            <w:r w:rsidRPr="0043033F">
              <w:rPr>
                <w:noProof/>
                <w:lang w:eastAsia="ru-RU"/>
              </w:rPr>
              <w:drawing>
                <wp:inline distT="0" distB="0" distL="0" distR="0" wp14:anchorId="6C989AFA" wp14:editId="357E4881">
                  <wp:extent cx="657225" cy="239148"/>
                  <wp:effectExtent l="0" t="0" r="0" b="8890"/>
                  <wp:docPr id="8" name="Picture 5" descr="D:\Форум Доноров\Логотип Форума Доноров 2013-\Логотип ФД RUS 2013- (1) cop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5" descr="D:\Форум Доноров\Логотип Форума Доноров 2013-\Логотип ФД RUS 2013- (1) cop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2633" cy="241116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  <w:r w:rsidR="00284ED6" w:rsidRPr="0043033F">
              <w:rPr>
                <w:noProof/>
              </w:rPr>
              <w:t xml:space="preserve">                  </w:t>
            </w:r>
            <w:r w:rsidRPr="0043033F">
              <w:rPr>
                <w:noProof/>
                <w:lang w:eastAsia="ru-RU"/>
              </w:rPr>
              <w:drawing>
                <wp:inline distT="0" distB="0" distL="0" distR="0" wp14:anchorId="48B0550E" wp14:editId="2FBBCBE9">
                  <wp:extent cx="323850" cy="245384"/>
                  <wp:effectExtent l="0" t="0" r="0" b="254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414" cy="250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84ED6" w:rsidRPr="0043033F" w:rsidRDefault="00284ED6" w:rsidP="009D0CBB">
      <w:pPr>
        <w:spacing w:after="40"/>
        <w:ind w:firstLine="284"/>
        <w:jc w:val="both"/>
      </w:pPr>
      <w:r w:rsidRPr="0043033F">
        <w:t>Уважаемые коллеги!</w:t>
      </w:r>
    </w:p>
    <w:p w:rsidR="00685AB0" w:rsidRPr="0043033F" w:rsidRDefault="00284ED6" w:rsidP="009D0CBB">
      <w:pPr>
        <w:spacing w:after="40"/>
        <w:ind w:firstLine="284"/>
        <w:jc w:val="both"/>
      </w:pPr>
      <w:r w:rsidRPr="0043033F">
        <w:t xml:space="preserve">Для участия в </w:t>
      </w:r>
      <w:proofErr w:type="spellStart"/>
      <w:r w:rsidR="004E273D">
        <w:t>рэнкинге</w:t>
      </w:r>
      <w:proofErr w:type="spellEnd"/>
      <w:r w:rsidRPr="0043033F">
        <w:t xml:space="preserve"> </w:t>
      </w:r>
      <w:r w:rsidR="0078173E" w:rsidRPr="0043033F">
        <w:t xml:space="preserve">просим вас в срок </w:t>
      </w:r>
      <w:r w:rsidR="004E1982" w:rsidRPr="0043033F">
        <w:t xml:space="preserve">до </w:t>
      </w:r>
      <w:r w:rsidR="00A22634" w:rsidRPr="00A22634">
        <w:t>18</w:t>
      </w:r>
      <w:r w:rsidR="006C299D" w:rsidRPr="0043033F">
        <w:t xml:space="preserve">:00 </w:t>
      </w:r>
      <w:r w:rsidR="00760866">
        <w:t xml:space="preserve">по московскому времени </w:t>
      </w:r>
      <w:r w:rsidR="004E1982" w:rsidRPr="0043033F">
        <w:t>30 июн</w:t>
      </w:r>
      <w:r w:rsidR="00760866">
        <w:t>я 2017 </w:t>
      </w:r>
      <w:r w:rsidR="0078173E" w:rsidRPr="0043033F">
        <w:t xml:space="preserve">г. </w:t>
      </w:r>
      <w:r w:rsidR="00245C85" w:rsidRPr="0043033F">
        <w:t xml:space="preserve">на адрес электронной почты организаторов: </w:t>
      </w:r>
      <w:hyperlink r:id="rId13" w:history="1">
        <w:r w:rsidR="00245C85" w:rsidRPr="0043033F">
          <w:t>corporateleader@donorsforum.ru</w:t>
        </w:r>
      </w:hyperlink>
      <w:r w:rsidR="00245C85" w:rsidRPr="0043033F">
        <w:t xml:space="preserve"> </w:t>
      </w:r>
      <w:r w:rsidR="00A22634">
        <w:t xml:space="preserve">направить письмо </w:t>
      </w:r>
      <w:r w:rsidR="00B57105">
        <w:t xml:space="preserve">с </w:t>
      </w:r>
      <w:r w:rsidR="00A22634">
        <w:t>заголовком</w:t>
      </w:r>
      <w:r w:rsidR="003D35C0">
        <w:t xml:space="preserve"> </w:t>
      </w:r>
      <w:r w:rsidR="003D35C0" w:rsidRPr="003D35C0">
        <w:rPr>
          <w:i/>
        </w:rPr>
        <w:t>«</w:t>
      </w:r>
      <w:r w:rsidR="004E273D">
        <w:rPr>
          <w:i/>
        </w:rPr>
        <w:t xml:space="preserve">Заявка </w:t>
      </w:r>
      <w:proofErr w:type="gramStart"/>
      <w:r w:rsidR="004E273D">
        <w:rPr>
          <w:i/>
        </w:rPr>
        <w:t>от</w:t>
      </w:r>
      <w:proofErr w:type="gramEnd"/>
      <w:r w:rsidR="004E273D">
        <w:rPr>
          <w:i/>
        </w:rPr>
        <w:t xml:space="preserve"> (</w:t>
      </w:r>
      <w:proofErr w:type="gramStart"/>
      <w:r w:rsidR="004E273D">
        <w:rPr>
          <w:i/>
        </w:rPr>
        <w:t>название</w:t>
      </w:r>
      <w:proofErr w:type="gramEnd"/>
      <w:r w:rsidR="004E273D">
        <w:rPr>
          <w:i/>
        </w:rPr>
        <w:t xml:space="preserve"> компании)</w:t>
      </w:r>
      <w:r w:rsidR="00B57105" w:rsidRPr="003D35C0">
        <w:rPr>
          <w:i/>
        </w:rPr>
        <w:t>»</w:t>
      </w:r>
      <w:r w:rsidR="00FD7C1A">
        <w:t xml:space="preserve"> к кото</w:t>
      </w:r>
      <w:r w:rsidR="003D35C0">
        <w:t>рому необходимо</w:t>
      </w:r>
      <w:r w:rsidR="00FD7C1A">
        <w:t xml:space="preserve"> </w:t>
      </w:r>
      <w:r w:rsidR="003D35C0">
        <w:t>приложить минимальный пакет</w:t>
      </w:r>
      <w:r w:rsidR="00FD7C1A">
        <w:t xml:space="preserve"> документов</w:t>
      </w:r>
      <w:r w:rsidR="00685AB0" w:rsidRPr="0043033F">
        <w:t>:</w:t>
      </w:r>
      <w:r w:rsidR="00245C85" w:rsidRPr="0043033F">
        <w:t xml:space="preserve"> </w:t>
      </w:r>
    </w:p>
    <w:p w:rsidR="00685AB0" w:rsidRPr="0043033F" w:rsidRDefault="00FD7C1A" w:rsidP="00A62F42">
      <w:pPr>
        <w:pStyle w:val="afa"/>
        <w:numPr>
          <w:ilvl w:val="0"/>
          <w:numId w:val="16"/>
        </w:numPr>
        <w:spacing w:after="40" w:line="240" w:lineRule="auto"/>
        <w:ind w:left="641" w:hanging="357"/>
        <w:jc w:val="both"/>
      </w:pPr>
      <w:r>
        <w:t>настоящая анкета, заполненная, подписанная</w:t>
      </w:r>
      <w:r w:rsidR="00D4258E" w:rsidRPr="0043033F">
        <w:t xml:space="preserve"> </w:t>
      </w:r>
      <w:r w:rsidR="00A22634">
        <w:t>представителем</w:t>
      </w:r>
      <w:r w:rsidR="00685AB0" w:rsidRPr="0043033F">
        <w:t xml:space="preserve"> компании</w:t>
      </w:r>
      <w:r w:rsidR="00A22634">
        <w:t>, имеющим право по</w:t>
      </w:r>
      <w:r w:rsidR="00A22634">
        <w:t>д</w:t>
      </w:r>
      <w:r w:rsidR="00A22634">
        <w:t>пи</w:t>
      </w:r>
      <w:r>
        <w:t>си</w:t>
      </w:r>
      <w:r w:rsidR="003D35C0">
        <w:t xml:space="preserve"> по уставу или доверенности</w:t>
      </w:r>
      <w:r>
        <w:t>, отсканированная  и сохраненная</w:t>
      </w:r>
      <w:r w:rsidR="00685AB0" w:rsidRPr="0043033F">
        <w:t xml:space="preserve">  в формат</w:t>
      </w:r>
      <w:r w:rsidR="00D4258E" w:rsidRPr="0043033F">
        <w:t xml:space="preserve"> </w:t>
      </w:r>
      <w:r w:rsidR="00D4258E" w:rsidRPr="0043033F">
        <w:rPr>
          <w:lang w:val="en-US"/>
        </w:rPr>
        <w:t>PDF</w:t>
      </w:r>
      <w:r>
        <w:t xml:space="preserve"> (все страницы);</w:t>
      </w:r>
      <w:r w:rsidR="00685AB0" w:rsidRPr="0043033F">
        <w:t xml:space="preserve"> </w:t>
      </w:r>
    </w:p>
    <w:p w:rsidR="00685AB0" w:rsidRPr="0043033F" w:rsidRDefault="00A22634" w:rsidP="00A62F42">
      <w:pPr>
        <w:pStyle w:val="afa"/>
        <w:numPr>
          <w:ilvl w:val="0"/>
          <w:numId w:val="16"/>
        </w:numPr>
        <w:spacing w:after="40" w:line="240" w:lineRule="auto"/>
        <w:ind w:left="641" w:hanging="357"/>
        <w:jc w:val="both"/>
      </w:pPr>
      <w:r>
        <w:t>насто</w:t>
      </w:r>
      <w:r w:rsidR="003D35C0">
        <w:t>ящая анкета</w:t>
      </w:r>
      <w:r w:rsidR="00FD7C1A">
        <w:t xml:space="preserve"> </w:t>
      </w:r>
      <w:r w:rsidR="00685AB0" w:rsidRPr="0043033F">
        <w:t xml:space="preserve">в исходном формате </w:t>
      </w:r>
      <w:r w:rsidR="00685AB0" w:rsidRPr="0043033F">
        <w:rPr>
          <w:lang w:val="en-US"/>
        </w:rPr>
        <w:t>MS</w:t>
      </w:r>
      <w:r w:rsidR="00685AB0" w:rsidRPr="0043033F">
        <w:t xml:space="preserve"> </w:t>
      </w:r>
      <w:r w:rsidR="00685AB0" w:rsidRPr="0043033F">
        <w:rPr>
          <w:lang w:val="en-US"/>
        </w:rPr>
        <w:t>Word</w:t>
      </w:r>
      <w:r w:rsidR="00685AB0" w:rsidRPr="0043033F">
        <w:t xml:space="preserve"> (</w:t>
      </w:r>
      <w:r w:rsidR="00685AB0" w:rsidRPr="0043033F">
        <w:rPr>
          <w:lang w:val="en-US"/>
        </w:rPr>
        <w:t>DOC</w:t>
      </w:r>
      <w:r w:rsidR="00FD7C1A">
        <w:t>)</w:t>
      </w:r>
      <w:r w:rsidR="003D35C0">
        <w:t>,</w:t>
      </w:r>
      <w:r w:rsidR="003D35C0" w:rsidRPr="003D35C0">
        <w:t xml:space="preserve"> </w:t>
      </w:r>
      <w:r w:rsidR="003D35C0">
        <w:t xml:space="preserve">заполненная, </w:t>
      </w:r>
      <w:r w:rsidR="003D35C0" w:rsidRPr="0043033F">
        <w:t xml:space="preserve"> без подписи</w:t>
      </w:r>
      <w:r w:rsidR="00FD7C1A">
        <w:t>;</w:t>
      </w:r>
      <w:r w:rsidR="0078173E" w:rsidRPr="0043033F">
        <w:t xml:space="preserve"> </w:t>
      </w:r>
    </w:p>
    <w:p w:rsidR="005031CA" w:rsidRPr="005031CA" w:rsidRDefault="00380E77" w:rsidP="00A62F42">
      <w:pPr>
        <w:pStyle w:val="afa"/>
        <w:numPr>
          <w:ilvl w:val="0"/>
          <w:numId w:val="16"/>
        </w:numPr>
        <w:spacing w:after="40" w:line="240" w:lineRule="auto"/>
        <w:ind w:left="641" w:hanging="357"/>
        <w:jc w:val="both"/>
      </w:pPr>
      <w:r>
        <w:t>электронные копии документов</w:t>
      </w:r>
      <w:r w:rsidR="006613EB">
        <w:t>,</w:t>
      </w:r>
      <w:r w:rsidR="003D35C0">
        <w:t xml:space="preserve"> просьба о приобщении которых содержится в ряде вопросов </w:t>
      </w:r>
    </w:p>
    <w:p w:rsidR="00685AB0" w:rsidRDefault="003D35C0" w:rsidP="005031CA">
      <w:pPr>
        <w:pStyle w:val="afa"/>
        <w:spacing w:after="40" w:line="240" w:lineRule="auto"/>
        <w:ind w:left="641"/>
        <w:jc w:val="both"/>
      </w:pPr>
      <w:r>
        <w:t xml:space="preserve">анкеты (например, </w:t>
      </w:r>
      <w:r w:rsidR="00380E77">
        <w:t>в</w:t>
      </w:r>
      <w:r>
        <w:t xml:space="preserve"> вопросах </w:t>
      </w:r>
      <w:r w:rsidR="005031CA">
        <w:t xml:space="preserve">№ </w:t>
      </w:r>
      <w:r w:rsidR="00380E77">
        <w:t>7</w:t>
      </w:r>
      <w:r>
        <w:t xml:space="preserve">, </w:t>
      </w:r>
      <w:r w:rsidR="004C3482">
        <w:t>4</w:t>
      </w:r>
      <w:r w:rsidR="004C3482" w:rsidRPr="005031CA">
        <w:t>0</w:t>
      </w:r>
      <w:r w:rsidRPr="005031CA">
        <w:t>).</w:t>
      </w:r>
    </w:p>
    <w:p w:rsidR="006613EB" w:rsidRPr="0043033F" w:rsidRDefault="006613EB" w:rsidP="00A62F42">
      <w:pPr>
        <w:pStyle w:val="afa"/>
        <w:numPr>
          <w:ilvl w:val="0"/>
          <w:numId w:val="16"/>
        </w:numPr>
        <w:spacing w:after="40" w:line="240" w:lineRule="auto"/>
        <w:ind w:left="641" w:hanging="357"/>
        <w:jc w:val="both"/>
      </w:pPr>
      <w:r>
        <w:t xml:space="preserve">логотип компании в разрешении, достаточном для </w:t>
      </w:r>
      <w:r w:rsidR="002051EF">
        <w:t xml:space="preserve">использования в печати (не менее 300 </w:t>
      </w:r>
      <w:r w:rsidR="002051EF">
        <w:rPr>
          <w:lang w:val="en-US"/>
        </w:rPr>
        <w:t>dpi</w:t>
      </w:r>
      <w:r w:rsidR="002051EF">
        <w:t>)</w:t>
      </w:r>
      <w:r>
        <w:t>.</w:t>
      </w:r>
    </w:p>
    <w:p w:rsidR="006C299D" w:rsidRPr="0043033F" w:rsidRDefault="00635C05" w:rsidP="009D0CBB">
      <w:pPr>
        <w:spacing w:after="40"/>
        <w:ind w:firstLine="284"/>
        <w:jc w:val="both"/>
      </w:pPr>
      <w:r w:rsidRPr="0043033F">
        <w:t xml:space="preserve">Просим </w:t>
      </w:r>
      <w:r w:rsidR="006C299D" w:rsidRPr="0043033F">
        <w:t>фай</w:t>
      </w:r>
      <w:r w:rsidR="00685AB0" w:rsidRPr="0043033F">
        <w:t>л</w:t>
      </w:r>
      <w:r w:rsidR="00662CE6" w:rsidRPr="0043033F">
        <w:t>ы</w:t>
      </w:r>
      <w:r w:rsidR="00685AB0" w:rsidRPr="0043033F">
        <w:t xml:space="preserve"> анкет</w:t>
      </w:r>
      <w:r w:rsidR="002051EF">
        <w:t>ы во всех форматах</w:t>
      </w:r>
      <w:r w:rsidR="006C299D" w:rsidRPr="0043033F">
        <w:t xml:space="preserve"> </w:t>
      </w:r>
      <w:r w:rsidR="00662CE6" w:rsidRPr="0043033F">
        <w:t xml:space="preserve">перед отправкой </w:t>
      </w:r>
      <w:r w:rsidR="006C299D" w:rsidRPr="0043033F">
        <w:t>сохра</w:t>
      </w:r>
      <w:r w:rsidR="00685AB0" w:rsidRPr="0043033F">
        <w:t>ни</w:t>
      </w:r>
      <w:r w:rsidRPr="0043033F">
        <w:t xml:space="preserve">ть </w:t>
      </w:r>
      <w:r w:rsidR="006C299D" w:rsidRPr="0043033F">
        <w:t>под названием</w:t>
      </w:r>
      <w:r w:rsidRPr="0043033F">
        <w:t xml:space="preserve"> «Ан</w:t>
      </w:r>
      <w:r w:rsidR="00856280">
        <w:t>кета ЛКБ</w:t>
      </w:r>
      <w:r w:rsidR="002B7F98">
        <w:t>20</w:t>
      </w:r>
      <w:r w:rsidR="002051EF">
        <w:t>17</w:t>
      </w:r>
      <w:r w:rsidR="002051EF">
        <w:sym w:font="Symbol" w:char="F02D"/>
      </w:r>
      <w:r w:rsidR="002051EF" w:rsidRPr="002051EF">
        <w:rPr>
          <w:i/>
        </w:rPr>
        <w:t>НАИМЕНОВАНИЕ ВАШЕЙ ОРГАНИЗАЦИИ</w:t>
      </w:r>
      <w:r w:rsidRPr="0043033F">
        <w:t xml:space="preserve">». </w:t>
      </w:r>
    </w:p>
    <w:p w:rsidR="006C299D" w:rsidRPr="0043033F" w:rsidRDefault="00635C05" w:rsidP="009D0CBB">
      <w:pPr>
        <w:spacing w:after="40"/>
        <w:ind w:firstLine="284"/>
        <w:jc w:val="both"/>
      </w:pPr>
      <w:r w:rsidRPr="0043033F">
        <w:t xml:space="preserve">Для ответа на большинство вопросов достаточно кликнуть мышкой на чек-бокс </w:t>
      </w:r>
      <w:r w:rsidRPr="0043033F">
        <w:sym w:font="Symbol" w:char="F02D"/>
      </w:r>
      <w:r w:rsidRPr="0043033F">
        <w:t xml:space="preserve"> </w:t>
      </w:r>
      <w:sdt>
        <w:sdtPr>
          <w:id w:val="-13375240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C299D" w:rsidRPr="0043033F">
            <w:rPr>
              <w:rFonts w:ascii="MS Gothic" w:eastAsia="MS Gothic" w:hAnsi="MS Gothic" w:cs="MS Gothic" w:hint="eastAsia"/>
            </w:rPr>
            <w:t>☐</w:t>
          </w:r>
        </w:sdtContent>
      </w:sdt>
      <w:r w:rsidRPr="0043033F">
        <w:t xml:space="preserve">, расположенный рядом с выбранным вами вариантом ответа. </w:t>
      </w:r>
      <w:r w:rsidR="002051EF">
        <w:t>Повторное нажатие на чек-бокс снимает отметку.</w:t>
      </w:r>
    </w:p>
    <w:p w:rsidR="00635C05" w:rsidRPr="0043033F" w:rsidRDefault="00635C05" w:rsidP="009D0CBB">
      <w:pPr>
        <w:spacing w:after="40"/>
        <w:ind w:firstLine="284"/>
        <w:jc w:val="both"/>
        <w:rPr>
          <w:b/>
        </w:rPr>
      </w:pPr>
      <w:bookmarkStart w:id="0" w:name="_GoBack"/>
      <w:r w:rsidRPr="0043033F">
        <w:rPr>
          <w:b/>
        </w:rPr>
        <w:t>Заполняя анкету, пожалуйста, используйте информацию о деятельности компании за 2016 кале</w:t>
      </w:r>
      <w:r w:rsidRPr="0043033F">
        <w:rPr>
          <w:b/>
        </w:rPr>
        <w:t>н</w:t>
      </w:r>
      <w:r w:rsidRPr="0043033F">
        <w:rPr>
          <w:b/>
        </w:rPr>
        <w:t>дарный год</w:t>
      </w:r>
      <w:r w:rsidR="002051EF">
        <w:rPr>
          <w:b/>
        </w:rPr>
        <w:t>, либо отчетный период, наиболее совпадающий с 2016-м календарным годом</w:t>
      </w:r>
      <w:r w:rsidRPr="0043033F">
        <w:rPr>
          <w:b/>
        </w:rPr>
        <w:t>.</w:t>
      </w:r>
    </w:p>
    <w:p w:rsidR="00566A09" w:rsidRPr="0043033F" w:rsidRDefault="00566A09" w:rsidP="009D0CBB">
      <w:pPr>
        <w:spacing w:after="40"/>
        <w:ind w:firstLine="284"/>
        <w:jc w:val="both"/>
        <w:rPr>
          <w:b/>
        </w:rPr>
      </w:pPr>
      <w:r w:rsidRPr="0043033F">
        <w:rPr>
          <w:b/>
        </w:rPr>
        <w:t xml:space="preserve">Если у холдинга имеется единая стратегия и механизмы благотворительной </w:t>
      </w:r>
      <w:proofErr w:type="gramStart"/>
      <w:r w:rsidRPr="0043033F">
        <w:rPr>
          <w:b/>
        </w:rPr>
        <w:t>деятельности</w:t>
      </w:r>
      <w:proofErr w:type="gramEnd"/>
      <w:r w:rsidRPr="0043033F">
        <w:rPr>
          <w:b/>
        </w:rPr>
        <w:t xml:space="preserve"> и вы владеете информацией по всем дочерним компаниям, вы можете подавать </w:t>
      </w:r>
      <w:r w:rsidR="002051EF">
        <w:rPr>
          <w:b/>
        </w:rPr>
        <w:t xml:space="preserve">единую </w:t>
      </w:r>
      <w:r w:rsidRPr="0043033F">
        <w:rPr>
          <w:b/>
        </w:rPr>
        <w:t>заявку от всего холдинга.</w:t>
      </w:r>
      <w:r w:rsidR="002051EF">
        <w:rPr>
          <w:b/>
        </w:rPr>
        <w:t xml:space="preserve"> </w:t>
      </w:r>
      <w:r w:rsidRPr="0043033F">
        <w:rPr>
          <w:b/>
        </w:rPr>
        <w:t xml:space="preserve">Если дочерние компании автономно осуществляют благотворительную деятельность, имеют разные стратегии и механизмы выбора и реализации программ, просьба подавать </w:t>
      </w:r>
      <w:r w:rsidR="002051EF">
        <w:rPr>
          <w:b/>
        </w:rPr>
        <w:t xml:space="preserve">отдельные </w:t>
      </w:r>
      <w:r w:rsidRPr="0043033F">
        <w:rPr>
          <w:b/>
        </w:rPr>
        <w:t>заяв</w:t>
      </w:r>
      <w:r w:rsidR="002051EF">
        <w:rPr>
          <w:b/>
        </w:rPr>
        <w:t>ки</w:t>
      </w:r>
      <w:r w:rsidRPr="0043033F">
        <w:rPr>
          <w:b/>
        </w:rPr>
        <w:t xml:space="preserve"> от каждой </w:t>
      </w:r>
      <w:r w:rsidR="002051EF">
        <w:rPr>
          <w:b/>
        </w:rPr>
        <w:t>из компаний холдинга</w:t>
      </w:r>
      <w:r w:rsidRPr="0043033F">
        <w:rPr>
          <w:b/>
        </w:rPr>
        <w:t>.</w:t>
      </w:r>
    </w:p>
    <w:bookmarkEnd w:id="0"/>
    <w:p w:rsidR="00662CE6" w:rsidRPr="0043033F" w:rsidRDefault="00662CE6" w:rsidP="009D0CBB">
      <w:pPr>
        <w:spacing w:after="40"/>
        <w:ind w:firstLine="284"/>
        <w:jc w:val="both"/>
      </w:pPr>
      <w:r w:rsidRPr="0043033F">
        <w:t>Подробная информация о правилах заполнения настоящей анкеты содержится в инструкции по з</w:t>
      </w:r>
      <w:r w:rsidRPr="0043033F">
        <w:t>а</w:t>
      </w:r>
      <w:r w:rsidRPr="0043033F">
        <w:t xml:space="preserve">полнению, которую можно получить у организаторов </w:t>
      </w:r>
      <w:r w:rsidR="004E273D">
        <w:t>проекта</w:t>
      </w:r>
      <w:r w:rsidRPr="0043033F">
        <w:t>.</w:t>
      </w:r>
    </w:p>
    <w:p w:rsidR="00635C05" w:rsidRPr="0043033F" w:rsidRDefault="00635C05" w:rsidP="009D0CBB">
      <w:pPr>
        <w:spacing w:after="40"/>
        <w:ind w:firstLine="284"/>
        <w:jc w:val="both"/>
      </w:pPr>
      <w:r w:rsidRPr="0043033F">
        <w:t xml:space="preserve">Если при заполнении настоящей анкеты у вас возникли </w:t>
      </w:r>
      <w:r w:rsidR="00CE6BB5" w:rsidRPr="0043033F">
        <w:t xml:space="preserve">вопросы – </w:t>
      </w:r>
      <w:r w:rsidRPr="0043033F">
        <w:t xml:space="preserve"> свяжитесь с нами по электронной почте </w:t>
      </w:r>
      <w:hyperlink r:id="rId14" w:history="1">
        <w:r w:rsidR="006C299D" w:rsidRPr="0043033F">
          <w:t>corporateleader@donorsforum.ru</w:t>
        </w:r>
      </w:hyperlink>
      <w:r w:rsidR="00F31BC0">
        <w:t xml:space="preserve"> или телефону +7(</w:t>
      </w:r>
      <w:r w:rsidRPr="0043033F">
        <w:t>499</w:t>
      </w:r>
      <w:r w:rsidR="00F31BC0">
        <w:t>)</w:t>
      </w:r>
      <w:r w:rsidRPr="0043033F">
        <w:t xml:space="preserve"> 978-5993</w:t>
      </w:r>
      <w:r w:rsidR="00760866">
        <w:t xml:space="preserve"> (пн.-пт. с 10.00 до 18.00 </w:t>
      </w:r>
      <w:r w:rsidR="00760866">
        <w:rPr>
          <w:lang w:val="en-US"/>
        </w:rPr>
        <w:t>MSK</w:t>
      </w:r>
      <w:r w:rsidR="00760866" w:rsidRPr="00760866">
        <w:t>)</w:t>
      </w:r>
      <w:r w:rsidRPr="0043033F">
        <w:t>.</w:t>
      </w:r>
    </w:p>
    <w:p w:rsidR="00635C05" w:rsidRPr="0043033F" w:rsidRDefault="00CE6BB5" w:rsidP="009D0CBB">
      <w:pPr>
        <w:spacing w:after="40"/>
        <w:ind w:firstLine="284"/>
        <w:jc w:val="both"/>
      </w:pPr>
      <w:r w:rsidRPr="0043033F">
        <w:t>Благодарим за участие!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4"/>
        <w:gridCol w:w="1230"/>
        <w:gridCol w:w="738"/>
        <w:gridCol w:w="3686"/>
        <w:gridCol w:w="850"/>
        <w:gridCol w:w="2553"/>
      </w:tblGrid>
      <w:tr w:rsidR="00152D92" w:rsidRPr="0043033F" w:rsidTr="00662CE6">
        <w:trPr>
          <w:trHeight w:val="296"/>
        </w:trPr>
        <w:tc>
          <w:tcPr>
            <w:tcW w:w="2204" w:type="dxa"/>
            <w:gridSpan w:val="2"/>
            <w:shd w:val="clear" w:color="auto" w:fill="F2F2F2" w:themeFill="background1" w:themeFillShade="F2"/>
            <w:vAlign w:val="center"/>
          </w:tcPr>
          <w:p w:rsidR="00005815" w:rsidRPr="0043033F" w:rsidRDefault="00152D92" w:rsidP="00B6614C">
            <w:pPr>
              <w:ind w:right="-136"/>
              <w:rPr>
                <w:b/>
              </w:rPr>
            </w:pPr>
            <w:r w:rsidRPr="0043033F">
              <w:rPr>
                <w:b/>
              </w:rPr>
              <w:t xml:space="preserve">Наименование </w:t>
            </w:r>
          </w:p>
          <w:p w:rsidR="007B6520" w:rsidRPr="0043033F" w:rsidRDefault="00152D92" w:rsidP="00B6614C">
            <w:pPr>
              <w:ind w:right="-136"/>
              <w:rPr>
                <w:b/>
              </w:rPr>
            </w:pPr>
            <w:r w:rsidRPr="0043033F">
              <w:rPr>
                <w:b/>
              </w:rPr>
              <w:t>организации</w:t>
            </w:r>
            <w:r w:rsidR="007B6520" w:rsidRPr="0043033F">
              <w:rPr>
                <w:b/>
              </w:rPr>
              <w:t xml:space="preserve"> </w:t>
            </w:r>
          </w:p>
          <w:p w:rsidR="00A63FB1" w:rsidRPr="0043033F" w:rsidRDefault="007B6520" w:rsidP="00B6614C">
            <w:pPr>
              <w:ind w:right="-136"/>
              <w:rPr>
                <w:b/>
              </w:rPr>
            </w:pPr>
            <w:r w:rsidRPr="0043033F">
              <w:rPr>
                <w:b/>
              </w:rPr>
              <w:t xml:space="preserve">для публикации </w:t>
            </w:r>
          </w:p>
          <w:p w:rsidR="00B6614C" w:rsidRPr="0043033F" w:rsidRDefault="007B6520" w:rsidP="00B6614C">
            <w:pPr>
              <w:ind w:right="-136"/>
              <w:rPr>
                <w:b/>
              </w:rPr>
            </w:pPr>
            <w:r w:rsidRPr="0043033F">
              <w:rPr>
                <w:b/>
              </w:rPr>
              <w:t xml:space="preserve">в материалах </w:t>
            </w:r>
          </w:p>
          <w:p w:rsidR="00152D92" w:rsidRPr="0043033F" w:rsidRDefault="004E273D" w:rsidP="00B6614C">
            <w:pPr>
              <w:ind w:right="-136"/>
              <w:rPr>
                <w:b/>
              </w:rPr>
            </w:pPr>
            <w:r>
              <w:rPr>
                <w:b/>
              </w:rPr>
              <w:t>проекта</w:t>
            </w:r>
            <w:r w:rsidR="007B6520" w:rsidRPr="0043033F">
              <w:rPr>
                <w:rStyle w:val="a9"/>
                <w:b/>
              </w:rPr>
              <w:footnoteReference w:id="1"/>
            </w:r>
          </w:p>
        </w:tc>
        <w:tc>
          <w:tcPr>
            <w:tcW w:w="7827" w:type="dxa"/>
            <w:gridSpan w:val="4"/>
            <w:shd w:val="clear" w:color="auto" w:fill="FFFFFF" w:themeFill="background1"/>
            <w:vAlign w:val="center"/>
          </w:tcPr>
          <w:p w:rsidR="00152D92" w:rsidRPr="0043033F" w:rsidRDefault="00152D92" w:rsidP="00A63FB1">
            <w:pPr>
              <w:rPr>
                <w:b/>
              </w:rPr>
            </w:pPr>
          </w:p>
        </w:tc>
      </w:tr>
      <w:tr w:rsidR="00A63FB1" w:rsidRPr="0043033F" w:rsidTr="00662CE6">
        <w:trPr>
          <w:trHeight w:val="1034"/>
        </w:trPr>
        <w:tc>
          <w:tcPr>
            <w:tcW w:w="2204" w:type="dxa"/>
            <w:gridSpan w:val="2"/>
            <w:shd w:val="clear" w:color="auto" w:fill="F2F2F2" w:themeFill="background1" w:themeFillShade="F2"/>
            <w:vAlign w:val="center"/>
          </w:tcPr>
          <w:p w:rsidR="00A63FB1" w:rsidRPr="0043033F" w:rsidRDefault="00A63FB1" w:rsidP="007B6520">
            <w:pPr>
              <w:ind w:right="-137"/>
              <w:rPr>
                <w:b/>
              </w:rPr>
            </w:pPr>
            <w:r w:rsidRPr="0043033F">
              <w:rPr>
                <w:b/>
              </w:rPr>
              <w:t>Полное наименов</w:t>
            </w:r>
            <w:r w:rsidRPr="0043033F">
              <w:rPr>
                <w:b/>
              </w:rPr>
              <w:t>а</w:t>
            </w:r>
            <w:r w:rsidRPr="0043033F">
              <w:rPr>
                <w:b/>
              </w:rPr>
              <w:t>ние организации в соответствии с уста</w:t>
            </w:r>
            <w:r w:rsidRPr="0043033F">
              <w:rPr>
                <w:b/>
              </w:rPr>
              <w:t>в</w:t>
            </w:r>
            <w:r w:rsidRPr="0043033F">
              <w:rPr>
                <w:b/>
              </w:rPr>
              <w:t>ными документами</w:t>
            </w:r>
            <w:r w:rsidRPr="0043033F">
              <w:rPr>
                <w:rStyle w:val="a9"/>
                <w:b/>
              </w:rPr>
              <w:footnoteReference w:id="2"/>
            </w:r>
          </w:p>
        </w:tc>
        <w:tc>
          <w:tcPr>
            <w:tcW w:w="7827" w:type="dxa"/>
            <w:gridSpan w:val="4"/>
            <w:shd w:val="clear" w:color="auto" w:fill="FFFFFF" w:themeFill="background1"/>
            <w:vAlign w:val="center"/>
          </w:tcPr>
          <w:p w:rsidR="00A63FB1" w:rsidRPr="0043033F" w:rsidRDefault="00A63FB1" w:rsidP="00A63FB1">
            <w:pPr>
              <w:rPr>
                <w:b/>
              </w:rPr>
            </w:pPr>
            <w:r w:rsidRPr="0043033F">
              <w:rPr>
                <w:color w:val="215868" w:themeColor="accent5" w:themeShade="80"/>
              </w:rPr>
              <w:t>Организационно-правовая форма «Наименование организации»</w:t>
            </w:r>
          </w:p>
        </w:tc>
      </w:tr>
      <w:tr w:rsidR="00566A09" w:rsidRPr="0043033F" w:rsidTr="00662CE6">
        <w:trPr>
          <w:trHeight w:val="181"/>
        </w:trPr>
        <w:tc>
          <w:tcPr>
            <w:tcW w:w="2204" w:type="dxa"/>
            <w:gridSpan w:val="2"/>
            <w:shd w:val="clear" w:color="auto" w:fill="F2F2F2" w:themeFill="background1" w:themeFillShade="F2"/>
          </w:tcPr>
          <w:p w:rsidR="00566A09" w:rsidRPr="0043033F" w:rsidRDefault="00566A09" w:rsidP="00A17883">
            <w:pPr>
              <w:ind w:right="-137"/>
              <w:rPr>
                <w:b/>
              </w:rPr>
            </w:pPr>
            <w:r w:rsidRPr="0043033F">
              <w:rPr>
                <w:b/>
              </w:rPr>
              <w:t>Укажите ИНН и КПП организации</w:t>
            </w:r>
          </w:p>
        </w:tc>
        <w:tc>
          <w:tcPr>
            <w:tcW w:w="7827" w:type="dxa"/>
            <w:gridSpan w:val="4"/>
            <w:shd w:val="clear" w:color="auto" w:fill="auto"/>
            <w:vAlign w:val="bottom"/>
          </w:tcPr>
          <w:tbl>
            <w:tblPr>
              <w:tblStyle w:val="af7"/>
              <w:tblW w:w="7549" w:type="dxa"/>
              <w:tblLayout w:type="fixed"/>
              <w:tblLook w:val="04A0" w:firstRow="1" w:lastRow="0" w:firstColumn="1" w:lastColumn="0" w:noHBand="0" w:noVBand="1"/>
            </w:tblPr>
            <w:tblGrid>
              <w:gridCol w:w="377"/>
              <w:gridCol w:w="377"/>
              <w:gridCol w:w="378"/>
              <w:gridCol w:w="377"/>
              <w:gridCol w:w="378"/>
              <w:gridCol w:w="377"/>
              <w:gridCol w:w="378"/>
              <w:gridCol w:w="377"/>
              <w:gridCol w:w="378"/>
              <w:gridCol w:w="377"/>
              <w:gridCol w:w="377"/>
              <w:gridCol w:w="378"/>
              <w:gridCol w:w="377"/>
              <w:gridCol w:w="378"/>
              <w:gridCol w:w="377"/>
              <w:gridCol w:w="378"/>
              <w:gridCol w:w="377"/>
              <w:gridCol w:w="378"/>
              <w:gridCol w:w="377"/>
              <w:gridCol w:w="378"/>
            </w:tblGrid>
            <w:tr w:rsidR="00C849E4" w:rsidRPr="0043033F" w:rsidTr="00A7203F">
              <w:tc>
                <w:tcPr>
                  <w:tcW w:w="377" w:type="dxa"/>
                </w:tcPr>
                <w:p w:rsidR="00C849E4" w:rsidRPr="0043033F" w:rsidRDefault="00C849E4" w:rsidP="00A63FB1">
                  <w:pPr>
                    <w:jc w:val="center"/>
                    <w:rPr>
                      <w:color w:val="215868" w:themeColor="accent5" w:themeShade="80"/>
                    </w:rPr>
                  </w:pPr>
                </w:p>
              </w:tc>
              <w:tc>
                <w:tcPr>
                  <w:tcW w:w="377" w:type="dxa"/>
                </w:tcPr>
                <w:p w:rsidR="00C849E4" w:rsidRPr="0043033F" w:rsidRDefault="00C849E4" w:rsidP="00A63FB1">
                  <w:pPr>
                    <w:jc w:val="center"/>
                    <w:rPr>
                      <w:color w:val="215868" w:themeColor="accent5" w:themeShade="80"/>
                    </w:rPr>
                  </w:pPr>
                </w:p>
              </w:tc>
              <w:tc>
                <w:tcPr>
                  <w:tcW w:w="378" w:type="dxa"/>
                </w:tcPr>
                <w:p w:rsidR="00C849E4" w:rsidRPr="0043033F" w:rsidRDefault="00C849E4" w:rsidP="00A63FB1">
                  <w:pPr>
                    <w:jc w:val="center"/>
                    <w:rPr>
                      <w:color w:val="215868" w:themeColor="accent5" w:themeShade="80"/>
                    </w:rPr>
                  </w:pPr>
                </w:p>
              </w:tc>
              <w:tc>
                <w:tcPr>
                  <w:tcW w:w="377" w:type="dxa"/>
                </w:tcPr>
                <w:p w:rsidR="00C849E4" w:rsidRPr="0043033F" w:rsidRDefault="00C849E4" w:rsidP="00A63FB1">
                  <w:pPr>
                    <w:jc w:val="center"/>
                    <w:rPr>
                      <w:color w:val="215868" w:themeColor="accent5" w:themeShade="80"/>
                    </w:rPr>
                  </w:pPr>
                </w:p>
              </w:tc>
              <w:tc>
                <w:tcPr>
                  <w:tcW w:w="378" w:type="dxa"/>
                </w:tcPr>
                <w:p w:rsidR="00C849E4" w:rsidRPr="0043033F" w:rsidRDefault="00C849E4" w:rsidP="00A63FB1">
                  <w:pPr>
                    <w:jc w:val="center"/>
                    <w:rPr>
                      <w:color w:val="215868" w:themeColor="accent5" w:themeShade="80"/>
                    </w:rPr>
                  </w:pPr>
                </w:p>
              </w:tc>
              <w:tc>
                <w:tcPr>
                  <w:tcW w:w="377" w:type="dxa"/>
                </w:tcPr>
                <w:p w:rsidR="00C849E4" w:rsidRPr="0043033F" w:rsidRDefault="00C849E4" w:rsidP="00A63FB1">
                  <w:pPr>
                    <w:jc w:val="center"/>
                    <w:rPr>
                      <w:color w:val="215868" w:themeColor="accent5" w:themeShade="80"/>
                    </w:rPr>
                  </w:pPr>
                </w:p>
              </w:tc>
              <w:tc>
                <w:tcPr>
                  <w:tcW w:w="378" w:type="dxa"/>
                </w:tcPr>
                <w:p w:rsidR="00C849E4" w:rsidRPr="0043033F" w:rsidRDefault="00C849E4" w:rsidP="00A63FB1">
                  <w:pPr>
                    <w:jc w:val="center"/>
                    <w:rPr>
                      <w:color w:val="215868" w:themeColor="accent5" w:themeShade="80"/>
                    </w:rPr>
                  </w:pPr>
                </w:p>
              </w:tc>
              <w:tc>
                <w:tcPr>
                  <w:tcW w:w="377" w:type="dxa"/>
                </w:tcPr>
                <w:p w:rsidR="00C849E4" w:rsidRPr="0043033F" w:rsidRDefault="00C849E4" w:rsidP="00A63FB1">
                  <w:pPr>
                    <w:jc w:val="center"/>
                    <w:rPr>
                      <w:color w:val="215868" w:themeColor="accent5" w:themeShade="80"/>
                    </w:rPr>
                  </w:pPr>
                </w:p>
              </w:tc>
              <w:tc>
                <w:tcPr>
                  <w:tcW w:w="378" w:type="dxa"/>
                </w:tcPr>
                <w:p w:rsidR="00C849E4" w:rsidRPr="0043033F" w:rsidRDefault="00C849E4" w:rsidP="00A63FB1">
                  <w:pPr>
                    <w:jc w:val="center"/>
                    <w:rPr>
                      <w:color w:val="215868" w:themeColor="accent5" w:themeShade="80"/>
                    </w:rPr>
                  </w:pPr>
                </w:p>
              </w:tc>
              <w:tc>
                <w:tcPr>
                  <w:tcW w:w="377" w:type="dxa"/>
                  <w:tcBorders>
                    <w:right w:val="single" w:sz="4" w:space="0" w:color="auto"/>
                  </w:tcBorders>
                </w:tcPr>
                <w:p w:rsidR="00C849E4" w:rsidRPr="0043033F" w:rsidRDefault="00C849E4" w:rsidP="00A63FB1">
                  <w:pPr>
                    <w:jc w:val="center"/>
                    <w:rPr>
                      <w:color w:val="215868" w:themeColor="accent5" w:themeShade="80"/>
                    </w:rPr>
                  </w:pPr>
                </w:p>
              </w:tc>
              <w:tc>
                <w:tcPr>
                  <w:tcW w:w="37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C849E4" w:rsidRPr="0043033F" w:rsidRDefault="00C849E4" w:rsidP="003A53C0">
                  <w:r w:rsidRPr="0043033F">
                    <w:t>/</w:t>
                  </w:r>
                </w:p>
              </w:tc>
              <w:tc>
                <w:tcPr>
                  <w:tcW w:w="378" w:type="dxa"/>
                  <w:tcBorders>
                    <w:left w:val="single" w:sz="4" w:space="0" w:color="auto"/>
                  </w:tcBorders>
                </w:tcPr>
                <w:p w:rsidR="00C849E4" w:rsidRPr="0043033F" w:rsidRDefault="00C849E4" w:rsidP="00A63FB1">
                  <w:pPr>
                    <w:jc w:val="center"/>
                    <w:rPr>
                      <w:color w:val="215868" w:themeColor="accent5" w:themeShade="80"/>
                    </w:rPr>
                  </w:pPr>
                </w:p>
              </w:tc>
              <w:tc>
                <w:tcPr>
                  <w:tcW w:w="377" w:type="dxa"/>
                </w:tcPr>
                <w:p w:rsidR="00C849E4" w:rsidRPr="0043033F" w:rsidRDefault="00C849E4" w:rsidP="00A63FB1">
                  <w:pPr>
                    <w:jc w:val="center"/>
                    <w:rPr>
                      <w:color w:val="215868" w:themeColor="accent5" w:themeShade="80"/>
                    </w:rPr>
                  </w:pPr>
                </w:p>
              </w:tc>
              <w:tc>
                <w:tcPr>
                  <w:tcW w:w="378" w:type="dxa"/>
                </w:tcPr>
                <w:p w:rsidR="00C849E4" w:rsidRPr="0043033F" w:rsidRDefault="00C849E4" w:rsidP="00A63FB1">
                  <w:pPr>
                    <w:jc w:val="center"/>
                    <w:rPr>
                      <w:color w:val="215868" w:themeColor="accent5" w:themeShade="80"/>
                    </w:rPr>
                  </w:pPr>
                </w:p>
              </w:tc>
              <w:tc>
                <w:tcPr>
                  <w:tcW w:w="377" w:type="dxa"/>
                </w:tcPr>
                <w:p w:rsidR="00C849E4" w:rsidRPr="0043033F" w:rsidRDefault="00C849E4" w:rsidP="00A63FB1">
                  <w:pPr>
                    <w:jc w:val="center"/>
                    <w:rPr>
                      <w:color w:val="215868" w:themeColor="accent5" w:themeShade="80"/>
                    </w:rPr>
                  </w:pPr>
                </w:p>
              </w:tc>
              <w:tc>
                <w:tcPr>
                  <w:tcW w:w="378" w:type="dxa"/>
                </w:tcPr>
                <w:p w:rsidR="00C849E4" w:rsidRPr="0043033F" w:rsidRDefault="00C849E4" w:rsidP="00A63FB1">
                  <w:pPr>
                    <w:jc w:val="center"/>
                    <w:rPr>
                      <w:color w:val="215868" w:themeColor="accent5" w:themeShade="80"/>
                    </w:rPr>
                  </w:pPr>
                </w:p>
              </w:tc>
              <w:tc>
                <w:tcPr>
                  <w:tcW w:w="377" w:type="dxa"/>
                </w:tcPr>
                <w:p w:rsidR="00C849E4" w:rsidRPr="0043033F" w:rsidRDefault="00C849E4" w:rsidP="00A63FB1">
                  <w:pPr>
                    <w:jc w:val="center"/>
                    <w:rPr>
                      <w:color w:val="215868" w:themeColor="accent5" w:themeShade="80"/>
                    </w:rPr>
                  </w:pPr>
                </w:p>
              </w:tc>
              <w:tc>
                <w:tcPr>
                  <w:tcW w:w="378" w:type="dxa"/>
                </w:tcPr>
                <w:p w:rsidR="00C849E4" w:rsidRPr="0043033F" w:rsidRDefault="00C849E4" w:rsidP="00A63FB1">
                  <w:pPr>
                    <w:jc w:val="center"/>
                    <w:rPr>
                      <w:color w:val="215868" w:themeColor="accent5" w:themeShade="80"/>
                    </w:rPr>
                  </w:pPr>
                </w:p>
              </w:tc>
              <w:tc>
                <w:tcPr>
                  <w:tcW w:w="377" w:type="dxa"/>
                </w:tcPr>
                <w:p w:rsidR="00C849E4" w:rsidRPr="0043033F" w:rsidRDefault="00C849E4" w:rsidP="00A63FB1">
                  <w:pPr>
                    <w:jc w:val="center"/>
                    <w:rPr>
                      <w:color w:val="215868" w:themeColor="accent5" w:themeShade="80"/>
                    </w:rPr>
                  </w:pPr>
                </w:p>
              </w:tc>
              <w:tc>
                <w:tcPr>
                  <w:tcW w:w="378" w:type="dxa"/>
                </w:tcPr>
                <w:p w:rsidR="00C849E4" w:rsidRPr="0043033F" w:rsidRDefault="00C849E4" w:rsidP="00A63FB1">
                  <w:pPr>
                    <w:jc w:val="center"/>
                    <w:rPr>
                      <w:color w:val="215868" w:themeColor="accent5" w:themeShade="80"/>
                    </w:rPr>
                  </w:pPr>
                </w:p>
              </w:tc>
            </w:tr>
          </w:tbl>
          <w:p w:rsidR="00566A09" w:rsidRPr="0043033F" w:rsidRDefault="00566A09" w:rsidP="00C849E4">
            <w:pPr>
              <w:jc w:val="center"/>
              <w:rPr>
                <w:sz w:val="18"/>
                <w:szCs w:val="18"/>
              </w:rPr>
            </w:pPr>
            <w:r w:rsidRPr="0043033F">
              <w:rPr>
                <w:i/>
                <w:sz w:val="16"/>
                <w:szCs w:val="18"/>
              </w:rPr>
              <w:t>!ПОЖАЛУЙСТА, РАЗМЕЩАЙТЕ В КАЖДОЙ КЛЕТКЕ ПО ОДНОЙ ЦИФРЕ!</w:t>
            </w:r>
          </w:p>
        </w:tc>
      </w:tr>
      <w:tr w:rsidR="00152D92" w:rsidRPr="0043033F" w:rsidTr="00662CE6">
        <w:tc>
          <w:tcPr>
            <w:tcW w:w="974" w:type="dxa"/>
            <w:vMerge w:val="restart"/>
            <w:shd w:val="clear" w:color="auto" w:fill="F2F2F2" w:themeFill="background1" w:themeFillShade="F2"/>
          </w:tcPr>
          <w:p w:rsidR="00B6614C" w:rsidRPr="0043033F" w:rsidRDefault="00152D92" w:rsidP="00152D92">
            <w:pPr>
              <w:ind w:right="-92"/>
              <w:rPr>
                <w:b/>
              </w:rPr>
            </w:pPr>
            <w:proofErr w:type="spellStart"/>
            <w:proofErr w:type="gramStart"/>
            <w:r w:rsidRPr="0043033F">
              <w:rPr>
                <w:b/>
              </w:rPr>
              <w:t>Контак</w:t>
            </w:r>
            <w:r w:rsidR="007B6520" w:rsidRPr="0043033F">
              <w:rPr>
                <w:b/>
              </w:rPr>
              <w:t>-</w:t>
            </w:r>
            <w:r w:rsidRPr="0043033F">
              <w:rPr>
                <w:b/>
              </w:rPr>
              <w:t>тное</w:t>
            </w:r>
            <w:proofErr w:type="spellEnd"/>
            <w:proofErr w:type="gramEnd"/>
            <w:r w:rsidRPr="0043033F">
              <w:rPr>
                <w:b/>
              </w:rPr>
              <w:t xml:space="preserve"> </w:t>
            </w:r>
          </w:p>
          <w:p w:rsidR="00152D92" w:rsidRPr="0043033F" w:rsidRDefault="00152D92" w:rsidP="00152D92">
            <w:pPr>
              <w:ind w:right="-92"/>
              <w:rPr>
                <w:b/>
                <w:lang w:val="en-US"/>
              </w:rPr>
            </w:pPr>
            <w:r w:rsidRPr="0043033F">
              <w:rPr>
                <w:b/>
              </w:rPr>
              <w:t>лицо</w:t>
            </w:r>
            <w:r w:rsidRPr="0043033F">
              <w:rPr>
                <w:rStyle w:val="a9"/>
                <w:b/>
              </w:rPr>
              <w:footnoteReference w:id="3"/>
            </w:r>
            <w:r w:rsidRPr="0043033F">
              <w:rPr>
                <w:b/>
              </w:rPr>
              <w:t xml:space="preserve"> </w:t>
            </w:r>
          </w:p>
        </w:tc>
        <w:tc>
          <w:tcPr>
            <w:tcW w:w="1230" w:type="dxa"/>
            <w:shd w:val="clear" w:color="auto" w:fill="F2F2F2" w:themeFill="background1" w:themeFillShade="F2"/>
          </w:tcPr>
          <w:p w:rsidR="00152D92" w:rsidRPr="0043033F" w:rsidRDefault="00152D92" w:rsidP="00152D92">
            <w:pPr>
              <w:ind w:right="-138"/>
              <w:rPr>
                <w:b/>
              </w:rPr>
            </w:pPr>
            <w:r w:rsidRPr="0043033F">
              <w:rPr>
                <w:b/>
              </w:rPr>
              <w:t>Ф.И.О.</w:t>
            </w:r>
          </w:p>
        </w:tc>
        <w:tc>
          <w:tcPr>
            <w:tcW w:w="7827" w:type="dxa"/>
            <w:gridSpan w:val="4"/>
            <w:shd w:val="clear" w:color="auto" w:fill="auto"/>
            <w:vAlign w:val="bottom"/>
          </w:tcPr>
          <w:p w:rsidR="00152D92" w:rsidRPr="0043033F" w:rsidRDefault="00152D92" w:rsidP="0019155A">
            <w:pPr>
              <w:rPr>
                <w:color w:val="215868" w:themeColor="accent5" w:themeShade="80"/>
                <w:szCs w:val="24"/>
              </w:rPr>
            </w:pPr>
          </w:p>
        </w:tc>
      </w:tr>
      <w:tr w:rsidR="00152D92" w:rsidRPr="0043033F" w:rsidTr="00662CE6">
        <w:tc>
          <w:tcPr>
            <w:tcW w:w="974" w:type="dxa"/>
            <w:vMerge/>
            <w:shd w:val="clear" w:color="auto" w:fill="F2F2F2" w:themeFill="background1" w:themeFillShade="F2"/>
          </w:tcPr>
          <w:p w:rsidR="00152D92" w:rsidRPr="0043033F" w:rsidRDefault="00152D92" w:rsidP="0019155A">
            <w:pPr>
              <w:rPr>
                <w:b/>
              </w:rPr>
            </w:pPr>
          </w:p>
        </w:tc>
        <w:tc>
          <w:tcPr>
            <w:tcW w:w="1230" w:type="dxa"/>
            <w:shd w:val="clear" w:color="auto" w:fill="F2F2F2" w:themeFill="background1" w:themeFillShade="F2"/>
          </w:tcPr>
          <w:p w:rsidR="00152D92" w:rsidRPr="0043033F" w:rsidRDefault="007B6520" w:rsidP="00152D92">
            <w:pPr>
              <w:ind w:right="-138"/>
              <w:rPr>
                <w:b/>
              </w:rPr>
            </w:pPr>
            <w:r w:rsidRPr="0043033F">
              <w:rPr>
                <w:b/>
              </w:rPr>
              <w:t>Д</w:t>
            </w:r>
            <w:r w:rsidR="00152D92" w:rsidRPr="0043033F">
              <w:rPr>
                <w:b/>
              </w:rPr>
              <w:t>олжность</w:t>
            </w:r>
          </w:p>
        </w:tc>
        <w:tc>
          <w:tcPr>
            <w:tcW w:w="7827" w:type="dxa"/>
            <w:gridSpan w:val="4"/>
            <w:shd w:val="clear" w:color="auto" w:fill="auto"/>
            <w:vAlign w:val="bottom"/>
          </w:tcPr>
          <w:p w:rsidR="00152D92" w:rsidRPr="0043033F" w:rsidRDefault="00152D92" w:rsidP="000F48CF">
            <w:pPr>
              <w:rPr>
                <w:color w:val="215868" w:themeColor="accent5" w:themeShade="80"/>
              </w:rPr>
            </w:pPr>
          </w:p>
        </w:tc>
      </w:tr>
      <w:tr w:rsidR="007B6520" w:rsidRPr="0043033F" w:rsidTr="00662CE6">
        <w:tc>
          <w:tcPr>
            <w:tcW w:w="974" w:type="dxa"/>
            <w:vMerge/>
            <w:shd w:val="clear" w:color="auto" w:fill="F2F2F2" w:themeFill="background1" w:themeFillShade="F2"/>
          </w:tcPr>
          <w:p w:rsidR="007B6520" w:rsidRPr="0043033F" w:rsidRDefault="007B6520" w:rsidP="0019155A">
            <w:pPr>
              <w:rPr>
                <w:b/>
              </w:rPr>
            </w:pPr>
          </w:p>
        </w:tc>
        <w:tc>
          <w:tcPr>
            <w:tcW w:w="1230" w:type="dxa"/>
            <w:shd w:val="clear" w:color="auto" w:fill="F2F2F2" w:themeFill="background1" w:themeFillShade="F2"/>
          </w:tcPr>
          <w:p w:rsidR="007B6520" w:rsidRPr="0043033F" w:rsidRDefault="007B6520" w:rsidP="007B6520">
            <w:pPr>
              <w:rPr>
                <w:b/>
              </w:rPr>
            </w:pPr>
            <w:r w:rsidRPr="0043033F">
              <w:rPr>
                <w:b/>
              </w:rPr>
              <w:t xml:space="preserve">Телефон: </w:t>
            </w:r>
          </w:p>
        </w:tc>
        <w:tc>
          <w:tcPr>
            <w:tcW w:w="738" w:type="dxa"/>
            <w:shd w:val="clear" w:color="auto" w:fill="F2F2F2" w:themeFill="background1" w:themeFillShade="F2"/>
            <w:vAlign w:val="bottom"/>
          </w:tcPr>
          <w:p w:rsidR="007B6520" w:rsidRPr="0043033F" w:rsidRDefault="007B6520" w:rsidP="007B6520">
            <w:pPr>
              <w:ind w:right="-75"/>
              <w:rPr>
                <w:b/>
              </w:rPr>
            </w:pPr>
            <w:r w:rsidRPr="0043033F">
              <w:rPr>
                <w:b/>
              </w:rPr>
              <w:t>раб</w:t>
            </w:r>
            <w:proofErr w:type="gramStart"/>
            <w:r w:rsidRPr="0043033F">
              <w:rPr>
                <w:b/>
              </w:rPr>
              <w:t>.:</w:t>
            </w:r>
            <w:proofErr w:type="gramEnd"/>
          </w:p>
        </w:tc>
        <w:tc>
          <w:tcPr>
            <w:tcW w:w="3686" w:type="dxa"/>
            <w:shd w:val="clear" w:color="auto" w:fill="auto"/>
            <w:vAlign w:val="bottom"/>
          </w:tcPr>
          <w:p w:rsidR="007B6520" w:rsidRPr="0043033F" w:rsidRDefault="007B6520" w:rsidP="007B6520">
            <w:r w:rsidRPr="0043033F">
              <w:rPr>
                <w:color w:val="215868" w:themeColor="accent5" w:themeShade="80"/>
              </w:rPr>
              <w:t>+7 (ХХХ) ХХХ-ХХХХ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bottom"/>
          </w:tcPr>
          <w:p w:rsidR="007B6520" w:rsidRPr="0043033F" w:rsidRDefault="007B6520" w:rsidP="000F48CF">
            <w:pPr>
              <w:rPr>
                <w:b/>
              </w:rPr>
            </w:pPr>
            <w:r w:rsidRPr="0043033F">
              <w:rPr>
                <w:b/>
              </w:rPr>
              <w:t>моб.:</w:t>
            </w:r>
          </w:p>
        </w:tc>
        <w:tc>
          <w:tcPr>
            <w:tcW w:w="2553" w:type="dxa"/>
            <w:shd w:val="clear" w:color="auto" w:fill="auto"/>
            <w:vAlign w:val="bottom"/>
          </w:tcPr>
          <w:p w:rsidR="007B6520" w:rsidRPr="0043033F" w:rsidRDefault="007B6520" w:rsidP="000F48CF">
            <w:r w:rsidRPr="0043033F">
              <w:rPr>
                <w:color w:val="215868" w:themeColor="accent5" w:themeShade="80"/>
              </w:rPr>
              <w:t>+7 (ХХХ) ХХХ-ХХХХ</w:t>
            </w:r>
          </w:p>
        </w:tc>
      </w:tr>
      <w:tr w:rsidR="00152D92" w:rsidRPr="0043033F" w:rsidTr="00662CE6">
        <w:tc>
          <w:tcPr>
            <w:tcW w:w="974" w:type="dxa"/>
            <w:vMerge/>
            <w:shd w:val="clear" w:color="auto" w:fill="F2F2F2" w:themeFill="background1" w:themeFillShade="F2"/>
          </w:tcPr>
          <w:p w:rsidR="00152D92" w:rsidRPr="0043033F" w:rsidRDefault="00152D92" w:rsidP="0019155A">
            <w:pPr>
              <w:rPr>
                <w:b/>
              </w:rPr>
            </w:pPr>
          </w:p>
        </w:tc>
        <w:tc>
          <w:tcPr>
            <w:tcW w:w="1230" w:type="dxa"/>
            <w:shd w:val="clear" w:color="auto" w:fill="F2F2F2" w:themeFill="background1" w:themeFillShade="F2"/>
          </w:tcPr>
          <w:p w:rsidR="00152D92" w:rsidRPr="0043033F" w:rsidRDefault="00152D92" w:rsidP="00152D92">
            <w:pPr>
              <w:rPr>
                <w:b/>
              </w:rPr>
            </w:pPr>
            <w:r w:rsidRPr="0043033F">
              <w:rPr>
                <w:b/>
                <w:lang w:val="en-US"/>
              </w:rPr>
              <w:t>E</w:t>
            </w:r>
            <w:r w:rsidRPr="0043033F">
              <w:rPr>
                <w:b/>
              </w:rPr>
              <w:t>-</w:t>
            </w:r>
            <w:r w:rsidRPr="0043033F">
              <w:rPr>
                <w:b/>
                <w:lang w:val="en-US"/>
              </w:rPr>
              <w:t>mail</w:t>
            </w:r>
          </w:p>
        </w:tc>
        <w:tc>
          <w:tcPr>
            <w:tcW w:w="7827" w:type="dxa"/>
            <w:gridSpan w:val="4"/>
            <w:shd w:val="clear" w:color="auto" w:fill="auto"/>
            <w:vAlign w:val="bottom"/>
          </w:tcPr>
          <w:p w:rsidR="00152D92" w:rsidRPr="0043033F" w:rsidRDefault="00152D92" w:rsidP="0019155A"/>
        </w:tc>
      </w:tr>
      <w:tr w:rsidR="00AB6D80" w:rsidRPr="0043033F" w:rsidTr="00662CE6">
        <w:tc>
          <w:tcPr>
            <w:tcW w:w="2204" w:type="dxa"/>
            <w:gridSpan w:val="2"/>
            <w:shd w:val="clear" w:color="auto" w:fill="F2F2F2" w:themeFill="background1" w:themeFillShade="F2"/>
          </w:tcPr>
          <w:p w:rsidR="00B6614C" w:rsidRPr="0043033F" w:rsidRDefault="00AF0F05" w:rsidP="00F31BC0">
            <w:pPr>
              <w:rPr>
                <w:b/>
              </w:rPr>
            </w:pPr>
            <w:r w:rsidRPr="0043033F">
              <w:rPr>
                <w:b/>
              </w:rPr>
              <w:t xml:space="preserve">Охватываемый </w:t>
            </w:r>
          </w:p>
          <w:p w:rsidR="00AB6D80" w:rsidRPr="0043033F" w:rsidRDefault="00AF0F05" w:rsidP="00F31BC0">
            <w:pPr>
              <w:rPr>
                <w:b/>
              </w:rPr>
            </w:pPr>
            <w:r w:rsidRPr="0043033F">
              <w:rPr>
                <w:b/>
              </w:rPr>
              <w:t>п</w:t>
            </w:r>
            <w:r w:rsidR="00AB6D80" w:rsidRPr="0043033F">
              <w:rPr>
                <w:b/>
              </w:rPr>
              <w:t>ериод</w:t>
            </w:r>
            <w:r w:rsidR="00142848" w:rsidRPr="0043033F">
              <w:rPr>
                <w:rStyle w:val="a9"/>
                <w:b/>
              </w:rPr>
              <w:footnoteReference w:id="4"/>
            </w:r>
            <w:r w:rsidR="00AB6D80" w:rsidRPr="0043033F">
              <w:rPr>
                <w:b/>
              </w:rPr>
              <w:t xml:space="preserve"> </w:t>
            </w:r>
          </w:p>
        </w:tc>
        <w:tc>
          <w:tcPr>
            <w:tcW w:w="7827" w:type="dxa"/>
            <w:gridSpan w:val="4"/>
            <w:shd w:val="clear" w:color="auto" w:fill="auto"/>
            <w:vAlign w:val="center"/>
          </w:tcPr>
          <w:p w:rsidR="00AB6D80" w:rsidRPr="0043033F" w:rsidRDefault="00AF0F05" w:rsidP="00F31BC0">
            <w:r w:rsidRPr="0043033F">
              <w:rPr>
                <w:color w:val="215868" w:themeColor="accent5" w:themeShade="80"/>
              </w:rPr>
              <w:t xml:space="preserve">01.01.2016 </w:t>
            </w:r>
            <w:r w:rsidRPr="0043033F">
              <w:rPr>
                <w:color w:val="215868" w:themeColor="accent5" w:themeShade="80"/>
              </w:rPr>
              <w:sym w:font="Symbol" w:char="F02D"/>
            </w:r>
            <w:r w:rsidRPr="0043033F">
              <w:rPr>
                <w:color w:val="215868" w:themeColor="accent5" w:themeShade="80"/>
              </w:rPr>
              <w:t xml:space="preserve"> 31.12.2016</w:t>
            </w:r>
          </w:p>
        </w:tc>
      </w:tr>
    </w:tbl>
    <w:p w:rsidR="00AB6D80" w:rsidRPr="0090065A" w:rsidRDefault="00AB6D80" w:rsidP="0090065A">
      <w:pPr>
        <w:pStyle w:val="afd"/>
        <w:spacing w:after="0"/>
        <w:rPr>
          <w:rStyle w:val="label"/>
          <w:sz w:val="32"/>
          <w:szCs w:val="32"/>
        </w:rPr>
      </w:pPr>
      <w:r w:rsidRPr="0090065A">
        <w:rPr>
          <w:rStyle w:val="label"/>
          <w:sz w:val="32"/>
          <w:szCs w:val="32"/>
        </w:rPr>
        <w:lastRenderedPageBreak/>
        <w:t>Раздел I. Общая информация</w:t>
      </w:r>
      <w:r w:rsidR="00356451">
        <w:rPr>
          <w:rStyle w:val="label"/>
          <w:sz w:val="32"/>
          <w:szCs w:val="32"/>
        </w:rPr>
        <w:t xml:space="preserve"> </w:t>
      </w:r>
      <w:r w:rsidR="00902C4A">
        <w:rPr>
          <w:rStyle w:val="label"/>
          <w:sz w:val="32"/>
          <w:szCs w:val="32"/>
        </w:rPr>
        <w:t xml:space="preserve">о </w:t>
      </w:r>
      <w:r w:rsidR="00F31BC0" w:rsidRPr="0090065A">
        <w:rPr>
          <w:rStyle w:val="label"/>
          <w:sz w:val="32"/>
          <w:szCs w:val="32"/>
        </w:rPr>
        <w:t>компании</w:t>
      </w:r>
      <w:r w:rsidR="00902C4A">
        <w:rPr>
          <w:rStyle w:val="label"/>
          <w:sz w:val="32"/>
          <w:szCs w:val="32"/>
        </w:rPr>
        <w:t>.</w:t>
      </w:r>
    </w:p>
    <w:p w:rsidR="00C229DC" w:rsidRPr="0043033F" w:rsidRDefault="007E7DAE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>
        <w:rPr>
          <w:rFonts w:cs="Arial"/>
          <w:b/>
        </w:rPr>
        <w:t>В каком регионе расположена штаб-квартира,</w:t>
      </w:r>
      <w:r w:rsidR="00C229DC" w:rsidRPr="0043033F">
        <w:rPr>
          <w:rFonts w:cs="Arial"/>
          <w:b/>
        </w:rPr>
        <w:t xml:space="preserve"> головно</w:t>
      </w:r>
      <w:r>
        <w:rPr>
          <w:rFonts w:cs="Arial"/>
          <w:b/>
        </w:rPr>
        <w:t xml:space="preserve">й офис </w:t>
      </w:r>
      <w:r w:rsidR="00C229DC" w:rsidRPr="0043033F">
        <w:rPr>
          <w:rFonts w:cs="Arial"/>
          <w:b/>
        </w:rPr>
        <w:t>вашей компании</w:t>
      </w:r>
      <w:r w:rsidR="002C5140">
        <w:rPr>
          <w:rFonts w:cs="Arial"/>
          <w:b/>
        </w:rPr>
        <w:t xml:space="preserve"> (холдинга)</w:t>
      </w:r>
      <w:r w:rsidR="00C229DC" w:rsidRPr="0043033F">
        <w:rPr>
          <w:rFonts w:cs="Arial"/>
          <w:b/>
        </w:rPr>
        <w:t xml:space="preserve">? </w:t>
      </w:r>
    </w:p>
    <w:tbl>
      <w:tblPr>
        <w:tblStyle w:val="af7"/>
        <w:tblW w:w="0" w:type="auto"/>
        <w:tblInd w:w="534" w:type="dxa"/>
        <w:tblLook w:val="04A0" w:firstRow="1" w:lastRow="0" w:firstColumn="1" w:lastColumn="0" w:noHBand="0" w:noVBand="1"/>
      </w:tblPr>
      <w:tblGrid>
        <w:gridCol w:w="2693"/>
        <w:gridCol w:w="1843"/>
        <w:gridCol w:w="5067"/>
      </w:tblGrid>
      <w:tr w:rsidR="00B62AA0" w:rsidRPr="00B62AA0" w:rsidTr="00B62AA0">
        <w:sdt>
          <w:sdtPr>
            <w:rPr>
              <w:color w:val="215868" w:themeColor="accent5" w:themeShade="80"/>
            </w:rPr>
            <w:alias w:val="Выберите регион"/>
            <w:tag w:val="Выберите регион"/>
            <w:id w:val="-1878227297"/>
            <w:lock w:val="sdtLocked"/>
            <w:showingPlcHdr/>
            <w:dropDownList>
              <w:listItem w:value="Выберите регион."/>
              <w:listItem w:displayText="01 - Адыгея" w:value="01 - Адыгея"/>
              <w:listItem w:displayText="22 - Алтайский край" w:value="22 - Алтайский край"/>
              <w:listItem w:displayText="28 - Амурская обл." w:value="28 - Амурская обл."/>
              <w:listItem w:displayText="29 - Архангельская обл." w:value="29 - Архангельская обл."/>
              <w:listItem w:displayText="30 - Астраханская обл." w:value="30 - Астраханская обл."/>
              <w:listItem w:displayText="02 - Башкортостан" w:value="02 - Башкортостан"/>
              <w:listItem w:displayText="31 - Белгородская обл." w:value="31 - Белгородская обл."/>
              <w:listItem w:displayText="32 - Брянская обл." w:value="32 - Брянская обл."/>
              <w:listItem w:displayText="03 - Бурятия" w:value="03 - Бурятия"/>
              <w:listItem w:displayText="33 - Владимирская обл." w:value="33 - Владимирская обл."/>
              <w:listItem w:displayText="34 - Волгоградская обл." w:value="34 - Волгоградская обл."/>
              <w:listItem w:displayText="35 - Вологодская обл." w:value="35 - Вологодская обл."/>
              <w:listItem w:displayText="36 - Воронежская обл." w:value="36 - Воронежская обл."/>
              <w:listItem w:displayText="77 - г. Москва" w:value="77 - г. Москва"/>
              <w:listItem w:displayText="78 - г. Санкт-Петербург" w:value="78 - г. Санкт-Петербург"/>
              <w:listItem w:displayText="05 - Дагестан" w:value="05 - Дагестан"/>
              <w:listItem w:displayText="79 - Еврейская АО" w:value="79 - Еврейская АО"/>
              <w:listItem w:displayText="75 - Забайкальский край" w:value="75 - Забайкальский край"/>
              <w:listItem w:displayText="37 - Ивановская обл." w:value="37 - Ивановская обл."/>
              <w:listItem w:displayText="06 - Ингушетия" w:value="06 - Ингушетия"/>
              <w:listItem w:displayText="38 - Иркутская обл." w:value="38 - Иркутская обл."/>
              <w:listItem w:displayText="07 - Кабардино-Балкария" w:value="07 - Кабардино-Балкария"/>
              <w:listItem w:displayText="39 - Калининградская обл." w:value="39 - Калининградская обл."/>
              <w:listItem w:displayText="08 - Калмыкия" w:value="08 - Калмыкия"/>
              <w:listItem w:displayText="40 - Калужская обл." w:value="40 - Калужская обл."/>
              <w:listItem w:displayText="41 - Камчатский край" w:value="41 - Камчатский край"/>
              <w:listItem w:displayText="09 - Карачаево-Черкесия " w:value="09 - Карачаево-Черкесия "/>
              <w:listItem w:displayText="10 - Карелия" w:value="10 - Карелия"/>
              <w:listItem w:displayText="42 - Кемеровская обл." w:value="42 - Кемеровская обл."/>
              <w:listItem w:displayText="43 - Кировская обл." w:value="43 - Кировская обл."/>
              <w:listItem w:displayText="11 - Коми" w:value="11 - Коми"/>
              <w:listItem w:displayText="44 - Костромская обл." w:value="44 - Костромская обл."/>
              <w:listItem w:displayText="23 - Краснодарский край" w:value="23 - Краснодарский край"/>
              <w:listItem w:displayText="24 - Красноярский край" w:value="24 - Красноярский край"/>
              <w:listItem w:displayText="45 - Курганская обл." w:value="45 - Курганская обл."/>
              <w:listItem w:displayText="46 - Курская обл." w:value="46 - Курская обл."/>
              <w:listItem w:displayText="47 - Ленинградская обл." w:value="47 - Ленинградская обл."/>
              <w:listItem w:displayText="48 - Липецкая обл." w:value="48 - Липецкая обл."/>
              <w:listItem w:displayText="49 - Магаданская обл." w:value="49 - Магаданская обл."/>
              <w:listItem w:displayText="12 - Марий Эл" w:value="12 - Марий Эл"/>
              <w:listItem w:displayText="13 - Мордовия" w:value="13 - Мордовия"/>
              <w:listItem w:displayText="50 - Московская обл." w:value="50 - Московская обл."/>
              <w:listItem w:displayText="51 - Мурманская обл." w:value="51 - Мурманская обл."/>
              <w:listItem w:displayText="83 - Ненецкий АО" w:value="83 - Ненецкий АО"/>
              <w:listItem w:displayText="52 - Нижегородская обл." w:value="52 - Нижегородская обл."/>
              <w:listItem w:displayText="53 - Новгородская обл." w:value="53 - Новгородская обл."/>
              <w:listItem w:displayText="54 - Новосибирская обл." w:value="54 - Новосибирская обл."/>
              <w:listItem w:displayText="55 - Омская обл." w:value="55 - Омская обл."/>
              <w:listItem w:displayText="56 - Оренбургская обл." w:value="56 - Оренбургская обл."/>
              <w:listItem w:displayText="57 - Орловская обл." w:value="57 - Орловская обл."/>
              <w:listItem w:displayText="58 - Пензенская обл." w:value="58 - Пензенская обл."/>
              <w:listItem w:displayText="59 - Пермский край" w:value="59 - Пермский край"/>
              <w:listItem w:displayText="25 - Приморский край" w:value="25 - Приморский край"/>
              <w:listItem w:displayText="60 - Псковская обл." w:value="60 - Псковская обл."/>
              <w:listItem w:displayText="04 - Республика Алтай" w:value="04 - Республика Алтай"/>
              <w:listItem w:displayText="61 - Ростовская обл." w:value="61 - Ростовская обл."/>
              <w:listItem w:displayText="62 - Рязанская обл." w:value="62 - Рязанская обл."/>
              <w:listItem w:displayText="63 - Самарская обл." w:value="63 - Самарская обл."/>
              <w:listItem w:displayText="64 - Саратовская обл." w:value="64 - Саратовская обл."/>
              <w:listItem w:displayText="14 - Саха (Якутия)" w:value="14 - Саха (Якутия)"/>
              <w:listItem w:displayText="65 - Сахалинская обл." w:value="65 - Сахалинская обл."/>
              <w:listItem w:displayText="66 - Свердловская обл." w:value="66 - Свердловская обл."/>
              <w:listItem w:displayText="15 - Северная Осетия" w:value="15 - Северная Осетия"/>
              <w:listItem w:displayText="67 - Смоленская обл." w:value="67 - Смоленская обл."/>
              <w:listItem w:displayText="26 - Ставропольский край" w:value="26 - Ставропольский край"/>
              <w:listItem w:displayText="68 - Тамбовская обл." w:value="68 - Тамбовская обл."/>
              <w:listItem w:displayText="16 - Татарстан" w:value="16 - Татарстан"/>
              <w:listItem w:displayText="69 - Тверская обл." w:value="69 - Тверская обл."/>
              <w:listItem w:displayText="70 - Томская обл." w:value="70 - Томская обл."/>
              <w:listItem w:displayText="71 - Тульская обл." w:value="71 - Тульская обл."/>
              <w:listItem w:displayText="17 - Тыва" w:value="17 - Тыва"/>
              <w:listItem w:displayText="72 - Тюменская обл." w:value="72 - Тюменская обл."/>
              <w:listItem w:displayText="18 - Удмуртия " w:value="18 - Удмуртия "/>
              <w:listItem w:displayText="73 - Ульяновская обл." w:value="73 - Ульяновская обл."/>
              <w:listItem w:displayText="27 - Хабаровский край" w:value="27 - Хабаровский край"/>
              <w:listItem w:displayText="19 - Хакасия" w:value="19 - Хакасия"/>
              <w:listItem w:displayText="86 - Ханты-Мансийский АО" w:value="86 - Ханты-Мансийский АО"/>
              <w:listItem w:displayText="74 - Челябинская обл." w:value="74 - Челябинская обл."/>
              <w:listItem w:displayText="95 - Чечня" w:value="95 - Чечня"/>
              <w:listItem w:displayText="21 - Чувашия" w:value="21 - Чувашия"/>
              <w:listItem w:displayText="87 - Чукотский АО" w:value="87 - Чукотский АО"/>
              <w:listItem w:displayText="89 - Ямало-Ненецкий АО" w:value="89 - Ямало-Ненецкий АО"/>
              <w:listItem w:displayText="76 - Ярославская обл." w:value="76 - Ярославская обл."/>
            </w:dropDownList>
          </w:sdtPr>
          <w:sdtContent>
            <w:tc>
              <w:tcPr>
                <w:tcW w:w="2693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62AA0" w:rsidRPr="00F31BC0" w:rsidRDefault="00B62AA0" w:rsidP="00005815">
                <w:pPr>
                  <w:rPr>
                    <w:color w:val="215868" w:themeColor="accent5" w:themeShade="80"/>
                  </w:rPr>
                </w:pPr>
                <w:r w:rsidRPr="00F31BC0">
                  <w:rPr>
                    <w:rStyle w:val="afb"/>
                    <w:color w:val="215868" w:themeColor="accent5" w:themeShade="80"/>
                  </w:rPr>
                  <w:t>Выберите элемент.</w:t>
                </w:r>
              </w:p>
            </w:tc>
          </w:sdtContent>
        </w:sdt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B62AA0" w:rsidRPr="00B62AA0" w:rsidRDefault="00B62AA0" w:rsidP="00005815">
            <w:r>
              <w:t>Иное, УКАЖИТЕ: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62AA0" w:rsidRPr="00B62AA0" w:rsidRDefault="00B62AA0" w:rsidP="00B62AA0"/>
        </w:tc>
      </w:tr>
    </w:tbl>
    <w:p w:rsidR="007C5BF6" w:rsidRPr="00E04C22" w:rsidRDefault="007C5BF6" w:rsidP="00005815">
      <w:pPr>
        <w:rPr>
          <w:color w:val="666699"/>
          <w:sz w:val="4"/>
        </w:rPr>
      </w:pPr>
    </w:p>
    <w:p w:rsidR="005C668E" w:rsidRDefault="00A0199A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3033F">
        <w:rPr>
          <w:rFonts w:cs="Arial"/>
          <w:b/>
        </w:rPr>
        <w:t>В каких регионах осуществлялась</w:t>
      </w:r>
      <w:r w:rsidR="002E13ED" w:rsidRPr="0043033F">
        <w:rPr>
          <w:rFonts w:cs="Arial"/>
          <w:b/>
        </w:rPr>
        <w:t xml:space="preserve"> коммерческая, а в каких благотворительная деятельность </w:t>
      </w:r>
    </w:p>
    <w:p w:rsidR="00C502F3" w:rsidRPr="005C668E" w:rsidRDefault="002F6ED7" w:rsidP="005C668E">
      <w:pPr>
        <w:ind w:firstLine="426"/>
        <w:rPr>
          <w:rFonts w:cs="Arial"/>
          <w:b/>
        </w:rPr>
      </w:pPr>
      <w:r w:rsidRPr="005C668E">
        <w:rPr>
          <w:rFonts w:cs="Arial"/>
          <w:b/>
        </w:rPr>
        <w:t>вашей компании</w:t>
      </w:r>
      <w:r w:rsidR="00A0199A" w:rsidRPr="005C668E">
        <w:rPr>
          <w:rFonts w:cs="Arial"/>
          <w:b/>
        </w:rPr>
        <w:t xml:space="preserve"> </w:t>
      </w:r>
      <w:r w:rsidR="002C5140" w:rsidRPr="002C5140">
        <w:rPr>
          <w:rFonts w:cs="Arial"/>
          <w:b/>
        </w:rPr>
        <w:t>(</w:t>
      </w:r>
      <w:r w:rsidR="002C5140">
        <w:rPr>
          <w:rFonts w:cs="Arial"/>
          <w:b/>
        </w:rPr>
        <w:t xml:space="preserve">холдинга) </w:t>
      </w:r>
      <w:r w:rsidR="00A0199A" w:rsidRPr="005C668E">
        <w:rPr>
          <w:rFonts w:cs="Arial"/>
          <w:b/>
        </w:rPr>
        <w:t>в 2016 г.</w:t>
      </w:r>
      <w:r w:rsidRPr="005C668E">
        <w:rPr>
          <w:rFonts w:cs="Arial"/>
          <w:b/>
        </w:rPr>
        <w:t>?</w:t>
      </w:r>
    </w:p>
    <w:p w:rsidR="00662CE6" w:rsidRPr="0043033F" w:rsidRDefault="007E7DAE" w:rsidP="007E7DAE">
      <w:pPr>
        <w:ind w:left="426" w:right="-143"/>
        <w:rPr>
          <w:i/>
          <w:sz w:val="16"/>
        </w:rPr>
      </w:pPr>
      <w:r>
        <w:rPr>
          <w:i/>
          <w:sz w:val="16"/>
        </w:rPr>
        <w:t>В СТОЛБЦЕ 1</w:t>
      </w:r>
      <w:r w:rsidR="00557AA8" w:rsidRPr="0043033F">
        <w:rPr>
          <w:i/>
          <w:sz w:val="16"/>
        </w:rPr>
        <w:t xml:space="preserve"> ОТМЕТЬТЕ  РЕГИОНЫ</w:t>
      </w:r>
      <w:r>
        <w:rPr>
          <w:i/>
          <w:sz w:val="16"/>
        </w:rPr>
        <w:t xml:space="preserve"> ПРИСУТСТВИЯ БИЗНЕСА </w:t>
      </w:r>
      <w:r w:rsidR="00257FB7" w:rsidRPr="0043033F">
        <w:rPr>
          <w:i/>
          <w:sz w:val="16"/>
        </w:rPr>
        <w:t xml:space="preserve">ВАШЕЙ </w:t>
      </w:r>
      <w:r w:rsidR="00A0199A" w:rsidRPr="0043033F">
        <w:rPr>
          <w:i/>
          <w:sz w:val="16"/>
        </w:rPr>
        <w:t>КОМПАНИИ</w:t>
      </w:r>
      <w:r w:rsidR="00557AA8" w:rsidRPr="0043033F">
        <w:rPr>
          <w:i/>
          <w:sz w:val="16"/>
        </w:rPr>
        <w:t>.</w:t>
      </w:r>
      <w:r w:rsidR="00257FB7" w:rsidRPr="0043033F">
        <w:rPr>
          <w:i/>
          <w:sz w:val="16"/>
        </w:rPr>
        <w:t xml:space="preserve"> </w:t>
      </w:r>
    </w:p>
    <w:p w:rsidR="007E7DAE" w:rsidRDefault="00A0199A" w:rsidP="007E7DAE">
      <w:pPr>
        <w:ind w:left="426" w:right="-143"/>
        <w:rPr>
          <w:i/>
          <w:sz w:val="16"/>
        </w:rPr>
      </w:pPr>
      <w:r w:rsidRPr="0043033F">
        <w:rPr>
          <w:i/>
          <w:sz w:val="16"/>
        </w:rPr>
        <w:t xml:space="preserve">В СТОЛБЦЕ </w:t>
      </w:r>
      <w:r w:rsidR="007E7DAE">
        <w:rPr>
          <w:i/>
          <w:sz w:val="16"/>
        </w:rPr>
        <w:t>2</w:t>
      </w:r>
      <w:r w:rsidR="007C5BF6" w:rsidRPr="0043033F">
        <w:rPr>
          <w:i/>
          <w:sz w:val="16"/>
        </w:rPr>
        <w:t xml:space="preserve"> ОТМЕТЬТЕ РЕГИОНЫ РАСПОЛОЖЕНИЯ </w:t>
      </w:r>
      <w:r w:rsidR="00DC1EF3">
        <w:rPr>
          <w:i/>
          <w:sz w:val="16"/>
        </w:rPr>
        <w:t>КРУПНЫХ</w:t>
      </w:r>
      <w:r w:rsidR="007C5BF6" w:rsidRPr="0043033F">
        <w:rPr>
          <w:i/>
          <w:sz w:val="16"/>
        </w:rPr>
        <w:t xml:space="preserve"> </w:t>
      </w:r>
      <w:r w:rsidRPr="0043033F">
        <w:rPr>
          <w:i/>
          <w:sz w:val="16"/>
        </w:rPr>
        <w:t xml:space="preserve">ПОДРАЗДЕЛЕНИЙ </w:t>
      </w:r>
      <w:r w:rsidR="00257FB7" w:rsidRPr="0043033F">
        <w:rPr>
          <w:i/>
          <w:sz w:val="16"/>
        </w:rPr>
        <w:t xml:space="preserve">(ФИЛИАЛОВ, ПРОИЗВОДСТВ И Т.П.) ВАШЕЙ </w:t>
      </w:r>
      <w:r w:rsidRPr="0043033F">
        <w:rPr>
          <w:i/>
          <w:sz w:val="16"/>
        </w:rPr>
        <w:t>КОМПАНИИ.</w:t>
      </w:r>
      <w:r w:rsidR="00257FB7" w:rsidRPr="0043033F">
        <w:rPr>
          <w:i/>
          <w:sz w:val="16"/>
        </w:rPr>
        <w:t xml:space="preserve"> </w:t>
      </w:r>
    </w:p>
    <w:p w:rsidR="00E04C22" w:rsidRDefault="00257FB7" w:rsidP="007E7DAE">
      <w:pPr>
        <w:ind w:left="426" w:right="-143"/>
        <w:rPr>
          <w:i/>
          <w:sz w:val="16"/>
        </w:rPr>
      </w:pPr>
      <w:r w:rsidRPr="0043033F">
        <w:rPr>
          <w:i/>
          <w:sz w:val="16"/>
        </w:rPr>
        <w:t xml:space="preserve">В </w:t>
      </w:r>
      <w:r w:rsidR="00A0199A" w:rsidRPr="0043033F">
        <w:rPr>
          <w:i/>
          <w:sz w:val="16"/>
        </w:rPr>
        <w:t>СТОЛБ</w:t>
      </w:r>
      <w:r w:rsidR="007E7DAE">
        <w:rPr>
          <w:i/>
          <w:sz w:val="16"/>
        </w:rPr>
        <w:t xml:space="preserve">ЦЕ </w:t>
      </w:r>
      <w:r w:rsidR="00A0199A" w:rsidRPr="0043033F">
        <w:rPr>
          <w:i/>
          <w:sz w:val="16"/>
        </w:rPr>
        <w:t>3</w:t>
      </w:r>
      <w:r w:rsidR="007C5BF6" w:rsidRPr="0043033F">
        <w:rPr>
          <w:i/>
          <w:sz w:val="16"/>
        </w:rPr>
        <w:t xml:space="preserve"> ОТМЕТЬТЕ РЕГИОН</w:t>
      </w:r>
      <w:r w:rsidRPr="0043033F">
        <w:rPr>
          <w:i/>
          <w:sz w:val="16"/>
        </w:rPr>
        <w:t>Ы, В КОТОРЫХ</w:t>
      </w:r>
      <w:r w:rsidR="00F31BC0">
        <w:rPr>
          <w:i/>
          <w:sz w:val="16"/>
        </w:rPr>
        <w:t xml:space="preserve"> </w:t>
      </w:r>
      <w:r w:rsidR="00557AA8" w:rsidRPr="0043033F">
        <w:rPr>
          <w:i/>
          <w:sz w:val="16"/>
        </w:rPr>
        <w:t xml:space="preserve">КОМПАНИЯ </w:t>
      </w:r>
      <w:r w:rsidR="00A0199A" w:rsidRPr="0043033F">
        <w:rPr>
          <w:i/>
          <w:sz w:val="16"/>
        </w:rPr>
        <w:t xml:space="preserve">РЕАЛИЗОВЫВАЛА </w:t>
      </w:r>
      <w:r w:rsidR="0063388D" w:rsidRPr="0043033F">
        <w:rPr>
          <w:i/>
          <w:sz w:val="16"/>
        </w:rPr>
        <w:t>СОЦИАЛЬНЫЕ</w:t>
      </w:r>
      <w:r w:rsidR="007C5BF6" w:rsidRPr="0043033F">
        <w:rPr>
          <w:i/>
          <w:sz w:val="16"/>
        </w:rPr>
        <w:t xml:space="preserve"> ПОГРАМ</w:t>
      </w:r>
      <w:r w:rsidR="0063388D" w:rsidRPr="0043033F">
        <w:rPr>
          <w:i/>
          <w:sz w:val="16"/>
        </w:rPr>
        <w:t>МЫ,</w:t>
      </w:r>
      <w:r w:rsidR="007C5BF6" w:rsidRPr="0043033F">
        <w:rPr>
          <w:i/>
          <w:sz w:val="16"/>
        </w:rPr>
        <w:t xml:space="preserve"> </w:t>
      </w:r>
    </w:p>
    <w:p w:rsidR="00B50516" w:rsidRDefault="00E04C22" w:rsidP="007E7DAE">
      <w:pPr>
        <w:ind w:left="426" w:right="-143"/>
        <w:rPr>
          <w:i/>
          <w:sz w:val="16"/>
        </w:rPr>
      </w:pPr>
      <w:r>
        <w:rPr>
          <w:i/>
          <w:sz w:val="16"/>
        </w:rPr>
        <w:t>В КОТОРЫЕ</w:t>
      </w:r>
      <w:r w:rsidR="00557AA8" w:rsidRPr="0043033F">
        <w:rPr>
          <w:i/>
          <w:sz w:val="16"/>
        </w:rPr>
        <w:t>НАПРАВЛЯЛА</w:t>
      </w:r>
      <w:r w:rsidR="00257FB7" w:rsidRPr="0043033F">
        <w:rPr>
          <w:i/>
          <w:sz w:val="16"/>
        </w:rPr>
        <w:t xml:space="preserve"> </w:t>
      </w:r>
      <w:r w:rsidR="0063388D" w:rsidRPr="0043033F">
        <w:rPr>
          <w:i/>
          <w:sz w:val="16"/>
        </w:rPr>
        <w:t>БЛАГОТВОРИТЕЛЬНУЮ</w:t>
      </w:r>
      <w:r w:rsidR="00557AA8" w:rsidRPr="0043033F">
        <w:rPr>
          <w:i/>
          <w:sz w:val="16"/>
        </w:rPr>
        <w:t xml:space="preserve"> ПОДДЕРЖКУ.</w:t>
      </w:r>
    </w:p>
    <w:tbl>
      <w:tblPr>
        <w:tblStyle w:val="af7"/>
        <w:tblW w:w="1003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077"/>
        <w:gridCol w:w="420"/>
        <w:gridCol w:w="758"/>
        <w:gridCol w:w="759"/>
        <w:gridCol w:w="760"/>
        <w:gridCol w:w="17"/>
        <w:gridCol w:w="267"/>
        <w:gridCol w:w="17"/>
        <w:gridCol w:w="992"/>
        <w:gridCol w:w="1122"/>
        <w:gridCol w:w="434"/>
        <w:gridCol w:w="797"/>
        <w:gridCol w:w="6"/>
        <w:gridCol w:w="803"/>
        <w:gridCol w:w="807"/>
      </w:tblGrid>
      <w:tr w:rsidR="005C668E" w:rsidRPr="0043033F" w:rsidTr="005C668E">
        <w:tc>
          <w:tcPr>
            <w:tcW w:w="2077" w:type="dxa"/>
            <w:tcBorders>
              <w:top w:val="single" w:sz="4" w:space="0" w:color="auto"/>
              <w:left w:val="nil"/>
            </w:tcBorders>
            <w:shd w:val="clear" w:color="auto" w:fill="F2F2F2" w:themeFill="background1" w:themeFillShade="F2"/>
          </w:tcPr>
          <w:p w:rsidR="005C668E" w:rsidRPr="00F238B9" w:rsidRDefault="005C668E" w:rsidP="009C0265">
            <w:pPr>
              <w:spacing w:line="216" w:lineRule="auto"/>
              <w:ind w:left="5"/>
              <w:jc w:val="center"/>
              <w:rPr>
                <w:szCs w:val="20"/>
              </w:rPr>
            </w:pPr>
            <w:r w:rsidRPr="00F238B9">
              <w:rPr>
                <w:szCs w:val="20"/>
              </w:rPr>
              <w:t>Название региона</w:t>
            </w:r>
          </w:p>
        </w:tc>
        <w:tc>
          <w:tcPr>
            <w:tcW w:w="420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8" w:right="-108" w:firstLine="5"/>
              <w:jc w:val="center"/>
              <w:rPr>
                <w:rFonts w:cs="Times New Roman"/>
                <w:szCs w:val="20"/>
              </w:rPr>
            </w:pPr>
            <w:r w:rsidRPr="0043033F">
              <w:rPr>
                <w:rFonts w:cs="Times New Roman"/>
                <w:szCs w:val="20"/>
              </w:rPr>
              <w:t>№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szCs w:val="20"/>
              </w:rPr>
            </w:pPr>
            <w:r w:rsidRPr="0043033F">
              <w:rPr>
                <w:rFonts w:cs="Times New Roman"/>
                <w:szCs w:val="20"/>
              </w:rPr>
              <w:t>1</w:t>
            </w:r>
          </w:p>
        </w:tc>
        <w:tc>
          <w:tcPr>
            <w:tcW w:w="759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szCs w:val="20"/>
              </w:rPr>
            </w:pPr>
            <w:r w:rsidRPr="0043033F">
              <w:rPr>
                <w:rFonts w:cs="Times New Roman"/>
                <w:szCs w:val="20"/>
              </w:rPr>
              <w:t>2</w:t>
            </w:r>
          </w:p>
        </w:tc>
        <w:tc>
          <w:tcPr>
            <w:tcW w:w="760" w:type="dxa"/>
            <w:tcBorders>
              <w:top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szCs w:val="20"/>
              </w:rPr>
            </w:pPr>
            <w:r w:rsidRPr="0043033F">
              <w:rPr>
                <w:rFonts w:cs="Times New Roman"/>
                <w:szCs w:val="20"/>
              </w:rPr>
              <w:t>3</w:t>
            </w:r>
          </w:p>
        </w:tc>
        <w:tc>
          <w:tcPr>
            <w:tcW w:w="28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Pr="00A56C64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sz w:val="2"/>
                <w:szCs w:val="2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  <w:shd w:val="clear" w:color="auto" w:fill="F2F2F2" w:themeFill="background1" w:themeFillShade="F2"/>
          </w:tcPr>
          <w:p w:rsidR="005C668E" w:rsidRPr="00F238B9" w:rsidRDefault="005C668E" w:rsidP="009C0265">
            <w:pPr>
              <w:spacing w:line="216" w:lineRule="auto"/>
              <w:ind w:left="5"/>
              <w:jc w:val="center"/>
              <w:rPr>
                <w:szCs w:val="20"/>
              </w:rPr>
            </w:pPr>
            <w:r w:rsidRPr="00F238B9">
              <w:rPr>
                <w:szCs w:val="20"/>
              </w:rPr>
              <w:t>Название региона</w:t>
            </w:r>
          </w:p>
        </w:tc>
        <w:tc>
          <w:tcPr>
            <w:tcW w:w="434" w:type="dxa"/>
            <w:shd w:val="clear" w:color="auto" w:fill="F2F2F2" w:themeFill="background1" w:themeFillShade="F2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Cs w:val="20"/>
              </w:rPr>
            </w:pPr>
            <w:r w:rsidRPr="0043033F">
              <w:rPr>
                <w:rFonts w:cs="Times New Roman"/>
                <w:szCs w:val="20"/>
              </w:rPr>
              <w:t>№</w:t>
            </w:r>
          </w:p>
        </w:tc>
        <w:tc>
          <w:tcPr>
            <w:tcW w:w="797" w:type="dxa"/>
            <w:shd w:val="clear" w:color="auto" w:fill="F2F2F2" w:themeFill="background1" w:themeFillShade="F2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szCs w:val="20"/>
              </w:rPr>
            </w:pPr>
            <w:r w:rsidRPr="0043033F">
              <w:rPr>
                <w:rFonts w:cs="Times New Roman"/>
                <w:szCs w:val="20"/>
              </w:rPr>
              <w:t>1</w:t>
            </w:r>
          </w:p>
        </w:tc>
        <w:tc>
          <w:tcPr>
            <w:tcW w:w="809" w:type="dxa"/>
            <w:gridSpan w:val="2"/>
            <w:shd w:val="clear" w:color="auto" w:fill="F2F2F2" w:themeFill="background1" w:themeFillShade="F2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szCs w:val="20"/>
              </w:rPr>
            </w:pPr>
            <w:r w:rsidRPr="0043033F">
              <w:rPr>
                <w:rFonts w:cs="Times New Roman"/>
                <w:szCs w:val="20"/>
              </w:rPr>
              <w:t>2</w:t>
            </w:r>
          </w:p>
        </w:tc>
        <w:tc>
          <w:tcPr>
            <w:tcW w:w="807" w:type="dxa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szCs w:val="20"/>
              </w:rPr>
            </w:pPr>
            <w:r w:rsidRPr="0043033F">
              <w:rPr>
                <w:rFonts w:cs="Times New Roman"/>
                <w:szCs w:val="20"/>
              </w:rPr>
              <w:t>3</w:t>
            </w:r>
          </w:p>
        </w:tc>
      </w:tr>
      <w:tr w:rsidR="005C668E" w:rsidRPr="0043033F" w:rsidTr="005C668E">
        <w:tc>
          <w:tcPr>
            <w:tcW w:w="4774" w:type="dxa"/>
            <w:gridSpan w:val="5"/>
            <w:tcBorders>
              <w:left w:val="nil"/>
              <w:right w:val="nil"/>
            </w:tcBorders>
            <w:vAlign w:val="center"/>
          </w:tcPr>
          <w:p w:rsidR="005C668E" w:rsidRPr="00F238B9" w:rsidRDefault="005C668E" w:rsidP="009C0265">
            <w:pPr>
              <w:spacing w:line="216" w:lineRule="auto"/>
              <w:ind w:left="5"/>
              <w:jc w:val="center"/>
              <w:rPr>
                <w:rFonts w:cs="Times New Roman"/>
                <w:b/>
                <w:color w:val="215868" w:themeColor="accent5" w:themeShade="80"/>
                <w:sz w:val="20"/>
              </w:rPr>
            </w:pPr>
            <w:r w:rsidRPr="00F238B9">
              <w:rPr>
                <w:rFonts w:cs="Times New Roman"/>
                <w:b/>
                <w:sz w:val="20"/>
              </w:rPr>
              <w:t>Центральный федеральный округ</w:t>
            </w:r>
          </w:p>
        </w:tc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Pr="00F238B9" w:rsidRDefault="005C668E" w:rsidP="009C0265">
            <w:pPr>
              <w:spacing w:line="216" w:lineRule="auto"/>
              <w:ind w:left="5"/>
              <w:jc w:val="center"/>
              <w:rPr>
                <w:rFonts w:cs="Times New Roman"/>
                <w:b/>
                <w:sz w:val="20"/>
              </w:rPr>
            </w:pPr>
          </w:p>
        </w:tc>
        <w:tc>
          <w:tcPr>
            <w:tcW w:w="4978" w:type="dxa"/>
            <w:gridSpan w:val="8"/>
            <w:tcBorders>
              <w:left w:val="nil"/>
              <w:righ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jc w:val="center"/>
              <w:rPr>
                <w:rFonts w:cs="Times New Roman"/>
                <w:b/>
                <w:color w:val="215868" w:themeColor="accent5" w:themeShade="80"/>
                <w:sz w:val="20"/>
              </w:rPr>
            </w:pPr>
            <w:r w:rsidRPr="00F238B9">
              <w:rPr>
                <w:rFonts w:cs="Times New Roman"/>
                <w:b/>
                <w:sz w:val="20"/>
              </w:rPr>
              <w:t>Уральский федеральный округ</w:t>
            </w:r>
          </w:p>
        </w:tc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Белгородская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31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318147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>
                  <w:rPr>
                    <w:rFonts w:ascii="MS Gothic" w:eastAsia="MS Gothic" w:hAnsi="MS Gothic" w:cs="Times New Roman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1672171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374046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Курганская обл.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45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3339905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>
                  <w:rPr>
                    <w:rFonts w:ascii="MS Gothic" w:eastAsia="MS Gothic" w:hAnsi="MS Gothic" w:cs="Times New Roman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48240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57993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Брянская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32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9273787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9264073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7551151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Свердловская обл.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66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74132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173535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3380807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Владимирская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33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60226088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FE3BA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>
                  <w:rPr>
                    <w:rFonts w:ascii="MS Gothic" w:eastAsia="MS Gothic" w:hAnsi="MS Gothic" w:cs="Times New Roman" w:hint="eastAsia"/>
                    <w:color w:val="215868" w:themeColor="accent5" w:themeShade="80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211388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94766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Тюменская обл.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72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2182493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2570542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965227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Воронежская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36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4574651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581206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6700131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Челябинская обл.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74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5996076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219547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520396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Ивановская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37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0524597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810714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6365353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 w:right="-108"/>
              <w:rPr>
                <w:sz w:val="20"/>
              </w:rPr>
            </w:pPr>
            <w:r w:rsidRPr="00F238B9">
              <w:rPr>
                <w:sz w:val="20"/>
              </w:rPr>
              <w:t>Ханты-Мансийский АО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86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851942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502868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7178100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Калужская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40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8507537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524706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729336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proofErr w:type="gramStart"/>
            <w:r w:rsidRPr="00F238B9">
              <w:rPr>
                <w:sz w:val="20"/>
              </w:rPr>
              <w:t>Ямало-Ненецкий</w:t>
            </w:r>
            <w:proofErr w:type="gramEnd"/>
            <w:r w:rsidRPr="00F238B9">
              <w:rPr>
                <w:sz w:val="20"/>
              </w:rPr>
              <w:t xml:space="preserve"> АО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89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085572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8899563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7905579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Костромская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44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806101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23634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5976456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4978" w:type="dxa"/>
            <w:gridSpan w:val="8"/>
            <w:tcBorders>
              <w:left w:val="nil"/>
              <w:righ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jc w:val="center"/>
              <w:rPr>
                <w:rFonts w:cs="Times New Roman"/>
                <w:b/>
                <w:sz w:val="20"/>
              </w:rPr>
            </w:pPr>
            <w:r w:rsidRPr="00F238B9">
              <w:rPr>
                <w:rFonts w:cs="Times New Roman"/>
                <w:b/>
                <w:sz w:val="20"/>
              </w:rPr>
              <w:t>Сибирский федеральный округ</w:t>
            </w:r>
          </w:p>
        </w:tc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Курская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46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602789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7879620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6421808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Бурятия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03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115443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>
                  <w:rPr>
                    <w:rFonts w:ascii="MS Gothic" w:eastAsia="MS Gothic" w:hAnsi="MS Gothic" w:cs="Times New Roman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5017060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9236038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Липецкая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48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506711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5160792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5295392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Республика Алтай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04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4882083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21179466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456304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Московская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50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761186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507436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3448271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Тыва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17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696472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324668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3421751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Орловская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57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559316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4095806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38622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Хакасия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19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352843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9101528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97385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Рязанская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62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698659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4474334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363933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Алтайский край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22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972522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4427361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182465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Смоленская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67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2304671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3090187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3214987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Красноярский край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24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13723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4862206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09571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Тамбовская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68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533559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415185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579057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Иркутская обл.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38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15420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3528018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62316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Тверская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69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662573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562941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62106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Кемеровская обл.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42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4293288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637496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8729162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Тульская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71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310328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581289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472099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Новосибирская обл.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54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9934107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7638737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517474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Ярославская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76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0107217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340748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3164877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Омская обл.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55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8686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2128427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893383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г. Москва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77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4809770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2906299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425232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Томская обл.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70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8135320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336224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121191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4774" w:type="dxa"/>
            <w:gridSpan w:val="5"/>
            <w:tcBorders>
              <w:left w:val="nil"/>
              <w:right w:val="nil"/>
            </w:tcBorders>
            <w:vAlign w:val="center"/>
          </w:tcPr>
          <w:p w:rsidR="005C668E" w:rsidRPr="00F238B9" w:rsidRDefault="005C668E" w:rsidP="009C0265">
            <w:pPr>
              <w:spacing w:line="216" w:lineRule="auto"/>
              <w:ind w:left="5"/>
              <w:jc w:val="center"/>
              <w:rPr>
                <w:rFonts w:cs="Times New Roman"/>
                <w:b/>
                <w:color w:val="215868" w:themeColor="accent5" w:themeShade="80"/>
                <w:sz w:val="20"/>
              </w:rPr>
            </w:pPr>
            <w:r w:rsidRPr="00F238B9">
              <w:rPr>
                <w:rFonts w:cs="Times New Roman"/>
                <w:b/>
                <w:sz w:val="20"/>
              </w:rPr>
              <w:t>Северо-Западный федеральный округ</w:t>
            </w:r>
          </w:p>
        </w:tc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Pr="00F238B9" w:rsidRDefault="005C668E" w:rsidP="009C0265">
            <w:pPr>
              <w:spacing w:line="216" w:lineRule="auto"/>
              <w:ind w:left="5"/>
              <w:jc w:val="center"/>
              <w:rPr>
                <w:rFonts w:cs="Times New Roman"/>
                <w:b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Забайкальский край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75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489061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583491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2714014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Карелия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10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864250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>
                  <w:rPr>
                    <w:rFonts w:ascii="MS Gothic" w:eastAsia="MS Gothic" w:hAnsi="MS Gothic" w:cs="Times New Roman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079410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785116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4978" w:type="dxa"/>
            <w:gridSpan w:val="8"/>
            <w:tcBorders>
              <w:left w:val="nil"/>
              <w:right w:val="nil"/>
            </w:tcBorders>
            <w:vAlign w:val="center"/>
          </w:tcPr>
          <w:p w:rsidR="005C668E" w:rsidRPr="00F238B9" w:rsidRDefault="005C668E" w:rsidP="009C0265">
            <w:pPr>
              <w:spacing w:line="216" w:lineRule="auto"/>
              <w:ind w:left="5"/>
              <w:jc w:val="center"/>
              <w:rPr>
                <w:rFonts w:cs="Times New Roman"/>
                <w:b/>
                <w:sz w:val="20"/>
              </w:rPr>
            </w:pPr>
            <w:r w:rsidRPr="00F238B9">
              <w:rPr>
                <w:rFonts w:cs="Times New Roman"/>
                <w:b/>
                <w:sz w:val="20"/>
              </w:rPr>
              <w:t>Дальневосточный федеральный округ</w:t>
            </w:r>
          </w:p>
        </w:tc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Коми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11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296966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895091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5367441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Саха (Якутия)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14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1870529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>
                  <w:rPr>
                    <w:rFonts w:ascii="MS Gothic" w:eastAsia="MS Gothic" w:hAnsi="MS Gothic" w:cs="Times New Roman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8677237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505969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Архангельская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29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57947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7636917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361368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Камчатский край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41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8651268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764490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6162823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Вологодская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35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456252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0949870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47514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Приморский край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25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994681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6304707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701973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 w:right="-117"/>
              <w:rPr>
                <w:sz w:val="20"/>
              </w:rPr>
            </w:pPr>
            <w:r w:rsidRPr="00F238B9">
              <w:rPr>
                <w:sz w:val="20"/>
              </w:rPr>
              <w:t>Калининградская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39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6922988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4370547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5083593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Хабаровский край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27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9474263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9717040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802044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Ленинградская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47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5543966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3373033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5338398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Амурская обл.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28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28413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4461533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3924717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Мурманская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51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4219239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225490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7592826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Магаданская обл.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49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440574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6414719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708741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Новгородская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53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4391848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764348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646406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Сахалинская обл.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65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7207136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>
                  <w:rPr>
                    <w:rFonts w:ascii="MS Gothic" w:eastAsia="MS Gothic" w:hAnsi="MS Gothic" w:cs="Times New Roman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9964073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203710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Псковская обл.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60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2657032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4781448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38251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proofErr w:type="gramStart"/>
            <w:r w:rsidRPr="00F238B9">
              <w:rPr>
                <w:sz w:val="20"/>
              </w:rPr>
              <w:t>Еврейская</w:t>
            </w:r>
            <w:proofErr w:type="gramEnd"/>
            <w:r w:rsidRPr="00F238B9">
              <w:rPr>
                <w:sz w:val="20"/>
              </w:rPr>
              <w:t xml:space="preserve"> АО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79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584851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>
                  <w:rPr>
                    <w:rFonts w:ascii="MS Gothic" w:eastAsia="MS Gothic" w:hAnsi="MS Gothic" w:cs="Times New Roman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9776481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727220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г. Санкт-Петербург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78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299831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35551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3944285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proofErr w:type="gramStart"/>
            <w:r w:rsidRPr="00F238B9">
              <w:rPr>
                <w:sz w:val="20"/>
              </w:rPr>
              <w:t>Чукотский</w:t>
            </w:r>
            <w:proofErr w:type="gramEnd"/>
            <w:r w:rsidRPr="00F238B9">
              <w:rPr>
                <w:sz w:val="20"/>
              </w:rPr>
              <w:t xml:space="preserve"> АО</w:t>
            </w:r>
          </w:p>
        </w:tc>
        <w:tc>
          <w:tcPr>
            <w:tcW w:w="434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87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912615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804815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3652858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proofErr w:type="gramStart"/>
            <w:r w:rsidRPr="00F238B9">
              <w:rPr>
                <w:sz w:val="20"/>
              </w:rPr>
              <w:t>Ненецкий</w:t>
            </w:r>
            <w:proofErr w:type="gramEnd"/>
            <w:r w:rsidRPr="00F238B9">
              <w:rPr>
                <w:sz w:val="20"/>
              </w:rPr>
              <w:t xml:space="preserve"> АО</w:t>
            </w:r>
          </w:p>
        </w:tc>
        <w:tc>
          <w:tcPr>
            <w:tcW w:w="420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83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7970992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535899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right w:val="single" w:sz="4" w:space="0" w:color="auto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7033718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4978" w:type="dxa"/>
            <w:gridSpan w:val="8"/>
            <w:tcBorders>
              <w:left w:val="nil"/>
              <w:right w:val="nil"/>
            </w:tcBorders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  <w:r w:rsidRPr="00F238B9">
              <w:rPr>
                <w:rFonts w:cs="Times New Roman"/>
                <w:b/>
                <w:sz w:val="20"/>
              </w:rPr>
              <w:t>Южный федеральный округ</w:t>
            </w:r>
          </w:p>
        </w:tc>
      </w:tr>
      <w:tr w:rsidR="005C668E" w:rsidRPr="0043033F" w:rsidTr="005C668E">
        <w:tc>
          <w:tcPr>
            <w:tcW w:w="4774" w:type="dxa"/>
            <w:gridSpan w:val="5"/>
            <w:tcBorders>
              <w:left w:val="nil"/>
              <w:righ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jc w:val="center"/>
              <w:rPr>
                <w:rFonts w:cs="Times New Roman"/>
                <w:b/>
                <w:color w:val="215868" w:themeColor="accent5" w:themeShade="80"/>
                <w:sz w:val="20"/>
              </w:rPr>
            </w:pPr>
            <w:r w:rsidRPr="00F238B9">
              <w:rPr>
                <w:rFonts w:cs="Times New Roman"/>
                <w:b/>
                <w:sz w:val="20"/>
              </w:rPr>
              <w:t>Приволжский федеральный округ</w:t>
            </w:r>
          </w:p>
        </w:tc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Pr="00F238B9" w:rsidRDefault="005C668E" w:rsidP="009C0265">
            <w:pPr>
              <w:spacing w:line="216" w:lineRule="auto"/>
              <w:ind w:left="5"/>
              <w:jc w:val="center"/>
              <w:rPr>
                <w:rFonts w:cs="Times New Roman"/>
                <w:b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Адыгея</w:t>
            </w:r>
          </w:p>
        </w:tc>
        <w:tc>
          <w:tcPr>
            <w:tcW w:w="434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>
              <w:rPr>
                <w:rFonts w:cs="Times New Roman"/>
                <w:sz w:val="16"/>
              </w:rPr>
              <w:t>01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969852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21028316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7192665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Башкортостан</w:t>
            </w:r>
          </w:p>
        </w:tc>
        <w:tc>
          <w:tcPr>
            <w:tcW w:w="420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02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800922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>
                  <w:rPr>
                    <w:rFonts w:ascii="MS Gothic" w:eastAsia="MS Gothic" w:hAnsi="MS Gothic" w:cs="Times New Roman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759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07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482537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Калмыкия</w:t>
            </w:r>
          </w:p>
        </w:tc>
        <w:tc>
          <w:tcPr>
            <w:tcW w:w="434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08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5653407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3191524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8643193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Марий Эл</w:t>
            </w:r>
          </w:p>
        </w:tc>
        <w:tc>
          <w:tcPr>
            <w:tcW w:w="420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12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4070567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759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09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47326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Краснодарский край</w:t>
            </w:r>
          </w:p>
        </w:tc>
        <w:tc>
          <w:tcPr>
            <w:tcW w:w="434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23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4905922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2716674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1984701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Мордовия</w:t>
            </w:r>
          </w:p>
        </w:tc>
        <w:tc>
          <w:tcPr>
            <w:tcW w:w="420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13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4713344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759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15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0957479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Астраханская обл.</w:t>
            </w:r>
          </w:p>
        </w:tc>
        <w:tc>
          <w:tcPr>
            <w:tcW w:w="434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30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759290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981844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959526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  <w:vAlign w:val="center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Татарстан</w:t>
            </w:r>
          </w:p>
        </w:tc>
        <w:tc>
          <w:tcPr>
            <w:tcW w:w="420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16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2127999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759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>
              <w:rPr>
                <w:rFonts w:cs="Times New Roman"/>
                <w:sz w:val="16"/>
              </w:rPr>
              <w:t>95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5137215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Волгоградская обл.</w:t>
            </w:r>
          </w:p>
        </w:tc>
        <w:tc>
          <w:tcPr>
            <w:tcW w:w="434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34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2440290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3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>
                  <w:rPr>
                    <w:rFonts w:ascii="MS Gothic" w:eastAsia="MS Gothic" w:hAnsi="MS Gothic" w:cs="Times New Roman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797563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3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97533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 xml:space="preserve">Удмуртия </w:t>
            </w:r>
          </w:p>
        </w:tc>
        <w:tc>
          <w:tcPr>
            <w:tcW w:w="420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18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20750823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759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26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9974924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Ростовская обл.</w:t>
            </w:r>
          </w:p>
        </w:tc>
        <w:tc>
          <w:tcPr>
            <w:tcW w:w="434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61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2106638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>
                  <w:rPr>
                    <w:rFonts w:ascii="MS Gothic" w:eastAsia="MS Gothic" w:hAnsi="MS Gothic" w:cs="Times New Roman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9374799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3201234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Чувашия</w:t>
            </w:r>
          </w:p>
        </w:tc>
        <w:tc>
          <w:tcPr>
            <w:tcW w:w="420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21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5458595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3747499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9924756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4978" w:type="dxa"/>
            <w:gridSpan w:val="8"/>
            <w:tcBorders>
              <w:left w:val="nil"/>
              <w:right w:val="nil"/>
            </w:tcBorders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  <w:r w:rsidRPr="00F238B9">
              <w:rPr>
                <w:rFonts w:cs="Times New Roman"/>
                <w:b/>
                <w:sz w:val="20"/>
              </w:rPr>
              <w:t>Северо-Кавказский федеральный округ</w:t>
            </w:r>
          </w:p>
        </w:tc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Кировская обл.</w:t>
            </w:r>
          </w:p>
        </w:tc>
        <w:tc>
          <w:tcPr>
            <w:tcW w:w="420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43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2898604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4796537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6608377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Дагестан</w:t>
            </w:r>
          </w:p>
        </w:tc>
        <w:tc>
          <w:tcPr>
            <w:tcW w:w="434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05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3216526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314151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506021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Нижегородская обл.</w:t>
            </w:r>
          </w:p>
        </w:tc>
        <w:tc>
          <w:tcPr>
            <w:tcW w:w="420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52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0940124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231125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1447829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Ингушетия</w:t>
            </w:r>
          </w:p>
        </w:tc>
        <w:tc>
          <w:tcPr>
            <w:tcW w:w="434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06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6090110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871841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3713020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Оренбургская обл.</w:t>
            </w:r>
          </w:p>
        </w:tc>
        <w:tc>
          <w:tcPr>
            <w:tcW w:w="420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56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485129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620697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949201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 xml:space="preserve">Кабардино-Балкария </w:t>
            </w:r>
          </w:p>
        </w:tc>
        <w:tc>
          <w:tcPr>
            <w:tcW w:w="434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07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3918133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2773356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1688378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Пензенская обл.</w:t>
            </w:r>
          </w:p>
        </w:tc>
        <w:tc>
          <w:tcPr>
            <w:tcW w:w="420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58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142419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7180188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7412484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 xml:space="preserve">Карачаево-Черкесия </w:t>
            </w:r>
          </w:p>
        </w:tc>
        <w:tc>
          <w:tcPr>
            <w:tcW w:w="434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09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6108498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266113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4691646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Пермский край</w:t>
            </w:r>
          </w:p>
        </w:tc>
        <w:tc>
          <w:tcPr>
            <w:tcW w:w="420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59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3005491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2123099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3205097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Северная Осетия</w:t>
            </w:r>
          </w:p>
        </w:tc>
        <w:tc>
          <w:tcPr>
            <w:tcW w:w="434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15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3768485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7057016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923324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5C668E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Самарская обл.</w:t>
            </w:r>
          </w:p>
        </w:tc>
        <w:tc>
          <w:tcPr>
            <w:tcW w:w="420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63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984434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8699942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7595273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Чечня</w:t>
            </w:r>
          </w:p>
        </w:tc>
        <w:tc>
          <w:tcPr>
            <w:tcW w:w="434" w:type="dxa"/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>
              <w:rPr>
                <w:rFonts w:cs="Times New Roman"/>
                <w:sz w:val="16"/>
              </w:rPr>
              <w:t>95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3906497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419994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2061152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5C668E" w:rsidRPr="0043033F" w:rsidTr="00E04C22">
        <w:tc>
          <w:tcPr>
            <w:tcW w:w="2077" w:type="dxa"/>
            <w:tcBorders>
              <w:left w:val="nil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Саратовская обл.</w:t>
            </w:r>
          </w:p>
        </w:tc>
        <w:tc>
          <w:tcPr>
            <w:tcW w:w="420" w:type="dxa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64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075934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1225341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1859359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5C668E" w:rsidRDefault="005C668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  <w:bottom w:val="single" w:sz="4" w:space="0" w:color="auto"/>
            </w:tcBorders>
          </w:tcPr>
          <w:p w:rsidR="005C668E" w:rsidRPr="00F238B9" w:rsidRDefault="005C668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Ставропольский край</w:t>
            </w: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:rsidR="005C668E" w:rsidRPr="0043033F" w:rsidRDefault="005C668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26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4155433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  <w:tcBorders>
                  <w:bottom w:val="single" w:sz="4" w:space="0" w:color="auto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563906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  <w:tcBorders>
                  <w:bottom w:val="single" w:sz="4" w:space="0" w:color="auto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40118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bottom w:val="single" w:sz="4" w:space="0" w:color="auto"/>
                  <w:right w:val="nil"/>
                </w:tcBorders>
              </w:tcPr>
              <w:p w:rsidR="005C668E" w:rsidRPr="0043033F" w:rsidRDefault="005C668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7E7DAE" w:rsidRPr="0043033F" w:rsidTr="00E04C22">
        <w:tc>
          <w:tcPr>
            <w:tcW w:w="2077" w:type="dxa"/>
            <w:tcBorders>
              <w:left w:val="nil"/>
              <w:bottom w:val="single" w:sz="4" w:space="0" w:color="auto"/>
            </w:tcBorders>
          </w:tcPr>
          <w:p w:rsidR="007E7DAE" w:rsidRPr="00F238B9" w:rsidRDefault="007E7DA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Ульяновская обл.</w:t>
            </w:r>
          </w:p>
        </w:tc>
        <w:tc>
          <w:tcPr>
            <w:tcW w:w="420" w:type="dxa"/>
            <w:tcBorders>
              <w:bottom w:val="single" w:sz="4" w:space="0" w:color="auto"/>
            </w:tcBorders>
          </w:tcPr>
          <w:p w:rsidR="007E7DAE" w:rsidRPr="0043033F" w:rsidRDefault="007E7DAE" w:rsidP="009C0265">
            <w:pPr>
              <w:pStyle w:val="afa"/>
              <w:spacing w:after="0" w:line="216" w:lineRule="auto"/>
              <w:ind w:left="-103" w:right="-109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73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8544891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tcBorders>
                  <w:bottom w:val="single" w:sz="4" w:space="0" w:color="auto"/>
                </w:tcBorders>
              </w:tcPr>
              <w:p w:rsidR="007E7DAE" w:rsidRPr="0043033F" w:rsidRDefault="007E7DA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6750198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bottom w:val="single" w:sz="4" w:space="0" w:color="auto"/>
                </w:tcBorders>
              </w:tcPr>
              <w:p w:rsidR="007E7DAE" w:rsidRPr="0043033F" w:rsidRDefault="007E7DA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841151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bottom w:val="single" w:sz="4" w:space="0" w:color="auto"/>
                  <w:right w:val="nil"/>
                </w:tcBorders>
              </w:tcPr>
              <w:p w:rsidR="007E7DAE" w:rsidRPr="0043033F" w:rsidRDefault="007E7DA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7E7DAE" w:rsidRDefault="007E7DA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</w:rPr>
            </w:pPr>
          </w:p>
        </w:tc>
        <w:tc>
          <w:tcPr>
            <w:tcW w:w="2131" w:type="dxa"/>
            <w:gridSpan w:val="3"/>
            <w:tcBorders>
              <w:left w:val="nil"/>
              <w:bottom w:val="nil"/>
            </w:tcBorders>
          </w:tcPr>
          <w:p w:rsidR="007E7DAE" w:rsidRPr="00F238B9" w:rsidRDefault="007E7DAE" w:rsidP="009C0265">
            <w:pPr>
              <w:spacing w:line="216" w:lineRule="auto"/>
              <w:ind w:left="5"/>
              <w:rPr>
                <w:sz w:val="20"/>
              </w:rPr>
            </w:pPr>
            <w:r w:rsidRPr="00F238B9">
              <w:rPr>
                <w:sz w:val="20"/>
              </w:rPr>
              <w:t>Иные территории РФ</w:t>
            </w:r>
          </w:p>
        </w:tc>
        <w:tc>
          <w:tcPr>
            <w:tcW w:w="434" w:type="dxa"/>
            <w:tcBorders>
              <w:bottom w:val="nil"/>
            </w:tcBorders>
          </w:tcPr>
          <w:p w:rsidR="007E7DAE" w:rsidRPr="0043033F" w:rsidRDefault="007E7DAE" w:rsidP="009C0265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sz w:val="16"/>
              </w:rPr>
            </w:pPr>
            <w:r w:rsidRPr="0043033F">
              <w:rPr>
                <w:rFonts w:cs="Times New Roman"/>
                <w:sz w:val="16"/>
              </w:rPr>
              <w:t>90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902280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  <w:tcBorders>
                  <w:bottom w:val="nil"/>
                </w:tcBorders>
              </w:tcPr>
              <w:p w:rsidR="007E7DAE" w:rsidRPr="0043033F" w:rsidRDefault="007E7DA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>
                  <w:rPr>
                    <w:rFonts w:ascii="MS Gothic" w:eastAsia="MS Gothic" w:hAnsi="MS Gothic" w:cs="Times New Roman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770190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  <w:tcBorders>
                  <w:bottom w:val="nil"/>
                </w:tcBorders>
              </w:tcPr>
              <w:p w:rsidR="007E7DAE" w:rsidRPr="0043033F" w:rsidRDefault="007E7DA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7767160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bottom w:val="nil"/>
                  <w:right w:val="nil"/>
                </w:tcBorders>
              </w:tcPr>
              <w:p w:rsidR="007E7DAE" w:rsidRPr="0043033F" w:rsidRDefault="007E7DAE" w:rsidP="009C0265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  <w:tr w:rsidR="007E7DAE" w:rsidRPr="007E7DAE" w:rsidTr="00E04C22">
        <w:tc>
          <w:tcPr>
            <w:tcW w:w="4791" w:type="dxa"/>
            <w:gridSpan w:val="6"/>
            <w:tcBorders>
              <w:left w:val="nil"/>
              <w:bottom w:val="single" w:sz="4" w:space="0" w:color="auto"/>
              <w:right w:val="nil"/>
            </w:tcBorders>
          </w:tcPr>
          <w:p w:rsidR="007E7DAE" w:rsidRPr="007E7DAE" w:rsidRDefault="007E7DA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E7DAE" w:rsidRPr="007E7DAE" w:rsidRDefault="007E7DAE" w:rsidP="009C0265">
            <w:pPr>
              <w:pStyle w:val="afa"/>
              <w:spacing w:after="0" w:line="216" w:lineRule="auto"/>
              <w:ind w:left="0"/>
              <w:jc w:val="center"/>
              <w:rPr>
                <w:rFonts w:cs="Times New Roman"/>
                <w:color w:val="215868" w:themeColor="accent5" w:themeShade="8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7DAE" w:rsidRPr="007E7DAE" w:rsidRDefault="007E7DAE" w:rsidP="007E7DAE">
            <w:pPr>
              <w:pStyle w:val="afa"/>
              <w:spacing w:after="0" w:line="216" w:lineRule="auto"/>
              <w:ind w:left="0" w:right="-108"/>
              <w:rPr>
                <w:rFonts w:cs="Times New Roman"/>
                <w:i/>
                <w:color w:val="215868" w:themeColor="accent5" w:themeShade="80"/>
                <w:sz w:val="20"/>
                <w:szCs w:val="20"/>
              </w:rPr>
            </w:pPr>
            <w:r w:rsidRPr="007E7DAE">
              <w:rPr>
                <w:rFonts w:cs="Times New Roman"/>
                <w:i/>
                <w:sz w:val="20"/>
                <w:szCs w:val="20"/>
              </w:rPr>
              <w:t>УКАЖИТЕ:</w:t>
            </w:r>
          </w:p>
        </w:tc>
        <w:tc>
          <w:tcPr>
            <w:tcW w:w="396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E7DAE" w:rsidRPr="007E7DAE" w:rsidRDefault="007E7DAE" w:rsidP="007E7DAE">
            <w:pPr>
              <w:pStyle w:val="afa"/>
              <w:spacing w:after="0" w:line="216" w:lineRule="auto"/>
              <w:ind w:left="0"/>
              <w:rPr>
                <w:rFonts w:cs="Times New Roman"/>
                <w:color w:val="215868" w:themeColor="accent5" w:themeShade="80"/>
                <w:sz w:val="20"/>
                <w:szCs w:val="20"/>
              </w:rPr>
            </w:pPr>
          </w:p>
        </w:tc>
      </w:tr>
      <w:tr w:rsidR="005C668E" w:rsidRPr="0043033F" w:rsidTr="005C668E">
        <w:tc>
          <w:tcPr>
            <w:tcW w:w="2077" w:type="dxa"/>
            <w:tcBorders>
              <w:left w:val="nil"/>
              <w:bottom w:val="single" w:sz="4" w:space="0" w:color="auto"/>
            </w:tcBorders>
          </w:tcPr>
          <w:p w:rsidR="005C668E" w:rsidRPr="00F238B9" w:rsidRDefault="005C668E" w:rsidP="00E04C22">
            <w:pPr>
              <w:spacing w:line="216" w:lineRule="auto"/>
              <w:ind w:left="5"/>
              <w:rPr>
                <w:b/>
                <w:sz w:val="20"/>
              </w:rPr>
            </w:pPr>
            <w:r w:rsidRPr="00F238B9">
              <w:rPr>
                <w:b/>
                <w:sz w:val="20"/>
              </w:rPr>
              <w:t>Вся Россия</w:t>
            </w:r>
            <w:r w:rsidRPr="0043033F">
              <w:rPr>
                <w:rStyle w:val="a9"/>
                <w:b/>
                <w:sz w:val="20"/>
              </w:rPr>
              <w:footnoteReference w:id="5"/>
            </w:r>
          </w:p>
        </w:tc>
        <w:tc>
          <w:tcPr>
            <w:tcW w:w="420" w:type="dxa"/>
            <w:tcBorders>
              <w:bottom w:val="single" w:sz="4" w:space="0" w:color="auto"/>
            </w:tcBorders>
          </w:tcPr>
          <w:p w:rsidR="005C668E" w:rsidRPr="0043033F" w:rsidRDefault="005C668E" w:rsidP="00E04C22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b/>
                <w:sz w:val="16"/>
              </w:rPr>
            </w:pPr>
            <w:r w:rsidRPr="0043033F">
              <w:rPr>
                <w:rFonts w:cs="Times New Roman"/>
                <w:b/>
                <w:sz w:val="16"/>
              </w:rPr>
              <w:t>98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18640118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8" w:type="dxa"/>
                <w:tcBorders>
                  <w:bottom w:val="single" w:sz="4" w:space="0" w:color="auto"/>
                </w:tcBorders>
              </w:tcPr>
              <w:p w:rsidR="005C668E" w:rsidRPr="0043033F" w:rsidRDefault="005C668E" w:rsidP="00E04C22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>
                  <w:rPr>
                    <w:rFonts w:ascii="MS Gothic" w:eastAsia="MS Gothic" w:hAnsi="MS Gothic" w:cs="Times New Roman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3010695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59" w:type="dxa"/>
                <w:tcBorders>
                  <w:bottom w:val="single" w:sz="4" w:space="0" w:color="auto"/>
                </w:tcBorders>
              </w:tcPr>
              <w:p w:rsidR="005C668E" w:rsidRPr="0043033F" w:rsidRDefault="005C668E" w:rsidP="00E04C22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-1433040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60" w:type="dxa"/>
                <w:tcBorders>
                  <w:bottom w:val="single" w:sz="4" w:space="0" w:color="auto"/>
                  <w:right w:val="nil"/>
                </w:tcBorders>
              </w:tcPr>
              <w:p w:rsidR="005C668E" w:rsidRPr="0043033F" w:rsidRDefault="005C668E" w:rsidP="00E04C22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C668E" w:rsidRPr="00A56C64" w:rsidRDefault="005C668E" w:rsidP="00E04C22">
            <w:pPr>
              <w:pStyle w:val="afa"/>
              <w:spacing w:after="0" w:line="216" w:lineRule="auto"/>
              <w:ind w:left="-108" w:right="-249"/>
              <w:jc w:val="center"/>
              <w:rPr>
                <w:rFonts w:cs="Times New Roman"/>
                <w:color w:val="215868" w:themeColor="accent5" w:themeShade="80"/>
                <w:sz w:val="2"/>
                <w:szCs w:val="2"/>
              </w:rPr>
            </w:pPr>
          </w:p>
        </w:tc>
        <w:tc>
          <w:tcPr>
            <w:tcW w:w="2131" w:type="dxa"/>
            <w:gridSpan w:val="3"/>
            <w:tcBorders>
              <w:left w:val="nil"/>
            </w:tcBorders>
          </w:tcPr>
          <w:p w:rsidR="005C668E" w:rsidRPr="00F238B9" w:rsidRDefault="005C668E" w:rsidP="00E04C22">
            <w:pPr>
              <w:spacing w:line="216" w:lineRule="auto"/>
              <w:ind w:left="5"/>
              <w:rPr>
                <w:b/>
                <w:sz w:val="20"/>
              </w:rPr>
            </w:pPr>
            <w:r w:rsidRPr="00F238B9">
              <w:rPr>
                <w:b/>
                <w:sz w:val="20"/>
              </w:rPr>
              <w:t>Зарубежные страны</w:t>
            </w:r>
          </w:p>
        </w:tc>
        <w:tc>
          <w:tcPr>
            <w:tcW w:w="434" w:type="dxa"/>
          </w:tcPr>
          <w:p w:rsidR="005C668E" w:rsidRPr="0043033F" w:rsidRDefault="005C668E" w:rsidP="00E04C22">
            <w:pPr>
              <w:pStyle w:val="afa"/>
              <w:spacing w:after="0" w:line="216" w:lineRule="auto"/>
              <w:ind w:left="-103" w:right="-108"/>
              <w:jc w:val="center"/>
              <w:rPr>
                <w:rFonts w:cs="Times New Roman"/>
                <w:b/>
                <w:sz w:val="16"/>
              </w:rPr>
            </w:pPr>
            <w:r w:rsidRPr="0043033F">
              <w:rPr>
                <w:rFonts w:cs="Times New Roman"/>
                <w:b/>
                <w:sz w:val="16"/>
              </w:rPr>
              <w:t>99</w:t>
            </w:r>
          </w:p>
        </w:tc>
        <w:sdt>
          <w:sdtPr>
            <w:rPr>
              <w:rFonts w:cs="Times New Roman"/>
              <w:color w:val="215868" w:themeColor="accent5" w:themeShade="80"/>
              <w:sz w:val="20"/>
            </w:rPr>
            <w:id w:val="-1757896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97" w:type="dxa"/>
              </w:tcPr>
              <w:p w:rsidR="005C668E" w:rsidRPr="0043033F" w:rsidRDefault="005C668E" w:rsidP="00E04C22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>
                  <w:rPr>
                    <w:rFonts w:ascii="MS Gothic" w:eastAsia="MS Gothic" w:hAnsi="MS Gothic" w:cs="Times New Roman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3983267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9" w:type="dxa"/>
                <w:gridSpan w:val="2"/>
              </w:tcPr>
              <w:p w:rsidR="005C668E" w:rsidRPr="0043033F" w:rsidRDefault="005C668E" w:rsidP="00E04C22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cs="Times New Roman"/>
              <w:color w:val="215868" w:themeColor="accent5" w:themeShade="80"/>
              <w:sz w:val="20"/>
            </w:rPr>
            <w:id w:val="1688558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07" w:type="dxa"/>
                <w:tcBorders>
                  <w:right w:val="nil"/>
                </w:tcBorders>
              </w:tcPr>
              <w:p w:rsidR="005C668E" w:rsidRPr="0043033F" w:rsidRDefault="005C668E" w:rsidP="00E04C22">
                <w:pPr>
                  <w:pStyle w:val="afa"/>
                  <w:spacing w:after="0" w:line="216" w:lineRule="auto"/>
                  <w:ind w:left="0"/>
                  <w:jc w:val="center"/>
                  <w:rPr>
                    <w:rFonts w:cs="Times New Roman"/>
                    <w:color w:val="215868" w:themeColor="accent5" w:themeShade="80"/>
                    <w:sz w:val="2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  <w:sz w:val="20"/>
                  </w:rPr>
                  <w:t>☐</w:t>
                </w:r>
              </w:p>
            </w:tc>
          </w:sdtContent>
        </w:sdt>
      </w:tr>
    </w:tbl>
    <w:p w:rsidR="00AB6D80" w:rsidRDefault="00F5398E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3033F">
        <w:rPr>
          <w:rFonts w:cs="Arial"/>
          <w:b/>
        </w:rPr>
        <w:lastRenderedPageBreak/>
        <w:t>Укажите отрасли экономики, в которых</w:t>
      </w:r>
      <w:r w:rsidR="00AB6D80" w:rsidRPr="0043033F">
        <w:rPr>
          <w:rFonts w:cs="Arial"/>
          <w:b/>
        </w:rPr>
        <w:t xml:space="preserve"> работает ваша компания</w:t>
      </w:r>
      <w:r w:rsidRPr="0043033F">
        <w:rPr>
          <w:rFonts w:cs="Arial"/>
          <w:b/>
        </w:rPr>
        <w:t xml:space="preserve"> (холдинг)</w:t>
      </w:r>
      <w:r w:rsidR="00AB6D80" w:rsidRPr="0043033F">
        <w:rPr>
          <w:rFonts w:cs="Arial"/>
          <w:b/>
        </w:rPr>
        <w:t>:</w:t>
      </w:r>
    </w:p>
    <w:p w:rsidR="00B6678E" w:rsidRPr="00DA7D7F" w:rsidRDefault="00B6678E" w:rsidP="00B6678E">
      <w:pPr>
        <w:pStyle w:val="afa"/>
        <w:spacing w:after="0" w:line="240" w:lineRule="auto"/>
        <w:ind w:left="426"/>
        <w:rPr>
          <w:rFonts w:cs="Arial"/>
          <w:b/>
        </w:rPr>
      </w:pPr>
    </w:p>
    <w:tbl>
      <w:tblPr>
        <w:tblStyle w:val="af7"/>
        <w:tblW w:w="9955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5"/>
        <w:gridCol w:w="858"/>
        <w:gridCol w:w="992"/>
        <w:gridCol w:w="4253"/>
        <w:gridCol w:w="567"/>
      </w:tblGrid>
      <w:tr w:rsidR="002C5140" w:rsidRPr="0043033F" w:rsidTr="0035746F">
        <w:tc>
          <w:tcPr>
            <w:tcW w:w="4143" w:type="dxa"/>
            <w:gridSpan w:val="2"/>
          </w:tcPr>
          <w:p w:rsidR="002C5140" w:rsidRPr="0043033F" w:rsidRDefault="002C5140" w:rsidP="002C5140">
            <w:pPr>
              <w:pStyle w:val="afa"/>
              <w:numPr>
                <w:ilvl w:val="0"/>
                <w:numId w:val="2"/>
              </w:numPr>
              <w:suppressAutoHyphens/>
              <w:spacing w:after="80" w:line="216" w:lineRule="auto"/>
              <w:ind w:left="491" w:right="-108" w:hanging="425"/>
            </w:pPr>
            <w:r w:rsidRPr="0043033F">
              <w:t>Атомная промышленность</w:t>
            </w:r>
          </w:p>
        </w:tc>
        <w:sdt>
          <w:sdtPr>
            <w:rPr>
              <w:color w:val="215868" w:themeColor="accent5" w:themeShade="80"/>
            </w:rPr>
            <w:id w:val="10454071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:rsidR="002C5140" w:rsidRPr="0043033F" w:rsidRDefault="002C5140" w:rsidP="002C5140">
                <w:pPr>
                  <w:suppressAutoHyphens/>
                  <w:spacing w:after="80" w:line="216" w:lineRule="auto"/>
                  <w:ind w:left="491" w:hanging="425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4253" w:type="dxa"/>
          </w:tcPr>
          <w:p w:rsidR="002C5140" w:rsidRPr="0043033F" w:rsidRDefault="002C5140" w:rsidP="00A62F42">
            <w:pPr>
              <w:pStyle w:val="afa"/>
              <w:numPr>
                <w:ilvl w:val="0"/>
                <w:numId w:val="35"/>
              </w:numPr>
              <w:suppressAutoHyphens/>
              <w:spacing w:after="80" w:line="216" w:lineRule="auto"/>
              <w:ind w:left="459" w:right="-108" w:hanging="425"/>
            </w:pPr>
            <w:r w:rsidRPr="0043033F">
              <w:t>Производство товаров повседневного спроса</w:t>
            </w:r>
          </w:p>
        </w:tc>
        <w:sdt>
          <w:sdtPr>
            <w:rPr>
              <w:color w:val="215868" w:themeColor="accent5" w:themeShade="80"/>
            </w:rPr>
            <w:id w:val="1846972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2C5140" w:rsidRPr="0043033F" w:rsidRDefault="002C5140" w:rsidP="002C5140">
                <w:pPr>
                  <w:suppressAutoHyphens/>
                  <w:spacing w:after="80" w:line="216" w:lineRule="auto"/>
                  <w:ind w:left="491" w:hanging="425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C5140" w:rsidRPr="0043033F" w:rsidTr="0035746F">
        <w:tc>
          <w:tcPr>
            <w:tcW w:w="4143" w:type="dxa"/>
            <w:gridSpan w:val="2"/>
          </w:tcPr>
          <w:p w:rsidR="002C5140" w:rsidRPr="0043033F" w:rsidRDefault="002C5140" w:rsidP="002C5140">
            <w:pPr>
              <w:pStyle w:val="afa"/>
              <w:numPr>
                <w:ilvl w:val="0"/>
                <w:numId w:val="2"/>
              </w:numPr>
              <w:suppressAutoHyphens/>
              <w:spacing w:after="80" w:line="216" w:lineRule="auto"/>
              <w:ind w:left="491" w:right="-108" w:hanging="425"/>
            </w:pPr>
            <w:r w:rsidRPr="0043033F">
              <w:t>Банки, финансовые услуги</w:t>
            </w:r>
          </w:p>
        </w:tc>
        <w:sdt>
          <w:sdtPr>
            <w:rPr>
              <w:color w:val="215868" w:themeColor="accent5" w:themeShade="80"/>
            </w:rPr>
            <w:id w:val="-172958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:rsidR="002C5140" w:rsidRPr="0043033F" w:rsidRDefault="002C5140" w:rsidP="002C5140">
                <w:pPr>
                  <w:suppressAutoHyphens/>
                  <w:spacing w:after="80" w:line="216" w:lineRule="auto"/>
                  <w:ind w:left="491" w:hanging="425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4253" w:type="dxa"/>
          </w:tcPr>
          <w:p w:rsidR="002C5140" w:rsidRPr="0043033F" w:rsidRDefault="002C5140" w:rsidP="00A62F42">
            <w:pPr>
              <w:pStyle w:val="afa"/>
              <w:numPr>
                <w:ilvl w:val="0"/>
                <w:numId w:val="35"/>
              </w:numPr>
              <w:suppressAutoHyphens/>
              <w:spacing w:after="80" w:line="216" w:lineRule="auto"/>
              <w:ind w:left="459" w:hanging="425"/>
            </w:pPr>
            <w:r w:rsidRPr="0043033F">
              <w:t xml:space="preserve">Производство электроники </w:t>
            </w:r>
          </w:p>
        </w:tc>
        <w:sdt>
          <w:sdtPr>
            <w:rPr>
              <w:color w:val="215868" w:themeColor="accent5" w:themeShade="80"/>
            </w:rPr>
            <w:id w:val="4375714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2C5140" w:rsidRPr="0043033F" w:rsidRDefault="002C5140" w:rsidP="002C5140">
                <w:pPr>
                  <w:spacing w:line="264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C5140" w:rsidRPr="0043033F" w:rsidTr="0035746F">
        <w:tc>
          <w:tcPr>
            <w:tcW w:w="4143" w:type="dxa"/>
            <w:gridSpan w:val="2"/>
          </w:tcPr>
          <w:p w:rsidR="002C5140" w:rsidRPr="0043033F" w:rsidRDefault="002C5140" w:rsidP="002C5140">
            <w:pPr>
              <w:pStyle w:val="afa"/>
              <w:numPr>
                <w:ilvl w:val="0"/>
                <w:numId w:val="2"/>
              </w:numPr>
              <w:suppressAutoHyphens/>
              <w:spacing w:after="80" w:line="216" w:lineRule="auto"/>
              <w:ind w:left="493" w:right="-108" w:hanging="425"/>
            </w:pPr>
            <w:r w:rsidRPr="0043033F">
              <w:t>Горнодобывающая промышленность</w:t>
            </w:r>
          </w:p>
        </w:tc>
        <w:sdt>
          <w:sdtPr>
            <w:rPr>
              <w:color w:val="215868" w:themeColor="accent5" w:themeShade="80"/>
            </w:rPr>
            <w:id w:val="1242988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:rsidR="002C5140" w:rsidRPr="0043033F" w:rsidRDefault="002C5140" w:rsidP="002C5140">
                <w:pPr>
                  <w:suppressAutoHyphens/>
                  <w:spacing w:after="80" w:line="216" w:lineRule="auto"/>
                  <w:ind w:left="491" w:hanging="425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4253" w:type="dxa"/>
          </w:tcPr>
          <w:p w:rsidR="002C5140" w:rsidRPr="0043033F" w:rsidRDefault="002C5140" w:rsidP="00A62F42">
            <w:pPr>
              <w:pStyle w:val="afa"/>
              <w:numPr>
                <w:ilvl w:val="0"/>
                <w:numId w:val="35"/>
              </w:numPr>
              <w:suppressAutoHyphens/>
              <w:spacing w:after="80" w:line="216" w:lineRule="auto"/>
              <w:ind w:left="459" w:hanging="425"/>
            </w:pPr>
            <w:r w:rsidRPr="0043033F">
              <w:t>Промышленность строительных материалов</w:t>
            </w:r>
          </w:p>
        </w:tc>
        <w:sdt>
          <w:sdtPr>
            <w:rPr>
              <w:color w:val="215868" w:themeColor="accent5" w:themeShade="80"/>
            </w:rPr>
            <w:id w:val="85358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2C5140" w:rsidRPr="0043033F" w:rsidRDefault="002C5140" w:rsidP="002C5140">
                <w:pPr>
                  <w:spacing w:line="264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C5140" w:rsidRPr="0043033F" w:rsidTr="0035746F">
        <w:tc>
          <w:tcPr>
            <w:tcW w:w="4143" w:type="dxa"/>
            <w:gridSpan w:val="2"/>
          </w:tcPr>
          <w:p w:rsidR="002C5140" w:rsidRPr="0043033F" w:rsidRDefault="002C5140" w:rsidP="002C5140">
            <w:pPr>
              <w:pStyle w:val="afa"/>
              <w:numPr>
                <w:ilvl w:val="0"/>
                <w:numId w:val="2"/>
              </w:numPr>
              <w:suppressAutoHyphens/>
              <w:spacing w:after="80" w:line="216" w:lineRule="auto"/>
              <w:ind w:left="491" w:right="-108" w:hanging="425"/>
            </w:pPr>
            <w:r w:rsidRPr="0043033F">
              <w:t>Жилищно-коммунальное хозяйство</w:t>
            </w:r>
          </w:p>
        </w:tc>
        <w:sdt>
          <w:sdtPr>
            <w:rPr>
              <w:color w:val="215868" w:themeColor="accent5" w:themeShade="80"/>
            </w:rPr>
            <w:id w:val="-8753173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:rsidR="002C5140" w:rsidRPr="0043033F" w:rsidRDefault="002C5140" w:rsidP="002C5140">
                <w:pPr>
                  <w:suppressAutoHyphens/>
                  <w:spacing w:after="80" w:line="216" w:lineRule="auto"/>
                  <w:ind w:left="491" w:hanging="425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4253" w:type="dxa"/>
          </w:tcPr>
          <w:p w:rsidR="002C5140" w:rsidRPr="0043033F" w:rsidRDefault="002C5140" w:rsidP="00A62F42">
            <w:pPr>
              <w:pStyle w:val="afa"/>
              <w:numPr>
                <w:ilvl w:val="0"/>
                <w:numId w:val="35"/>
              </w:numPr>
              <w:suppressAutoHyphens/>
              <w:spacing w:after="80" w:line="216" w:lineRule="auto"/>
              <w:ind w:left="459" w:hanging="425"/>
            </w:pPr>
            <w:r w:rsidRPr="0043033F">
              <w:t xml:space="preserve">Розничная торговля </w:t>
            </w:r>
          </w:p>
        </w:tc>
        <w:sdt>
          <w:sdtPr>
            <w:rPr>
              <w:color w:val="215868" w:themeColor="accent5" w:themeShade="80"/>
            </w:rPr>
            <w:id w:val="-2492742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2C5140" w:rsidRPr="0043033F" w:rsidRDefault="002C5140" w:rsidP="002C5140">
                <w:pPr>
                  <w:spacing w:line="264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C5140" w:rsidRPr="0043033F" w:rsidTr="0035746F">
        <w:tc>
          <w:tcPr>
            <w:tcW w:w="4143" w:type="dxa"/>
            <w:gridSpan w:val="2"/>
          </w:tcPr>
          <w:p w:rsidR="002C5140" w:rsidRDefault="002C5140" w:rsidP="002C5140">
            <w:pPr>
              <w:pStyle w:val="afa"/>
              <w:numPr>
                <w:ilvl w:val="0"/>
                <w:numId w:val="2"/>
              </w:numPr>
              <w:suppressAutoHyphens/>
              <w:spacing w:after="80" w:line="216" w:lineRule="auto"/>
              <w:ind w:left="491" w:right="-108" w:hanging="425"/>
            </w:pPr>
            <w:r w:rsidRPr="0043033F">
              <w:t xml:space="preserve">Издательская деятельность </w:t>
            </w:r>
          </w:p>
          <w:p w:rsidR="002C5140" w:rsidRPr="0043033F" w:rsidRDefault="002C5140" w:rsidP="002C5140">
            <w:pPr>
              <w:pStyle w:val="afa"/>
              <w:suppressAutoHyphens/>
              <w:spacing w:after="80" w:line="216" w:lineRule="auto"/>
              <w:ind w:left="491" w:right="-108"/>
            </w:pPr>
            <w:r w:rsidRPr="0043033F">
              <w:t>и полиграфия</w:t>
            </w:r>
          </w:p>
        </w:tc>
        <w:sdt>
          <w:sdtPr>
            <w:rPr>
              <w:color w:val="215868" w:themeColor="accent5" w:themeShade="80"/>
            </w:rPr>
            <w:id w:val="246077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:rsidR="002C5140" w:rsidRPr="0043033F" w:rsidRDefault="002C5140" w:rsidP="002C5140">
                <w:pPr>
                  <w:suppressAutoHyphens/>
                  <w:spacing w:after="80" w:line="216" w:lineRule="auto"/>
                  <w:ind w:left="491" w:hanging="425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4253" w:type="dxa"/>
          </w:tcPr>
          <w:p w:rsidR="002C5140" w:rsidRPr="0043033F" w:rsidRDefault="002C5140" w:rsidP="00A62F42">
            <w:pPr>
              <w:pStyle w:val="afa"/>
              <w:numPr>
                <w:ilvl w:val="0"/>
                <w:numId w:val="35"/>
              </w:numPr>
              <w:suppressAutoHyphens/>
              <w:spacing w:after="80" w:line="216" w:lineRule="auto"/>
              <w:ind w:left="459" w:hanging="425"/>
            </w:pPr>
            <w:r w:rsidRPr="0043033F">
              <w:t>Сельское хозяйство, АПК</w:t>
            </w:r>
          </w:p>
        </w:tc>
        <w:sdt>
          <w:sdtPr>
            <w:rPr>
              <w:color w:val="215868" w:themeColor="accent5" w:themeShade="80"/>
            </w:rPr>
            <w:id w:val="1412900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2C5140" w:rsidRPr="0043033F" w:rsidRDefault="002C5140" w:rsidP="002C5140">
                <w:pPr>
                  <w:spacing w:line="264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C5140" w:rsidRPr="0043033F" w:rsidTr="0035746F">
        <w:tc>
          <w:tcPr>
            <w:tcW w:w="4143" w:type="dxa"/>
            <w:gridSpan w:val="2"/>
          </w:tcPr>
          <w:p w:rsidR="002C5140" w:rsidRPr="0043033F" w:rsidRDefault="002C5140" w:rsidP="002C5140">
            <w:pPr>
              <w:pStyle w:val="afa"/>
              <w:numPr>
                <w:ilvl w:val="0"/>
                <w:numId w:val="2"/>
              </w:numPr>
              <w:suppressAutoHyphens/>
              <w:spacing w:after="80" w:line="216" w:lineRule="auto"/>
              <w:ind w:left="491" w:right="-108" w:hanging="425"/>
            </w:pPr>
            <w:r w:rsidRPr="0043033F">
              <w:t>Информационные технологии</w:t>
            </w:r>
          </w:p>
        </w:tc>
        <w:sdt>
          <w:sdtPr>
            <w:rPr>
              <w:color w:val="215868" w:themeColor="accent5" w:themeShade="80"/>
            </w:rPr>
            <w:id w:val="-1404285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:rsidR="002C5140" w:rsidRPr="0043033F" w:rsidRDefault="002C5140" w:rsidP="002C5140">
                <w:pPr>
                  <w:suppressAutoHyphens/>
                  <w:spacing w:after="80" w:line="216" w:lineRule="auto"/>
                  <w:ind w:left="491" w:hanging="425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4253" w:type="dxa"/>
          </w:tcPr>
          <w:p w:rsidR="002C5140" w:rsidRPr="0043033F" w:rsidRDefault="002C5140" w:rsidP="00A62F42">
            <w:pPr>
              <w:pStyle w:val="afa"/>
              <w:numPr>
                <w:ilvl w:val="0"/>
                <w:numId w:val="35"/>
              </w:numPr>
              <w:suppressAutoHyphens/>
              <w:spacing w:after="80" w:line="216" w:lineRule="auto"/>
              <w:ind w:left="459" w:hanging="425"/>
            </w:pPr>
            <w:r w:rsidRPr="0043033F">
              <w:t>Средства массовой информации</w:t>
            </w:r>
          </w:p>
        </w:tc>
        <w:sdt>
          <w:sdtPr>
            <w:rPr>
              <w:color w:val="215868" w:themeColor="accent5" w:themeShade="80"/>
            </w:rPr>
            <w:id w:val="-2138250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2C5140" w:rsidRPr="0043033F" w:rsidRDefault="002C5140" w:rsidP="002C5140">
                <w:pPr>
                  <w:spacing w:line="264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C5140" w:rsidRPr="0043033F" w:rsidTr="0035746F">
        <w:tc>
          <w:tcPr>
            <w:tcW w:w="4143" w:type="dxa"/>
            <w:gridSpan w:val="2"/>
          </w:tcPr>
          <w:p w:rsidR="002C5140" w:rsidRDefault="002C5140" w:rsidP="002C5140">
            <w:pPr>
              <w:pStyle w:val="afa"/>
              <w:numPr>
                <w:ilvl w:val="0"/>
                <w:numId w:val="2"/>
              </w:numPr>
              <w:suppressAutoHyphens/>
              <w:spacing w:after="80" w:line="216" w:lineRule="auto"/>
              <w:ind w:left="491" w:right="-108" w:hanging="425"/>
            </w:pPr>
            <w:r w:rsidRPr="0043033F">
              <w:t xml:space="preserve">Консалтинг, образование, </w:t>
            </w:r>
          </w:p>
          <w:p w:rsidR="002C5140" w:rsidRPr="0043033F" w:rsidRDefault="002C5140" w:rsidP="002C5140">
            <w:pPr>
              <w:pStyle w:val="afa"/>
              <w:suppressAutoHyphens/>
              <w:spacing w:after="80" w:line="216" w:lineRule="auto"/>
              <w:ind w:left="491" w:right="-108"/>
            </w:pPr>
            <w:r w:rsidRPr="0043033F">
              <w:t>научные исследования</w:t>
            </w:r>
          </w:p>
        </w:tc>
        <w:sdt>
          <w:sdtPr>
            <w:rPr>
              <w:color w:val="215868" w:themeColor="accent5" w:themeShade="80"/>
            </w:rPr>
            <w:id w:val="5129607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:rsidR="002C5140" w:rsidRPr="0043033F" w:rsidRDefault="002C5140" w:rsidP="002C5140">
                <w:pPr>
                  <w:suppressAutoHyphens/>
                  <w:spacing w:after="80" w:line="216" w:lineRule="auto"/>
                  <w:ind w:left="491" w:hanging="425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4253" w:type="dxa"/>
          </w:tcPr>
          <w:p w:rsidR="002C5140" w:rsidRPr="0043033F" w:rsidRDefault="002C5140" w:rsidP="00A62F42">
            <w:pPr>
              <w:pStyle w:val="afa"/>
              <w:numPr>
                <w:ilvl w:val="0"/>
                <w:numId w:val="35"/>
              </w:numPr>
              <w:suppressAutoHyphens/>
              <w:spacing w:after="80" w:line="216" w:lineRule="auto"/>
              <w:ind w:left="459" w:hanging="425"/>
            </w:pPr>
            <w:r w:rsidRPr="0043033F">
              <w:t>Строительство</w:t>
            </w:r>
          </w:p>
        </w:tc>
        <w:sdt>
          <w:sdtPr>
            <w:rPr>
              <w:color w:val="215868" w:themeColor="accent5" w:themeShade="80"/>
            </w:rPr>
            <w:id w:val="5986861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2C5140" w:rsidRPr="0043033F" w:rsidRDefault="002C5140" w:rsidP="002C5140">
                <w:pPr>
                  <w:spacing w:line="264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C5140" w:rsidRPr="0043033F" w:rsidTr="0035746F">
        <w:tc>
          <w:tcPr>
            <w:tcW w:w="4143" w:type="dxa"/>
            <w:gridSpan w:val="2"/>
          </w:tcPr>
          <w:p w:rsidR="002C5140" w:rsidRPr="0043033F" w:rsidRDefault="002C5140" w:rsidP="002C5140">
            <w:pPr>
              <w:pStyle w:val="afa"/>
              <w:numPr>
                <w:ilvl w:val="0"/>
                <w:numId w:val="2"/>
              </w:numPr>
              <w:suppressAutoHyphens/>
              <w:spacing w:after="80" w:line="216" w:lineRule="auto"/>
              <w:ind w:left="491" w:right="-108" w:hanging="425"/>
            </w:pPr>
            <w:r w:rsidRPr="0043033F">
              <w:t>Легкая промышленность</w:t>
            </w:r>
          </w:p>
        </w:tc>
        <w:sdt>
          <w:sdtPr>
            <w:rPr>
              <w:color w:val="215868" w:themeColor="accent5" w:themeShade="80"/>
            </w:rPr>
            <w:id w:val="8168465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:rsidR="002C5140" w:rsidRPr="0043033F" w:rsidRDefault="002C5140" w:rsidP="002C5140">
                <w:pPr>
                  <w:suppressAutoHyphens/>
                  <w:spacing w:after="80" w:line="216" w:lineRule="auto"/>
                  <w:ind w:left="491" w:hanging="425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4253" w:type="dxa"/>
          </w:tcPr>
          <w:p w:rsidR="002C5140" w:rsidRPr="0043033F" w:rsidRDefault="002C5140" w:rsidP="00A62F42">
            <w:pPr>
              <w:pStyle w:val="afa"/>
              <w:numPr>
                <w:ilvl w:val="0"/>
                <w:numId w:val="35"/>
              </w:numPr>
              <w:suppressAutoHyphens/>
              <w:spacing w:after="80" w:line="216" w:lineRule="auto"/>
              <w:ind w:left="459" w:hanging="425"/>
            </w:pPr>
            <w:r w:rsidRPr="0043033F">
              <w:t>Табачная промышленность</w:t>
            </w:r>
          </w:p>
        </w:tc>
        <w:sdt>
          <w:sdtPr>
            <w:rPr>
              <w:color w:val="215868" w:themeColor="accent5" w:themeShade="80"/>
            </w:rPr>
            <w:id w:val="5937468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2C5140" w:rsidRPr="0043033F" w:rsidRDefault="002C5140" w:rsidP="002C5140">
                <w:pPr>
                  <w:spacing w:line="264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C5140" w:rsidRPr="0043033F" w:rsidTr="0035746F">
        <w:tc>
          <w:tcPr>
            <w:tcW w:w="4143" w:type="dxa"/>
            <w:gridSpan w:val="2"/>
          </w:tcPr>
          <w:p w:rsidR="002C5140" w:rsidRDefault="002C5140" w:rsidP="002C5140">
            <w:pPr>
              <w:pStyle w:val="afa"/>
              <w:numPr>
                <w:ilvl w:val="0"/>
                <w:numId w:val="2"/>
              </w:numPr>
              <w:suppressAutoHyphens/>
              <w:spacing w:after="80" w:line="216" w:lineRule="auto"/>
              <w:ind w:left="491" w:right="-108" w:hanging="425"/>
            </w:pPr>
            <w:r w:rsidRPr="0043033F">
              <w:t xml:space="preserve">Лесная, деревообрабатывающая </w:t>
            </w:r>
          </w:p>
          <w:p w:rsidR="002C5140" w:rsidRPr="0043033F" w:rsidRDefault="002C5140" w:rsidP="002C5140">
            <w:pPr>
              <w:pStyle w:val="afa"/>
              <w:suppressAutoHyphens/>
              <w:spacing w:after="80" w:line="216" w:lineRule="auto"/>
              <w:ind w:left="491" w:right="-108"/>
            </w:pPr>
            <w:r w:rsidRPr="0043033F">
              <w:t xml:space="preserve">и целлюлозно-бумажная </w:t>
            </w:r>
            <w:proofErr w:type="spellStart"/>
            <w:r w:rsidRPr="0043033F">
              <w:t>пром</w:t>
            </w:r>
            <w:r>
              <w:t>-</w:t>
            </w:r>
            <w:r w:rsidRPr="0043033F">
              <w:t>сть</w:t>
            </w:r>
            <w:proofErr w:type="spellEnd"/>
          </w:p>
        </w:tc>
        <w:sdt>
          <w:sdtPr>
            <w:rPr>
              <w:color w:val="215868" w:themeColor="accent5" w:themeShade="80"/>
            </w:rPr>
            <w:id w:val="1359237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:rsidR="002C5140" w:rsidRPr="0043033F" w:rsidRDefault="002C5140" w:rsidP="002C5140">
                <w:pPr>
                  <w:suppressAutoHyphens/>
                  <w:spacing w:after="80" w:line="216" w:lineRule="auto"/>
                  <w:ind w:left="491" w:hanging="425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4253" w:type="dxa"/>
          </w:tcPr>
          <w:p w:rsidR="002C5140" w:rsidRPr="0043033F" w:rsidRDefault="002C5140" w:rsidP="00A62F42">
            <w:pPr>
              <w:pStyle w:val="afa"/>
              <w:numPr>
                <w:ilvl w:val="0"/>
                <w:numId w:val="35"/>
              </w:numPr>
              <w:suppressAutoHyphens/>
              <w:spacing w:after="80" w:line="216" w:lineRule="auto"/>
              <w:ind w:left="459" w:hanging="425"/>
            </w:pPr>
            <w:r w:rsidRPr="0043033F">
              <w:t>Телекоммуникации и связь</w:t>
            </w:r>
          </w:p>
        </w:tc>
        <w:sdt>
          <w:sdtPr>
            <w:rPr>
              <w:color w:val="215868" w:themeColor="accent5" w:themeShade="80"/>
            </w:rPr>
            <w:id w:val="-2009974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2C5140" w:rsidRPr="0043033F" w:rsidRDefault="002C5140" w:rsidP="002C5140">
                <w:pPr>
                  <w:spacing w:line="264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C5140" w:rsidRPr="0043033F" w:rsidTr="0035746F">
        <w:tc>
          <w:tcPr>
            <w:tcW w:w="4143" w:type="dxa"/>
            <w:gridSpan w:val="2"/>
          </w:tcPr>
          <w:p w:rsidR="002C5140" w:rsidRPr="0043033F" w:rsidRDefault="002C5140" w:rsidP="002C5140">
            <w:pPr>
              <w:pStyle w:val="afa"/>
              <w:numPr>
                <w:ilvl w:val="0"/>
                <w:numId w:val="2"/>
              </w:numPr>
              <w:suppressAutoHyphens/>
              <w:spacing w:after="80" w:line="216" w:lineRule="auto"/>
              <w:ind w:left="491" w:right="-108" w:hanging="425"/>
            </w:pPr>
            <w:r w:rsidRPr="0043033F">
              <w:t>Машиностроение и металлообработка</w:t>
            </w:r>
          </w:p>
        </w:tc>
        <w:sdt>
          <w:sdtPr>
            <w:rPr>
              <w:color w:val="215868" w:themeColor="accent5" w:themeShade="80"/>
            </w:rPr>
            <w:id w:val="3410624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:rsidR="002C5140" w:rsidRPr="0043033F" w:rsidRDefault="002C5140" w:rsidP="002C5140">
                <w:pPr>
                  <w:suppressAutoHyphens/>
                  <w:spacing w:after="80" w:line="216" w:lineRule="auto"/>
                  <w:ind w:left="491" w:hanging="425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4253" w:type="dxa"/>
          </w:tcPr>
          <w:p w:rsidR="002C5140" w:rsidRPr="0043033F" w:rsidRDefault="002C5140" w:rsidP="00A62F42">
            <w:pPr>
              <w:pStyle w:val="afa"/>
              <w:numPr>
                <w:ilvl w:val="0"/>
                <w:numId w:val="35"/>
              </w:numPr>
              <w:suppressAutoHyphens/>
              <w:spacing w:after="80" w:line="216" w:lineRule="auto"/>
              <w:ind w:left="459" w:hanging="425"/>
            </w:pPr>
            <w:r w:rsidRPr="0043033F">
              <w:t>Топливная промышленность</w:t>
            </w:r>
          </w:p>
        </w:tc>
        <w:sdt>
          <w:sdtPr>
            <w:rPr>
              <w:color w:val="215868" w:themeColor="accent5" w:themeShade="80"/>
            </w:rPr>
            <w:id w:val="-1527328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2C5140" w:rsidRPr="0043033F" w:rsidRDefault="002C5140" w:rsidP="002C5140">
                <w:pPr>
                  <w:spacing w:line="264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C5140" w:rsidRPr="0043033F" w:rsidTr="0035746F">
        <w:tc>
          <w:tcPr>
            <w:tcW w:w="4143" w:type="dxa"/>
            <w:gridSpan w:val="2"/>
          </w:tcPr>
          <w:p w:rsidR="002C5140" w:rsidRPr="0043033F" w:rsidRDefault="002C5140" w:rsidP="002C5140">
            <w:pPr>
              <w:pStyle w:val="afa"/>
              <w:numPr>
                <w:ilvl w:val="0"/>
                <w:numId w:val="2"/>
              </w:numPr>
              <w:suppressAutoHyphens/>
              <w:spacing w:after="80" w:line="216" w:lineRule="auto"/>
              <w:ind w:left="491" w:right="-108" w:hanging="425"/>
            </w:pPr>
            <w:r w:rsidRPr="0043033F">
              <w:t>Медицина, здравоохранение</w:t>
            </w:r>
          </w:p>
        </w:tc>
        <w:sdt>
          <w:sdtPr>
            <w:rPr>
              <w:color w:val="215868" w:themeColor="accent5" w:themeShade="80"/>
            </w:rPr>
            <w:id w:val="-1569639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:rsidR="002C5140" w:rsidRPr="0043033F" w:rsidRDefault="002C5140" w:rsidP="002C5140">
                <w:pPr>
                  <w:suppressAutoHyphens/>
                  <w:spacing w:after="80" w:line="216" w:lineRule="auto"/>
                  <w:ind w:left="491" w:hanging="425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4253" w:type="dxa"/>
          </w:tcPr>
          <w:p w:rsidR="002C5140" w:rsidRPr="0043033F" w:rsidRDefault="002C5140" w:rsidP="00A62F42">
            <w:pPr>
              <w:pStyle w:val="afa"/>
              <w:numPr>
                <w:ilvl w:val="0"/>
                <w:numId w:val="35"/>
              </w:numPr>
              <w:suppressAutoHyphens/>
              <w:spacing w:after="80" w:line="216" w:lineRule="auto"/>
              <w:ind w:left="459" w:hanging="425"/>
            </w:pPr>
            <w:r w:rsidRPr="0043033F">
              <w:t>Транспорт, логистика</w:t>
            </w:r>
          </w:p>
        </w:tc>
        <w:sdt>
          <w:sdtPr>
            <w:rPr>
              <w:color w:val="215868" w:themeColor="accent5" w:themeShade="80"/>
            </w:rPr>
            <w:id w:val="11802326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2C5140" w:rsidRPr="0043033F" w:rsidRDefault="002C5140" w:rsidP="002C5140">
                <w:pPr>
                  <w:spacing w:line="264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C5140" w:rsidRPr="0043033F" w:rsidTr="0035746F">
        <w:tc>
          <w:tcPr>
            <w:tcW w:w="4143" w:type="dxa"/>
            <w:gridSpan w:val="2"/>
          </w:tcPr>
          <w:p w:rsidR="002C5140" w:rsidRPr="0043033F" w:rsidRDefault="002C5140" w:rsidP="002C5140">
            <w:pPr>
              <w:pStyle w:val="afa"/>
              <w:numPr>
                <w:ilvl w:val="0"/>
                <w:numId w:val="2"/>
              </w:numPr>
              <w:suppressAutoHyphens/>
              <w:spacing w:after="80" w:line="216" w:lineRule="auto"/>
              <w:ind w:left="491" w:right="-108" w:hanging="425"/>
            </w:pPr>
            <w:r w:rsidRPr="0043033F">
              <w:t xml:space="preserve">Микробиологическая </w:t>
            </w:r>
            <w:proofErr w:type="spellStart"/>
            <w:r w:rsidRPr="0043033F">
              <w:t>пром</w:t>
            </w:r>
            <w:r>
              <w:t>-</w:t>
            </w:r>
            <w:r w:rsidRPr="0043033F">
              <w:t>сть</w:t>
            </w:r>
            <w:proofErr w:type="spellEnd"/>
          </w:p>
        </w:tc>
        <w:sdt>
          <w:sdtPr>
            <w:rPr>
              <w:color w:val="215868" w:themeColor="accent5" w:themeShade="80"/>
            </w:rPr>
            <w:id w:val="15817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:rsidR="002C5140" w:rsidRPr="0043033F" w:rsidRDefault="002C5140" w:rsidP="002C5140">
                <w:pPr>
                  <w:suppressAutoHyphens/>
                  <w:spacing w:after="80" w:line="216" w:lineRule="auto"/>
                  <w:ind w:left="491" w:hanging="425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4253" w:type="dxa"/>
          </w:tcPr>
          <w:p w:rsidR="002C5140" w:rsidRDefault="002C5140" w:rsidP="00A62F42">
            <w:pPr>
              <w:pStyle w:val="afa"/>
              <w:numPr>
                <w:ilvl w:val="0"/>
                <w:numId w:val="35"/>
              </w:numPr>
              <w:suppressAutoHyphens/>
              <w:spacing w:after="80" w:line="216" w:lineRule="auto"/>
              <w:ind w:left="459" w:hanging="425"/>
            </w:pPr>
            <w:r w:rsidRPr="0043033F">
              <w:t xml:space="preserve">Туризм, индустрия досуга </w:t>
            </w:r>
          </w:p>
          <w:p w:rsidR="002C5140" w:rsidRPr="0043033F" w:rsidRDefault="002C5140" w:rsidP="00A62F42">
            <w:pPr>
              <w:pStyle w:val="afa"/>
              <w:numPr>
                <w:ilvl w:val="0"/>
                <w:numId w:val="35"/>
              </w:numPr>
              <w:suppressAutoHyphens/>
              <w:spacing w:after="80" w:line="216" w:lineRule="auto"/>
              <w:ind w:left="459" w:hanging="425"/>
            </w:pPr>
            <w:r w:rsidRPr="0043033F">
              <w:t>и развлечений</w:t>
            </w:r>
          </w:p>
        </w:tc>
        <w:sdt>
          <w:sdtPr>
            <w:rPr>
              <w:color w:val="215868" w:themeColor="accent5" w:themeShade="80"/>
            </w:rPr>
            <w:id w:val="1144859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2C5140" w:rsidRPr="0043033F" w:rsidRDefault="002C5140" w:rsidP="002C5140">
                <w:pPr>
                  <w:spacing w:line="264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C5140" w:rsidRPr="0043033F" w:rsidTr="0035746F">
        <w:tc>
          <w:tcPr>
            <w:tcW w:w="4143" w:type="dxa"/>
            <w:gridSpan w:val="2"/>
          </w:tcPr>
          <w:p w:rsidR="002C5140" w:rsidRPr="0043033F" w:rsidRDefault="002C5140" w:rsidP="002C5140">
            <w:pPr>
              <w:pStyle w:val="afa"/>
              <w:numPr>
                <w:ilvl w:val="0"/>
                <w:numId w:val="2"/>
              </w:numPr>
              <w:suppressAutoHyphens/>
              <w:spacing w:after="80" w:line="216" w:lineRule="auto"/>
              <w:ind w:left="491" w:right="-108" w:hanging="425"/>
            </w:pPr>
            <w:r w:rsidRPr="0043033F">
              <w:t>Оборонно-промышленный комплекс</w:t>
            </w:r>
          </w:p>
        </w:tc>
        <w:sdt>
          <w:sdtPr>
            <w:rPr>
              <w:color w:val="215868" w:themeColor="accent5" w:themeShade="80"/>
            </w:rPr>
            <w:id w:val="2939548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:rsidR="002C5140" w:rsidRPr="0043033F" w:rsidRDefault="002C5140" w:rsidP="002C5140">
                <w:pPr>
                  <w:suppressAutoHyphens/>
                  <w:spacing w:after="80" w:line="216" w:lineRule="auto"/>
                  <w:ind w:left="491" w:hanging="425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4253" w:type="dxa"/>
          </w:tcPr>
          <w:p w:rsidR="002C5140" w:rsidRPr="0043033F" w:rsidRDefault="002C5140" w:rsidP="00A62F42">
            <w:pPr>
              <w:pStyle w:val="afa"/>
              <w:numPr>
                <w:ilvl w:val="0"/>
                <w:numId w:val="35"/>
              </w:numPr>
              <w:suppressAutoHyphens/>
              <w:spacing w:after="80" w:line="216" w:lineRule="auto"/>
              <w:ind w:left="459" w:hanging="425"/>
            </w:pPr>
            <w:r w:rsidRPr="0043033F">
              <w:t>Фармацевтическая промышленность</w:t>
            </w:r>
          </w:p>
        </w:tc>
        <w:sdt>
          <w:sdtPr>
            <w:rPr>
              <w:color w:val="215868" w:themeColor="accent5" w:themeShade="80"/>
            </w:rPr>
            <w:id w:val="19333206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2C5140" w:rsidRPr="0043033F" w:rsidRDefault="002C5140" w:rsidP="002C5140">
                <w:pPr>
                  <w:spacing w:line="264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C5140" w:rsidRPr="0043033F" w:rsidTr="0035746F">
        <w:tc>
          <w:tcPr>
            <w:tcW w:w="4143" w:type="dxa"/>
            <w:gridSpan w:val="2"/>
          </w:tcPr>
          <w:p w:rsidR="002C5140" w:rsidRPr="0043033F" w:rsidRDefault="002C5140" w:rsidP="002C5140">
            <w:pPr>
              <w:pStyle w:val="afa"/>
              <w:numPr>
                <w:ilvl w:val="0"/>
                <w:numId w:val="2"/>
              </w:numPr>
              <w:suppressAutoHyphens/>
              <w:spacing w:after="80" w:line="216" w:lineRule="auto"/>
              <w:ind w:left="491" w:right="-108" w:hanging="425"/>
            </w:pPr>
            <w:r w:rsidRPr="0043033F">
              <w:t>Общественное питание</w:t>
            </w:r>
          </w:p>
        </w:tc>
        <w:sdt>
          <w:sdtPr>
            <w:rPr>
              <w:color w:val="215868" w:themeColor="accent5" w:themeShade="80"/>
            </w:rPr>
            <w:id w:val="-6337848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:rsidR="002C5140" w:rsidRPr="0043033F" w:rsidRDefault="002C5140" w:rsidP="002C5140">
                <w:pPr>
                  <w:suppressAutoHyphens/>
                  <w:spacing w:after="80" w:line="216" w:lineRule="auto"/>
                  <w:ind w:left="491" w:hanging="425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4253" w:type="dxa"/>
          </w:tcPr>
          <w:p w:rsidR="002C5140" w:rsidRPr="0043033F" w:rsidRDefault="002C5140" w:rsidP="00A62F42">
            <w:pPr>
              <w:pStyle w:val="afa"/>
              <w:numPr>
                <w:ilvl w:val="0"/>
                <w:numId w:val="35"/>
              </w:numPr>
              <w:suppressAutoHyphens/>
              <w:spacing w:after="80" w:line="216" w:lineRule="auto"/>
              <w:ind w:left="459" w:hanging="425"/>
            </w:pPr>
            <w:r w:rsidRPr="0043033F">
              <w:t>Химическая и нефтехимическая промышленность</w:t>
            </w:r>
          </w:p>
        </w:tc>
        <w:sdt>
          <w:sdtPr>
            <w:rPr>
              <w:color w:val="215868" w:themeColor="accent5" w:themeShade="80"/>
            </w:rPr>
            <w:id w:val="4407354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2C5140" w:rsidRPr="0043033F" w:rsidRDefault="002C5140" w:rsidP="002C5140">
                <w:pPr>
                  <w:spacing w:line="264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C5140" w:rsidRPr="0043033F" w:rsidTr="0035746F">
        <w:tc>
          <w:tcPr>
            <w:tcW w:w="4143" w:type="dxa"/>
            <w:gridSpan w:val="2"/>
          </w:tcPr>
          <w:p w:rsidR="002C5140" w:rsidRPr="0043033F" w:rsidRDefault="002C5140" w:rsidP="002C5140">
            <w:pPr>
              <w:pStyle w:val="afa"/>
              <w:numPr>
                <w:ilvl w:val="0"/>
                <w:numId w:val="2"/>
              </w:numPr>
              <w:suppressAutoHyphens/>
              <w:spacing w:after="80" w:line="216" w:lineRule="auto"/>
              <w:ind w:left="491" w:right="-108" w:hanging="425"/>
            </w:pPr>
            <w:r w:rsidRPr="0043033F">
              <w:t>Оптовая торговля</w:t>
            </w:r>
          </w:p>
        </w:tc>
        <w:sdt>
          <w:sdtPr>
            <w:rPr>
              <w:color w:val="215868" w:themeColor="accent5" w:themeShade="80"/>
            </w:rPr>
            <w:id w:val="790642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:rsidR="002C5140" w:rsidRPr="0043033F" w:rsidRDefault="002C5140" w:rsidP="002C5140">
                <w:pPr>
                  <w:suppressAutoHyphens/>
                  <w:spacing w:after="80" w:line="216" w:lineRule="auto"/>
                  <w:ind w:left="491" w:hanging="425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4253" w:type="dxa"/>
          </w:tcPr>
          <w:p w:rsidR="002C5140" w:rsidRPr="0043033F" w:rsidRDefault="002C5140" w:rsidP="00A62F42">
            <w:pPr>
              <w:pStyle w:val="afa"/>
              <w:numPr>
                <w:ilvl w:val="0"/>
                <w:numId w:val="35"/>
              </w:numPr>
              <w:suppressAutoHyphens/>
              <w:spacing w:after="80" w:line="216" w:lineRule="auto"/>
              <w:ind w:left="459" w:hanging="425"/>
            </w:pPr>
            <w:r w:rsidRPr="0043033F">
              <w:t>Черная и цветная металлургия</w:t>
            </w:r>
          </w:p>
        </w:tc>
        <w:sdt>
          <w:sdtPr>
            <w:rPr>
              <w:color w:val="215868" w:themeColor="accent5" w:themeShade="80"/>
            </w:rPr>
            <w:id w:val="19429600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2C5140" w:rsidRPr="0043033F" w:rsidRDefault="002C5140" w:rsidP="002C5140">
                <w:pPr>
                  <w:spacing w:line="264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C5140" w:rsidRPr="0043033F" w:rsidTr="0035746F">
        <w:tc>
          <w:tcPr>
            <w:tcW w:w="4143" w:type="dxa"/>
            <w:gridSpan w:val="2"/>
          </w:tcPr>
          <w:p w:rsidR="002C5140" w:rsidRPr="0043033F" w:rsidRDefault="002C5140" w:rsidP="002C5140">
            <w:pPr>
              <w:pStyle w:val="afa"/>
              <w:numPr>
                <w:ilvl w:val="0"/>
                <w:numId w:val="2"/>
              </w:numPr>
              <w:suppressAutoHyphens/>
              <w:spacing w:after="80" w:line="216" w:lineRule="auto"/>
              <w:ind w:left="491" w:right="-108" w:hanging="425"/>
            </w:pPr>
            <w:r w:rsidRPr="0043033F">
              <w:t>Пищевая промышленность</w:t>
            </w:r>
          </w:p>
        </w:tc>
        <w:sdt>
          <w:sdtPr>
            <w:rPr>
              <w:color w:val="215868" w:themeColor="accent5" w:themeShade="80"/>
            </w:rPr>
            <w:id w:val="11179470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2" w:type="dxa"/>
                <w:vAlign w:val="center"/>
              </w:tcPr>
              <w:p w:rsidR="002C5140" w:rsidRPr="0043033F" w:rsidRDefault="002C5140" w:rsidP="002C5140">
                <w:pPr>
                  <w:suppressAutoHyphens/>
                  <w:spacing w:after="80" w:line="216" w:lineRule="auto"/>
                  <w:ind w:left="491" w:hanging="425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4253" w:type="dxa"/>
          </w:tcPr>
          <w:p w:rsidR="002C5140" w:rsidRPr="0043033F" w:rsidRDefault="002C5140" w:rsidP="00A62F42">
            <w:pPr>
              <w:pStyle w:val="afa"/>
              <w:numPr>
                <w:ilvl w:val="0"/>
                <w:numId w:val="35"/>
              </w:numPr>
              <w:suppressAutoHyphens/>
              <w:spacing w:after="80" w:line="216" w:lineRule="auto"/>
              <w:ind w:left="459" w:hanging="425"/>
            </w:pPr>
            <w:r w:rsidRPr="0043033F">
              <w:t>Ювелирная промышленность</w:t>
            </w:r>
          </w:p>
        </w:tc>
        <w:sdt>
          <w:sdtPr>
            <w:rPr>
              <w:color w:val="215868" w:themeColor="accent5" w:themeShade="80"/>
            </w:rPr>
            <w:id w:val="4966188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2C5140" w:rsidRPr="0043033F" w:rsidRDefault="002C5140" w:rsidP="002C5140">
                <w:pPr>
                  <w:spacing w:line="264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C5140" w:rsidRPr="0043033F" w:rsidTr="0035746F">
        <w:tc>
          <w:tcPr>
            <w:tcW w:w="4143" w:type="dxa"/>
            <w:gridSpan w:val="2"/>
          </w:tcPr>
          <w:p w:rsidR="002C5140" w:rsidRPr="0043033F" w:rsidRDefault="002C5140" w:rsidP="002C5140">
            <w:pPr>
              <w:pStyle w:val="afa"/>
              <w:suppressAutoHyphens/>
              <w:spacing w:after="80" w:line="216" w:lineRule="auto"/>
              <w:ind w:left="491" w:right="-108"/>
            </w:pPr>
          </w:p>
        </w:tc>
        <w:tc>
          <w:tcPr>
            <w:tcW w:w="992" w:type="dxa"/>
            <w:vAlign w:val="center"/>
          </w:tcPr>
          <w:p w:rsidR="002C5140" w:rsidRPr="0043033F" w:rsidRDefault="002C5140" w:rsidP="002C5140">
            <w:pPr>
              <w:suppressAutoHyphens/>
              <w:spacing w:after="80" w:line="216" w:lineRule="auto"/>
              <w:ind w:left="491" w:hanging="425"/>
              <w:rPr>
                <w:color w:val="215868" w:themeColor="accent5" w:themeShade="80"/>
              </w:rPr>
            </w:pPr>
          </w:p>
        </w:tc>
        <w:tc>
          <w:tcPr>
            <w:tcW w:w="4253" w:type="dxa"/>
          </w:tcPr>
          <w:p w:rsidR="002C5140" w:rsidRPr="0043033F" w:rsidRDefault="002C5140" w:rsidP="00A62F42">
            <w:pPr>
              <w:pStyle w:val="afa"/>
              <w:numPr>
                <w:ilvl w:val="0"/>
                <w:numId w:val="35"/>
              </w:numPr>
              <w:suppressAutoHyphens/>
              <w:spacing w:after="80" w:line="216" w:lineRule="auto"/>
              <w:ind w:left="459" w:hanging="425"/>
            </w:pPr>
            <w:r w:rsidRPr="0043033F">
              <w:t>Электроэнергетика</w:t>
            </w:r>
          </w:p>
        </w:tc>
        <w:sdt>
          <w:sdtPr>
            <w:rPr>
              <w:color w:val="215868" w:themeColor="accent5" w:themeShade="80"/>
            </w:rPr>
            <w:id w:val="44905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2C5140" w:rsidRPr="0043033F" w:rsidRDefault="002C5140" w:rsidP="002C5140">
                <w:pPr>
                  <w:spacing w:line="264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C5140" w:rsidRPr="0043033F" w:rsidTr="002C5140">
        <w:tc>
          <w:tcPr>
            <w:tcW w:w="3285" w:type="dxa"/>
          </w:tcPr>
          <w:p w:rsidR="002C5140" w:rsidRPr="0043033F" w:rsidRDefault="002C5140" w:rsidP="00A62F42">
            <w:pPr>
              <w:pStyle w:val="afa"/>
              <w:numPr>
                <w:ilvl w:val="0"/>
                <w:numId w:val="34"/>
              </w:numPr>
              <w:spacing w:after="80" w:line="216" w:lineRule="auto"/>
              <w:ind w:left="491" w:hanging="425"/>
            </w:pPr>
            <w:r w:rsidRPr="0043033F">
              <w:t xml:space="preserve">Другая отрасль, </w:t>
            </w:r>
            <w:r w:rsidRPr="002C5140">
              <w:rPr>
                <w:i/>
              </w:rPr>
              <w:t>УКАЖИТЕ:</w:t>
            </w:r>
          </w:p>
        </w:tc>
        <w:tc>
          <w:tcPr>
            <w:tcW w:w="6103" w:type="dxa"/>
            <w:gridSpan w:val="3"/>
            <w:tcBorders>
              <w:bottom w:val="single" w:sz="4" w:space="0" w:color="auto"/>
            </w:tcBorders>
          </w:tcPr>
          <w:p w:rsidR="002C5140" w:rsidRPr="0043033F" w:rsidRDefault="002C5140" w:rsidP="002C5140">
            <w:pPr>
              <w:spacing w:after="80" w:line="216" w:lineRule="auto"/>
            </w:pPr>
          </w:p>
        </w:tc>
        <w:sdt>
          <w:sdtPr>
            <w:rPr>
              <w:color w:val="215868" w:themeColor="accent5" w:themeShade="80"/>
            </w:rPr>
            <w:id w:val="2091964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2C5140" w:rsidRPr="0043033F" w:rsidRDefault="002C5140" w:rsidP="002C5140">
                <w:pPr>
                  <w:spacing w:line="264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AB6D80" w:rsidRDefault="00AB6D80" w:rsidP="00AB6D80">
      <w:pPr>
        <w:rPr>
          <w:b/>
        </w:rPr>
      </w:pPr>
    </w:p>
    <w:p w:rsidR="000254B5" w:rsidRPr="0043033F" w:rsidRDefault="00AB6D80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3033F">
        <w:rPr>
          <w:rFonts w:cs="Arial"/>
          <w:b/>
        </w:rPr>
        <w:t xml:space="preserve">Укажите </w:t>
      </w:r>
      <w:r w:rsidR="004B0BB2" w:rsidRPr="0043033F">
        <w:rPr>
          <w:rFonts w:cs="Arial"/>
          <w:b/>
        </w:rPr>
        <w:t>среднесписочную численность работников вашей организации</w:t>
      </w:r>
      <w:r w:rsidR="006C0442" w:rsidRPr="0043033F">
        <w:rPr>
          <w:rFonts w:cs="Arial"/>
          <w:b/>
        </w:rPr>
        <w:t xml:space="preserve"> </w:t>
      </w:r>
      <w:r w:rsidR="004B0BB2" w:rsidRPr="0043033F">
        <w:rPr>
          <w:rFonts w:cs="Arial"/>
          <w:b/>
        </w:rPr>
        <w:t>за</w:t>
      </w:r>
      <w:r w:rsidR="006C0442" w:rsidRPr="0043033F">
        <w:rPr>
          <w:rFonts w:cs="Arial"/>
          <w:b/>
        </w:rPr>
        <w:t xml:space="preserve"> 2016 г. </w:t>
      </w:r>
    </w:p>
    <w:p w:rsidR="00CB0678" w:rsidRDefault="000254B5" w:rsidP="000254B5">
      <w:pPr>
        <w:ind w:firstLine="426"/>
        <w:rPr>
          <w:rFonts w:cs="Arial"/>
          <w:b/>
        </w:rPr>
      </w:pPr>
      <w:r w:rsidRPr="0043033F">
        <w:rPr>
          <w:rFonts w:cs="Arial"/>
          <w:b/>
        </w:rPr>
        <w:t>(только на территории</w:t>
      </w:r>
      <w:r w:rsidR="00AB6D80" w:rsidRPr="0043033F">
        <w:rPr>
          <w:rFonts w:cs="Arial"/>
          <w:b/>
        </w:rPr>
        <w:t xml:space="preserve"> России, если компания </w:t>
      </w:r>
      <w:r w:rsidRPr="0043033F">
        <w:rPr>
          <w:rFonts w:cs="Arial"/>
          <w:b/>
        </w:rPr>
        <w:t xml:space="preserve">является </w:t>
      </w:r>
      <w:r w:rsidR="00AB6D80" w:rsidRPr="0043033F">
        <w:rPr>
          <w:rFonts w:cs="Arial"/>
          <w:b/>
        </w:rPr>
        <w:t>международ</w:t>
      </w:r>
      <w:r w:rsidRPr="0043033F">
        <w:rPr>
          <w:rFonts w:cs="Arial"/>
          <w:b/>
        </w:rPr>
        <w:t>ной)</w:t>
      </w:r>
      <w:r w:rsidR="00AB6D80" w:rsidRPr="0043033F">
        <w:rPr>
          <w:rFonts w:cs="Arial"/>
          <w:b/>
        </w:rPr>
        <w:t xml:space="preserve">     </w:t>
      </w:r>
    </w:p>
    <w:p w:rsidR="00B6678E" w:rsidRPr="00DA7D7F" w:rsidRDefault="00B6678E" w:rsidP="000254B5">
      <w:pPr>
        <w:ind w:firstLine="426"/>
        <w:rPr>
          <w:rFonts w:cs="Arial"/>
          <w:b/>
        </w:rPr>
      </w:pPr>
    </w:p>
    <w:tbl>
      <w:tblPr>
        <w:tblStyle w:val="af7"/>
        <w:tblW w:w="9922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2126"/>
        <w:gridCol w:w="992"/>
        <w:gridCol w:w="6804"/>
      </w:tblGrid>
      <w:tr w:rsidR="004D2E03" w:rsidRPr="0043033F" w:rsidTr="00D92E18"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</w:tcPr>
          <w:p w:rsidR="004D2E03" w:rsidRPr="0043033F" w:rsidRDefault="004D2E03" w:rsidP="004D2E03">
            <w:pPr>
              <w:jc w:val="right"/>
              <w:rPr>
                <w:color w:val="215868" w:themeColor="accent5" w:themeShade="8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D2E03" w:rsidRPr="0043033F" w:rsidRDefault="004D2E03" w:rsidP="00CB0678">
            <w:pPr>
              <w:suppressAutoHyphens/>
            </w:pPr>
            <w:r w:rsidRPr="0043033F">
              <w:t xml:space="preserve">человек 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D2E03" w:rsidRPr="0043033F" w:rsidRDefault="00662CE6" w:rsidP="004D2E03">
            <w:pPr>
              <w:suppressAutoHyphens/>
              <w:jc w:val="center"/>
              <w:rPr>
                <w:i/>
              </w:rPr>
            </w:pPr>
            <w:r w:rsidRPr="0043033F">
              <w:rPr>
                <w:i/>
                <w:sz w:val="16"/>
              </w:rPr>
              <w:t xml:space="preserve">ПОЖАЛУЙСТА, </w:t>
            </w:r>
            <w:r w:rsidR="004D2E03" w:rsidRPr="0043033F">
              <w:rPr>
                <w:i/>
                <w:sz w:val="16"/>
              </w:rPr>
              <w:t xml:space="preserve">ПИШИТЕ ЧИСЛО СЛИТНО, НЕ ИСПОЛЬЗУЙТЕ РАЗДЕЛИТЕЛИ </w:t>
            </w:r>
            <w:r w:rsidR="00CE6BB5" w:rsidRPr="0043033F">
              <w:rPr>
                <w:i/>
                <w:sz w:val="16"/>
              </w:rPr>
              <w:t>РАЗРЯДОВ</w:t>
            </w:r>
            <w:r w:rsidR="004D2E03" w:rsidRPr="0043033F">
              <w:rPr>
                <w:i/>
                <w:sz w:val="16"/>
              </w:rPr>
              <w:t xml:space="preserve"> </w:t>
            </w:r>
          </w:p>
        </w:tc>
      </w:tr>
    </w:tbl>
    <w:p w:rsidR="00EA5094" w:rsidRPr="00DA7D7F" w:rsidRDefault="00EA5094" w:rsidP="00AB6D80">
      <w:pPr>
        <w:pStyle w:val="a3"/>
        <w:spacing w:before="0" w:beforeAutospacing="0" w:after="120" w:afterAutospacing="0"/>
        <w:rPr>
          <w:b/>
          <w:color w:val="FF0000"/>
        </w:rPr>
      </w:pPr>
    </w:p>
    <w:p w:rsidR="00CB0678" w:rsidRPr="00DA7D7F" w:rsidRDefault="00CB0678" w:rsidP="00AB6D80">
      <w:pPr>
        <w:pStyle w:val="a3"/>
        <w:spacing w:before="0" w:beforeAutospacing="0" w:after="120" w:afterAutospacing="0"/>
        <w:rPr>
          <w:b/>
          <w:color w:val="FF0000"/>
        </w:rPr>
      </w:pPr>
    </w:p>
    <w:p w:rsidR="00214F56" w:rsidRPr="00DA7D7F" w:rsidRDefault="00214F56" w:rsidP="00AB6D80">
      <w:pPr>
        <w:pStyle w:val="a3"/>
        <w:spacing w:before="0" w:beforeAutospacing="0" w:after="120" w:afterAutospacing="0"/>
        <w:rPr>
          <w:b/>
          <w:color w:val="FF0000"/>
        </w:rPr>
      </w:pPr>
    </w:p>
    <w:p w:rsidR="0090065A" w:rsidRDefault="00AB6D80" w:rsidP="0090065A">
      <w:pPr>
        <w:pStyle w:val="afd"/>
        <w:rPr>
          <w:rStyle w:val="label"/>
          <w:sz w:val="32"/>
          <w:szCs w:val="32"/>
        </w:rPr>
      </w:pPr>
      <w:r w:rsidRPr="0090065A">
        <w:rPr>
          <w:rStyle w:val="label"/>
          <w:sz w:val="32"/>
          <w:szCs w:val="32"/>
        </w:rPr>
        <w:t xml:space="preserve">Раздел II. Оценка подхода к благотворительной деятельности </w:t>
      </w:r>
    </w:p>
    <w:p w:rsidR="00AB6D80" w:rsidRPr="0090065A" w:rsidRDefault="0090065A" w:rsidP="0090065A">
      <w:pPr>
        <w:pStyle w:val="afd"/>
        <w:rPr>
          <w:rStyle w:val="label"/>
          <w:sz w:val="32"/>
          <w:szCs w:val="32"/>
        </w:rPr>
      </w:pPr>
      <w:r>
        <w:rPr>
          <w:rStyle w:val="label"/>
          <w:sz w:val="32"/>
          <w:szCs w:val="32"/>
        </w:rPr>
        <w:t xml:space="preserve">                   </w:t>
      </w:r>
      <w:r w:rsidR="00AB6D80" w:rsidRPr="0090065A">
        <w:rPr>
          <w:rStyle w:val="label"/>
          <w:sz w:val="32"/>
          <w:szCs w:val="32"/>
        </w:rPr>
        <w:t>в компании. Концепция и стратегия</w:t>
      </w:r>
      <w:r w:rsidR="00CB0678" w:rsidRPr="0090065A">
        <w:rPr>
          <w:rStyle w:val="label"/>
          <w:sz w:val="32"/>
          <w:szCs w:val="32"/>
        </w:rPr>
        <w:t>.</w:t>
      </w:r>
      <w:r w:rsidR="00AB6D80" w:rsidRPr="0090065A">
        <w:rPr>
          <w:rStyle w:val="label"/>
          <w:sz w:val="32"/>
          <w:szCs w:val="32"/>
        </w:rPr>
        <w:t xml:space="preserve"> </w:t>
      </w:r>
    </w:p>
    <w:p w:rsidR="0043033F" w:rsidRDefault="00AB6D80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3033F">
        <w:rPr>
          <w:rFonts w:cs="Arial"/>
          <w:b/>
        </w:rPr>
        <w:t xml:space="preserve">Когда и по каким причинам ваша организация начала заниматься </w:t>
      </w:r>
      <w:proofErr w:type="gramStart"/>
      <w:r w:rsidRPr="0043033F">
        <w:rPr>
          <w:rFonts w:cs="Arial"/>
          <w:b/>
        </w:rPr>
        <w:t>благотворительной</w:t>
      </w:r>
      <w:proofErr w:type="gramEnd"/>
      <w:r w:rsidRPr="0043033F">
        <w:rPr>
          <w:rFonts w:cs="Arial"/>
          <w:b/>
        </w:rPr>
        <w:t xml:space="preserve"> </w:t>
      </w:r>
    </w:p>
    <w:p w:rsidR="00530D72" w:rsidRPr="0043033F" w:rsidRDefault="00AB6D80" w:rsidP="0043033F">
      <w:pPr>
        <w:pStyle w:val="afa"/>
        <w:spacing w:after="0" w:line="240" w:lineRule="auto"/>
        <w:ind w:left="426"/>
        <w:rPr>
          <w:rFonts w:cs="Arial"/>
          <w:b/>
        </w:rPr>
      </w:pPr>
      <w:r w:rsidRPr="0043033F">
        <w:rPr>
          <w:rFonts w:cs="Arial"/>
          <w:b/>
        </w:rPr>
        <w:t xml:space="preserve">деятельностью? Что стало предпосылкой? </w:t>
      </w:r>
    </w:p>
    <w:tbl>
      <w:tblPr>
        <w:tblStyle w:val="af7"/>
        <w:tblW w:w="9639" w:type="dxa"/>
        <w:tblInd w:w="534" w:type="dxa"/>
        <w:tblLook w:val="04A0" w:firstRow="1" w:lastRow="0" w:firstColumn="1" w:lastColumn="0" w:noHBand="0" w:noVBand="1"/>
      </w:tblPr>
      <w:tblGrid>
        <w:gridCol w:w="9639"/>
      </w:tblGrid>
      <w:tr w:rsidR="00CB0678" w:rsidRPr="00D72CC4" w:rsidTr="00DA7D7F">
        <w:trPr>
          <w:trHeight w:val="531"/>
        </w:trPr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0678" w:rsidRPr="00D72CC4" w:rsidRDefault="00CB0678" w:rsidP="00CB0678">
            <w:pPr>
              <w:rPr>
                <w:rFonts w:cs="Arial"/>
                <w:color w:val="215868" w:themeColor="accent5" w:themeShade="80"/>
              </w:rPr>
            </w:pPr>
          </w:p>
        </w:tc>
      </w:tr>
    </w:tbl>
    <w:p w:rsidR="00B6678E" w:rsidRPr="00DA7D7F" w:rsidRDefault="00B6678E" w:rsidP="00C84E6F">
      <w:pPr>
        <w:spacing w:line="360" w:lineRule="auto"/>
        <w:rPr>
          <w:rFonts w:cs="Arial"/>
        </w:rPr>
      </w:pPr>
    </w:p>
    <w:p w:rsidR="00E04C22" w:rsidRDefault="00AB6D80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3033F">
        <w:rPr>
          <w:rFonts w:cs="Arial"/>
          <w:b/>
        </w:rPr>
        <w:t xml:space="preserve">Пожалуйста, сформулируйте цели и задачи благотворительной деятельности организации. </w:t>
      </w:r>
    </w:p>
    <w:p w:rsidR="00AB6D80" w:rsidRPr="0043033F" w:rsidRDefault="00AB6D80" w:rsidP="00E04C22">
      <w:pPr>
        <w:pStyle w:val="afa"/>
        <w:spacing w:after="0" w:line="240" w:lineRule="auto"/>
        <w:ind w:left="426"/>
        <w:rPr>
          <w:rFonts w:cs="Arial"/>
          <w:b/>
        </w:rPr>
      </w:pPr>
      <w:r w:rsidRPr="0043033F">
        <w:rPr>
          <w:rFonts w:cs="Arial"/>
          <w:b/>
        </w:rPr>
        <w:t>Как благотворительная деятельность связана с общими целями организации</w:t>
      </w:r>
      <w:r w:rsidR="00E15F0E" w:rsidRPr="0043033F">
        <w:rPr>
          <w:rFonts w:cs="Arial"/>
          <w:b/>
        </w:rPr>
        <w:t>?</w:t>
      </w:r>
      <w:r w:rsidRPr="0043033F">
        <w:rPr>
          <w:rFonts w:cs="Arial"/>
          <w:b/>
        </w:rPr>
        <w:t xml:space="preserve">  </w:t>
      </w:r>
    </w:p>
    <w:tbl>
      <w:tblPr>
        <w:tblStyle w:val="af7"/>
        <w:tblW w:w="9639" w:type="dxa"/>
        <w:tblInd w:w="534" w:type="dxa"/>
        <w:tblLook w:val="04A0" w:firstRow="1" w:lastRow="0" w:firstColumn="1" w:lastColumn="0" w:noHBand="0" w:noVBand="1"/>
      </w:tblPr>
      <w:tblGrid>
        <w:gridCol w:w="9639"/>
      </w:tblGrid>
      <w:tr w:rsidR="00262554" w:rsidRPr="00D72CC4" w:rsidTr="00DA7D7F">
        <w:trPr>
          <w:trHeight w:val="465"/>
        </w:trPr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2554" w:rsidRPr="00D72CC4" w:rsidRDefault="00262554" w:rsidP="00262554">
            <w:pPr>
              <w:rPr>
                <w:rFonts w:cs="Arial"/>
                <w:color w:val="215868" w:themeColor="accent5" w:themeShade="80"/>
              </w:rPr>
            </w:pPr>
          </w:p>
        </w:tc>
      </w:tr>
    </w:tbl>
    <w:p w:rsidR="00AB6D80" w:rsidRPr="0043033F" w:rsidRDefault="00AB6D80" w:rsidP="00500E02">
      <w:pPr>
        <w:shd w:val="clear" w:color="auto" w:fill="FFFFFF"/>
        <w:rPr>
          <w:sz w:val="2"/>
          <w:szCs w:val="2"/>
          <w:u w:val="single"/>
        </w:rPr>
      </w:pPr>
    </w:p>
    <w:p w:rsidR="00DA7D7F" w:rsidRDefault="00DA7D7F">
      <w:pPr>
        <w:spacing w:after="200" w:line="276" w:lineRule="auto"/>
        <w:rPr>
          <w:rFonts w:cs="Arial"/>
          <w:b/>
        </w:rPr>
      </w:pPr>
    </w:p>
    <w:p w:rsidR="00B6614C" w:rsidRPr="0043033F" w:rsidRDefault="00262554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3033F">
        <w:rPr>
          <w:rFonts w:cs="Arial"/>
          <w:b/>
        </w:rPr>
        <w:t>В как</w:t>
      </w:r>
      <w:r w:rsidR="001A3A18" w:rsidRPr="0043033F">
        <w:rPr>
          <w:rFonts w:cs="Arial"/>
          <w:b/>
        </w:rPr>
        <w:t>их</w:t>
      </w:r>
      <w:r w:rsidRPr="0043033F">
        <w:rPr>
          <w:rFonts w:cs="Arial"/>
          <w:b/>
        </w:rPr>
        <w:t xml:space="preserve"> </w:t>
      </w:r>
      <w:r w:rsidR="001A3A18" w:rsidRPr="0043033F">
        <w:rPr>
          <w:rFonts w:cs="Arial"/>
          <w:b/>
        </w:rPr>
        <w:t xml:space="preserve">корпоративных </w:t>
      </w:r>
      <w:r w:rsidRPr="0043033F">
        <w:rPr>
          <w:rFonts w:cs="Arial"/>
          <w:b/>
        </w:rPr>
        <w:t>доку</w:t>
      </w:r>
      <w:r w:rsidR="001A3A18" w:rsidRPr="0043033F">
        <w:rPr>
          <w:rFonts w:cs="Arial"/>
          <w:b/>
        </w:rPr>
        <w:t>ментах сформулирована</w:t>
      </w:r>
      <w:r w:rsidRPr="0043033F">
        <w:rPr>
          <w:rFonts w:cs="Arial"/>
          <w:b/>
        </w:rPr>
        <w:t xml:space="preserve"> </w:t>
      </w:r>
      <w:r w:rsidR="001A3A18" w:rsidRPr="0043033F">
        <w:rPr>
          <w:rFonts w:cs="Arial"/>
          <w:b/>
        </w:rPr>
        <w:t xml:space="preserve">политика (стратегия) </w:t>
      </w:r>
    </w:p>
    <w:p w:rsidR="00B6614C" w:rsidRPr="0043033F" w:rsidRDefault="001A3A18" w:rsidP="00B6614C">
      <w:pPr>
        <w:ind w:firstLine="426"/>
        <w:rPr>
          <w:rFonts w:cs="Arial"/>
          <w:b/>
        </w:rPr>
      </w:pPr>
      <w:r w:rsidRPr="0043033F">
        <w:rPr>
          <w:rFonts w:cs="Arial"/>
          <w:b/>
        </w:rPr>
        <w:t xml:space="preserve">ведения благотворительной деятельности </w:t>
      </w:r>
      <w:r w:rsidR="00B6614C" w:rsidRPr="0043033F">
        <w:rPr>
          <w:rFonts w:cs="Arial"/>
          <w:b/>
        </w:rPr>
        <w:t xml:space="preserve">вашей </w:t>
      </w:r>
      <w:r w:rsidRPr="0043033F">
        <w:rPr>
          <w:rFonts w:cs="Arial"/>
          <w:b/>
        </w:rPr>
        <w:t>компании</w:t>
      </w:r>
      <w:r w:rsidR="00262554" w:rsidRPr="0043033F">
        <w:rPr>
          <w:rFonts w:cs="Arial"/>
          <w:b/>
        </w:rPr>
        <w:t>?</w:t>
      </w:r>
      <w:r w:rsidR="001909F4" w:rsidRPr="0043033F">
        <w:rPr>
          <w:rFonts w:cs="Arial"/>
          <w:b/>
        </w:rPr>
        <w:t xml:space="preserve"> </w:t>
      </w:r>
    </w:p>
    <w:p w:rsidR="00AB6D80" w:rsidRDefault="00B6614C" w:rsidP="00B6614C">
      <w:pPr>
        <w:ind w:left="426"/>
        <w:rPr>
          <w:rFonts w:cs="Arial"/>
          <w:b/>
        </w:rPr>
      </w:pPr>
      <w:r w:rsidRPr="0043033F">
        <w:rPr>
          <w:rFonts w:cs="Arial"/>
          <w:b/>
        </w:rPr>
        <w:t>Какие из этих документов открыты для всеобщего доступа, я</w:t>
      </w:r>
      <w:r w:rsidR="001909F4" w:rsidRPr="0043033F">
        <w:rPr>
          <w:rFonts w:cs="Arial"/>
          <w:b/>
        </w:rPr>
        <w:t>вляются публичными?</w:t>
      </w:r>
    </w:p>
    <w:p w:rsidR="00B6678E" w:rsidRPr="000C36B4" w:rsidRDefault="00B6678E" w:rsidP="00B6614C">
      <w:pPr>
        <w:ind w:left="426"/>
        <w:rPr>
          <w:rFonts w:cs="Arial"/>
          <w:b/>
          <w:sz w:val="14"/>
        </w:rPr>
      </w:pPr>
    </w:p>
    <w:tbl>
      <w:tblPr>
        <w:tblStyle w:val="af7"/>
        <w:tblW w:w="963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425"/>
        <w:gridCol w:w="1220"/>
        <w:gridCol w:w="5069"/>
        <w:gridCol w:w="1530"/>
        <w:gridCol w:w="1395"/>
      </w:tblGrid>
      <w:tr w:rsidR="00241CA1" w:rsidRPr="0043033F" w:rsidTr="000C36B4">
        <w:tc>
          <w:tcPr>
            <w:tcW w:w="6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241CA1" w:rsidRPr="0043033F" w:rsidRDefault="00241CA1" w:rsidP="003204D5">
            <w:pPr>
              <w:pStyle w:val="a3"/>
              <w:spacing w:before="0" w:beforeAutospacing="0" w:after="0" w:afterAutospacing="0" w:line="216" w:lineRule="auto"/>
              <w:jc w:val="center"/>
            </w:pP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0C36B4" w:rsidRDefault="00B6614C" w:rsidP="003204D5">
            <w:pPr>
              <w:jc w:val="center"/>
            </w:pPr>
            <w:r w:rsidRPr="0043033F">
              <w:t xml:space="preserve">Компания </w:t>
            </w:r>
            <w:r w:rsidR="000C36B4">
              <w:t>имеет</w:t>
            </w:r>
            <w:r w:rsidRPr="0043033F">
              <w:t xml:space="preserve"> </w:t>
            </w:r>
          </w:p>
          <w:p w:rsidR="00B6614C" w:rsidRPr="0043033F" w:rsidRDefault="00500E02" w:rsidP="003204D5">
            <w:pPr>
              <w:jc w:val="center"/>
            </w:pPr>
            <w:r w:rsidRPr="0043033F">
              <w:t>указанный</w:t>
            </w:r>
          </w:p>
          <w:p w:rsidR="00241CA1" w:rsidRPr="0043033F" w:rsidRDefault="00B6614C" w:rsidP="003204D5">
            <w:pPr>
              <w:jc w:val="center"/>
            </w:pPr>
            <w:r w:rsidRPr="0043033F">
              <w:t>д</w:t>
            </w:r>
            <w:r w:rsidR="001A3A18" w:rsidRPr="0043033F">
              <w:t>окумент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241CA1" w:rsidRPr="0043033F" w:rsidRDefault="001A3A18" w:rsidP="003204D5">
            <w:pPr>
              <w:jc w:val="center"/>
            </w:pPr>
            <w:r w:rsidRPr="0043033F">
              <w:t xml:space="preserve">Документ </w:t>
            </w:r>
            <w:r w:rsidR="00500E02" w:rsidRPr="0043033F">
              <w:t>находится в открытом доступе</w:t>
            </w:r>
          </w:p>
        </w:tc>
      </w:tr>
      <w:tr w:rsidR="00241CA1" w:rsidRPr="0043033F" w:rsidTr="000C36B4">
        <w:tc>
          <w:tcPr>
            <w:tcW w:w="671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41CA1" w:rsidRPr="0043033F" w:rsidRDefault="00241CA1" w:rsidP="00A62F42">
            <w:pPr>
              <w:pStyle w:val="a3"/>
              <w:numPr>
                <w:ilvl w:val="0"/>
                <w:numId w:val="3"/>
              </w:numPr>
              <w:spacing w:before="0" w:beforeAutospacing="0" w:after="0" w:afterAutospacing="0" w:line="216" w:lineRule="auto"/>
            </w:pPr>
            <w:r w:rsidRPr="0043033F">
              <w:t>Политика (стратегия) устойчивого развития компании</w:t>
            </w:r>
          </w:p>
        </w:tc>
        <w:sdt>
          <w:sdtPr>
            <w:rPr>
              <w:color w:val="215868" w:themeColor="accent5" w:themeShade="80"/>
            </w:rPr>
            <w:id w:val="16941944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30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:rsidR="00241CA1" w:rsidRPr="0043033F" w:rsidRDefault="00241CA1" w:rsidP="009C0265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3156222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5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:rsidR="00241CA1" w:rsidRPr="0043033F" w:rsidRDefault="00241CA1" w:rsidP="009C0265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41CA1" w:rsidRPr="0043033F" w:rsidTr="000C36B4">
        <w:tc>
          <w:tcPr>
            <w:tcW w:w="67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41CA1" w:rsidRPr="0043033F" w:rsidRDefault="00241CA1" w:rsidP="00A62F42">
            <w:pPr>
              <w:pStyle w:val="a3"/>
              <w:numPr>
                <w:ilvl w:val="0"/>
                <w:numId w:val="3"/>
              </w:numPr>
              <w:spacing w:before="0" w:beforeAutospacing="0" w:after="0" w:afterAutospacing="0" w:line="216" w:lineRule="auto"/>
            </w:pPr>
            <w:r w:rsidRPr="0043033F">
              <w:t xml:space="preserve">Социальная политика компании </w:t>
            </w:r>
          </w:p>
        </w:tc>
        <w:sdt>
          <w:sdtPr>
            <w:rPr>
              <w:color w:val="215868" w:themeColor="accent5" w:themeShade="80"/>
            </w:rPr>
            <w:id w:val="1754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3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CA1" w:rsidRPr="0043033F" w:rsidRDefault="00241CA1" w:rsidP="009C0265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350809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CA1" w:rsidRPr="0043033F" w:rsidRDefault="00241CA1" w:rsidP="009C0265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41CA1" w:rsidRPr="0043033F" w:rsidTr="000C36B4">
        <w:tc>
          <w:tcPr>
            <w:tcW w:w="67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41CA1" w:rsidRPr="0043033F" w:rsidRDefault="00241CA1" w:rsidP="00A62F42">
            <w:pPr>
              <w:pStyle w:val="a3"/>
              <w:numPr>
                <w:ilvl w:val="0"/>
                <w:numId w:val="3"/>
              </w:numPr>
              <w:spacing w:before="0" w:beforeAutospacing="0" w:after="0" w:afterAutospacing="0" w:line="216" w:lineRule="auto"/>
            </w:pPr>
            <w:r w:rsidRPr="0043033F">
              <w:t>Социальный кодекс компании</w:t>
            </w:r>
          </w:p>
        </w:tc>
        <w:sdt>
          <w:sdtPr>
            <w:rPr>
              <w:color w:val="215868" w:themeColor="accent5" w:themeShade="80"/>
            </w:rPr>
            <w:id w:val="-9486940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3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CA1" w:rsidRPr="0043033F" w:rsidRDefault="00241CA1" w:rsidP="009C0265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602938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CA1" w:rsidRPr="0043033F" w:rsidRDefault="00241CA1" w:rsidP="009C0265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41CA1" w:rsidRPr="0043033F" w:rsidTr="000C36B4">
        <w:tc>
          <w:tcPr>
            <w:tcW w:w="67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6614C" w:rsidRPr="0043033F" w:rsidRDefault="00241CA1" w:rsidP="00A62F42">
            <w:pPr>
              <w:pStyle w:val="a3"/>
              <w:numPr>
                <w:ilvl w:val="0"/>
                <w:numId w:val="3"/>
              </w:numPr>
              <w:spacing w:before="0" w:beforeAutospacing="0" w:after="0" w:afterAutospacing="0" w:line="216" w:lineRule="auto"/>
            </w:pPr>
            <w:proofErr w:type="gramStart"/>
            <w:r w:rsidRPr="0043033F">
              <w:t xml:space="preserve">Политика по благотворительности (благотворительной </w:t>
            </w:r>
            <w:proofErr w:type="gramEnd"/>
          </w:p>
          <w:p w:rsidR="00241CA1" w:rsidRPr="0043033F" w:rsidRDefault="00241CA1" w:rsidP="009C0265">
            <w:pPr>
              <w:pStyle w:val="a3"/>
              <w:spacing w:before="0" w:beforeAutospacing="0" w:after="0" w:afterAutospacing="0" w:line="216" w:lineRule="auto"/>
              <w:ind w:left="360"/>
            </w:pPr>
            <w:r w:rsidRPr="0043033F">
              <w:t>деятельности) компании</w:t>
            </w:r>
          </w:p>
        </w:tc>
        <w:sdt>
          <w:sdtPr>
            <w:rPr>
              <w:color w:val="215868" w:themeColor="accent5" w:themeShade="80"/>
            </w:rPr>
            <w:id w:val="-5489297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3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CA1" w:rsidRPr="0043033F" w:rsidRDefault="00241CA1" w:rsidP="009C0265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8373366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CA1" w:rsidRPr="0043033F" w:rsidRDefault="00241CA1" w:rsidP="009C0265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41CA1" w:rsidRPr="0043033F" w:rsidTr="000C36B4">
        <w:tc>
          <w:tcPr>
            <w:tcW w:w="67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41CA1" w:rsidRPr="0043033F" w:rsidRDefault="00241CA1" w:rsidP="00A62F42">
            <w:pPr>
              <w:pStyle w:val="a3"/>
              <w:numPr>
                <w:ilvl w:val="0"/>
                <w:numId w:val="3"/>
              </w:numPr>
              <w:spacing w:before="0" w:beforeAutospacing="0" w:after="0" w:afterAutospacing="0" w:line="216" w:lineRule="auto"/>
            </w:pPr>
            <w:r w:rsidRPr="0043033F">
              <w:t>Положение о благотворительной деятельности  компании</w:t>
            </w:r>
          </w:p>
        </w:tc>
        <w:sdt>
          <w:sdtPr>
            <w:rPr>
              <w:color w:val="215868" w:themeColor="accent5" w:themeShade="80"/>
            </w:rPr>
            <w:id w:val="-1682887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3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CA1" w:rsidRPr="0043033F" w:rsidRDefault="00241CA1" w:rsidP="009C0265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07317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CA1" w:rsidRPr="0043033F" w:rsidRDefault="00241CA1" w:rsidP="009C0265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41CA1" w:rsidRPr="0043033F" w:rsidTr="000C36B4">
        <w:tc>
          <w:tcPr>
            <w:tcW w:w="67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41CA1" w:rsidRPr="0043033F" w:rsidRDefault="00241CA1" w:rsidP="00A62F42">
            <w:pPr>
              <w:pStyle w:val="a3"/>
              <w:numPr>
                <w:ilvl w:val="0"/>
                <w:numId w:val="3"/>
              </w:numPr>
              <w:spacing w:before="0" w:beforeAutospacing="0" w:after="0" w:afterAutospacing="0" w:line="216" w:lineRule="auto"/>
            </w:pPr>
            <w:r w:rsidRPr="0043033F">
              <w:t>План реализации благотворительной деятельности  компании</w:t>
            </w:r>
          </w:p>
        </w:tc>
        <w:sdt>
          <w:sdtPr>
            <w:rPr>
              <w:color w:val="215868" w:themeColor="accent5" w:themeShade="80"/>
            </w:rPr>
            <w:id w:val="7847766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3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CA1" w:rsidRPr="0043033F" w:rsidRDefault="00241CA1" w:rsidP="009C0265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2239532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CA1" w:rsidRPr="0043033F" w:rsidRDefault="00241CA1" w:rsidP="009C0265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41CA1" w:rsidRPr="0043033F" w:rsidTr="000C36B4">
        <w:tc>
          <w:tcPr>
            <w:tcW w:w="67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41CA1" w:rsidRPr="0043033F" w:rsidRDefault="00241CA1" w:rsidP="00A62F42">
            <w:pPr>
              <w:pStyle w:val="a3"/>
              <w:numPr>
                <w:ilvl w:val="0"/>
                <w:numId w:val="3"/>
              </w:numPr>
              <w:spacing w:before="0" w:beforeAutospacing="0" w:after="0" w:afterAutospacing="0" w:line="216" w:lineRule="auto"/>
            </w:pPr>
            <w:r w:rsidRPr="0043033F">
              <w:t xml:space="preserve">Порядок (регламент) оказания благотворительной поддержки </w:t>
            </w:r>
          </w:p>
        </w:tc>
        <w:sdt>
          <w:sdtPr>
            <w:rPr>
              <w:color w:val="215868" w:themeColor="accent5" w:themeShade="80"/>
            </w:rPr>
            <w:id w:val="711697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3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CA1" w:rsidRPr="0043033F" w:rsidRDefault="00241CA1" w:rsidP="009C0265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667358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CA1" w:rsidRPr="0043033F" w:rsidRDefault="00241CA1" w:rsidP="009C0265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41CA1" w:rsidRPr="0043033F" w:rsidTr="000C36B4">
        <w:tc>
          <w:tcPr>
            <w:tcW w:w="67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41CA1" w:rsidRPr="0043033F" w:rsidRDefault="00241CA1" w:rsidP="00A62F42">
            <w:pPr>
              <w:pStyle w:val="a3"/>
              <w:numPr>
                <w:ilvl w:val="0"/>
                <w:numId w:val="3"/>
              </w:numPr>
              <w:spacing w:before="0" w:beforeAutospacing="0" w:after="0" w:afterAutospacing="0" w:line="216" w:lineRule="auto"/>
            </w:pPr>
            <w:r w:rsidRPr="0043033F">
              <w:t>Положение о благотворительной программе (проекте)</w:t>
            </w:r>
          </w:p>
        </w:tc>
        <w:sdt>
          <w:sdtPr>
            <w:rPr>
              <w:color w:val="215868" w:themeColor="accent5" w:themeShade="80"/>
            </w:rPr>
            <w:id w:val="-12095687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3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CA1" w:rsidRPr="0043033F" w:rsidRDefault="00241CA1" w:rsidP="009C0265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014876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CA1" w:rsidRPr="0043033F" w:rsidRDefault="00241CA1" w:rsidP="009C0265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41CA1" w:rsidRPr="0043033F" w:rsidTr="000C36B4">
        <w:tc>
          <w:tcPr>
            <w:tcW w:w="67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41CA1" w:rsidRPr="0043033F" w:rsidRDefault="00241CA1" w:rsidP="00A62F42">
            <w:pPr>
              <w:pStyle w:val="a3"/>
              <w:numPr>
                <w:ilvl w:val="0"/>
                <w:numId w:val="3"/>
              </w:numPr>
              <w:spacing w:before="0" w:beforeAutospacing="0" w:after="0" w:afterAutospacing="0" w:line="216" w:lineRule="auto"/>
            </w:pPr>
            <w:r w:rsidRPr="0043033F">
              <w:t xml:space="preserve">Документы корпоративного благотворительного фонда </w:t>
            </w:r>
          </w:p>
        </w:tc>
        <w:sdt>
          <w:sdtPr>
            <w:rPr>
              <w:color w:val="215868" w:themeColor="accent5" w:themeShade="80"/>
            </w:rPr>
            <w:id w:val="18903874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3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CA1" w:rsidRPr="0043033F" w:rsidRDefault="00241CA1" w:rsidP="009C0265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540197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CA1" w:rsidRPr="0043033F" w:rsidRDefault="00241CA1" w:rsidP="009C0265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B6614C" w:rsidRPr="0043033F" w:rsidTr="000C36B4">
        <w:trPr>
          <w:trHeight w:val="70"/>
        </w:trPr>
        <w:tc>
          <w:tcPr>
            <w:tcW w:w="67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6614C" w:rsidRPr="0043033F" w:rsidRDefault="000C36B4" w:rsidP="00A62F42">
            <w:pPr>
              <w:pStyle w:val="a3"/>
              <w:numPr>
                <w:ilvl w:val="0"/>
                <w:numId w:val="3"/>
              </w:numPr>
              <w:spacing w:before="0" w:beforeAutospacing="0" w:after="0" w:afterAutospacing="0" w:line="216" w:lineRule="auto"/>
              <w:ind w:left="357" w:hanging="357"/>
            </w:pPr>
            <w:r>
              <w:t>Внутренние документы компании, ПОЖАЛУЙСТА, ПЕРЕЧИСЛИТЕ:</w:t>
            </w:r>
          </w:p>
        </w:tc>
        <w:sdt>
          <w:sdtPr>
            <w:rPr>
              <w:color w:val="215868" w:themeColor="accent5" w:themeShade="80"/>
            </w:rPr>
            <w:id w:val="-6285477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30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B6614C" w:rsidRPr="0043033F" w:rsidRDefault="00B6614C" w:rsidP="009C0265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424769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5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B6614C" w:rsidRPr="0043033F" w:rsidRDefault="00B6614C" w:rsidP="009C0265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E04C22" w:rsidRPr="0043033F" w:rsidTr="000C36B4">
        <w:trPr>
          <w:trHeight w:val="134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E04C22" w:rsidRPr="0043033F" w:rsidRDefault="00E04C22" w:rsidP="009C0265">
            <w:pPr>
              <w:pStyle w:val="a3"/>
              <w:spacing w:before="0" w:beforeAutospacing="0" w:after="0" w:afterAutospacing="0" w:line="216" w:lineRule="auto"/>
              <w:ind w:left="360"/>
              <w:rPr>
                <w:i/>
              </w:rPr>
            </w:pPr>
          </w:p>
        </w:tc>
        <w:tc>
          <w:tcPr>
            <w:tcW w:w="628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4C22" w:rsidRPr="0043033F" w:rsidRDefault="00E04C22" w:rsidP="009C0265">
            <w:pPr>
              <w:pStyle w:val="a3"/>
              <w:spacing w:before="0" w:beforeAutospacing="0" w:after="0" w:afterAutospacing="0" w:line="216" w:lineRule="auto"/>
              <w:rPr>
                <w:i/>
              </w:rPr>
            </w:pPr>
          </w:p>
        </w:tc>
        <w:tc>
          <w:tcPr>
            <w:tcW w:w="153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4C22" w:rsidRPr="0043033F" w:rsidRDefault="00E04C22" w:rsidP="009C0265">
            <w:pPr>
              <w:pStyle w:val="a3"/>
              <w:spacing w:before="0" w:beforeAutospacing="0" w:after="0" w:afterAutospacing="0" w:line="216" w:lineRule="auto"/>
              <w:jc w:val="center"/>
              <w:rPr>
                <w:color w:val="215868" w:themeColor="accent5" w:themeShade="80"/>
              </w:rPr>
            </w:pPr>
          </w:p>
        </w:tc>
        <w:tc>
          <w:tcPr>
            <w:tcW w:w="139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04C22" w:rsidRPr="0043033F" w:rsidRDefault="00E04C22" w:rsidP="009C0265">
            <w:pPr>
              <w:pStyle w:val="a3"/>
              <w:spacing w:before="0" w:beforeAutospacing="0" w:after="0" w:afterAutospacing="0" w:line="216" w:lineRule="auto"/>
              <w:jc w:val="center"/>
              <w:rPr>
                <w:color w:val="215868" w:themeColor="accent5" w:themeShade="80"/>
              </w:rPr>
            </w:pPr>
          </w:p>
        </w:tc>
      </w:tr>
      <w:tr w:rsidR="009C0265" w:rsidRPr="0043033F" w:rsidTr="000C36B4">
        <w:trPr>
          <w:trHeight w:val="70"/>
        </w:trPr>
        <w:tc>
          <w:tcPr>
            <w:tcW w:w="67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C0265" w:rsidRPr="0043033F" w:rsidRDefault="009C0265" w:rsidP="00A62F42">
            <w:pPr>
              <w:pStyle w:val="a3"/>
              <w:numPr>
                <w:ilvl w:val="0"/>
                <w:numId w:val="3"/>
              </w:numPr>
              <w:spacing w:before="0" w:beforeAutospacing="0" w:after="0" w:afterAutospacing="0" w:line="216" w:lineRule="auto"/>
            </w:pPr>
            <w:r w:rsidRPr="0043033F">
              <w:t>В компании отсутствуют документы, закрепляющие благотвор</w:t>
            </w:r>
            <w:r w:rsidRPr="0043033F">
              <w:t>и</w:t>
            </w:r>
            <w:r w:rsidRPr="0043033F">
              <w:t>тельную политику (стратегию)</w:t>
            </w:r>
          </w:p>
        </w:tc>
        <w:sdt>
          <w:sdtPr>
            <w:rPr>
              <w:color w:val="215868" w:themeColor="accent5" w:themeShade="80"/>
            </w:rPr>
            <w:id w:val="835844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925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9C0265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D742AC" w:rsidRPr="000C36B4" w:rsidTr="000C36B4">
        <w:trPr>
          <w:trHeight w:val="271"/>
        </w:trPr>
        <w:tc>
          <w:tcPr>
            <w:tcW w:w="164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742AC" w:rsidRPr="000C36B4" w:rsidRDefault="000C36B4" w:rsidP="000C36B4">
            <w:pPr>
              <w:ind w:left="66"/>
            </w:pPr>
            <w:r w:rsidRPr="000C36B4">
              <w:t>Комментарии:</w:t>
            </w:r>
          </w:p>
        </w:tc>
        <w:tc>
          <w:tcPr>
            <w:tcW w:w="799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42AC" w:rsidRPr="000C36B4" w:rsidRDefault="00D742AC" w:rsidP="000C36B4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</w:tr>
    </w:tbl>
    <w:p w:rsidR="00AB6D80" w:rsidRPr="009C0265" w:rsidRDefault="009C0265" w:rsidP="000C36B4">
      <w:pPr>
        <w:ind w:left="66" w:firstLine="360"/>
        <w:jc w:val="center"/>
        <w:rPr>
          <w:b/>
          <w:i/>
          <w:sz w:val="20"/>
        </w:rPr>
      </w:pPr>
      <w:r>
        <w:rPr>
          <w:b/>
          <w:i/>
          <w:sz w:val="20"/>
        </w:rPr>
        <w:t xml:space="preserve">!!!  </w:t>
      </w:r>
      <w:r w:rsidR="001A3A18" w:rsidRPr="009C0265">
        <w:rPr>
          <w:b/>
          <w:i/>
          <w:sz w:val="20"/>
        </w:rPr>
        <w:t>ПОЖАЛУЙСТА, ПРИЛО</w:t>
      </w:r>
      <w:r w:rsidR="00500E02" w:rsidRPr="009C0265">
        <w:rPr>
          <w:b/>
          <w:i/>
          <w:sz w:val="20"/>
        </w:rPr>
        <w:t xml:space="preserve">ЖИТЕ К </w:t>
      </w:r>
      <w:r>
        <w:rPr>
          <w:b/>
          <w:i/>
          <w:sz w:val="20"/>
        </w:rPr>
        <w:t>АНКЕТЕ</w:t>
      </w:r>
      <w:r w:rsidR="00500E02" w:rsidRPr="009C0265">
        <w:rPr>
          <w:b/>
          <w:i/>
          <w:sz w:val="20"/>
        </w:rPr>
        <w:t xml:space="preserve"> ЭЛЕКТРОННЫЕ КОПИИ</w:t>
      </w:r>
      <w:r>
        <w:rPr>
          <w:b/>
          <w:i/>
          <w:sz w:val="20"/>
        </w:rPr>
        <w:t xml:space="preserve"> ОТМЕЧЕННЫХ</w:t>
      </w:r>
      <w:r w:rsidR="00CE6BB5" w:rsidRPr="009C0265">
        <w:rPr>
          <w:b/>
          <w:i/>
          <w:sz w:val="20"/>
        </w:rPr>
        <w:t xml:space="preserve"> ВАМИ ДОКУМЕНТОВ</w:t>
      </w:r>
      <w:proofErr w:type="gramStart"/>
      <w:r>
        <w:rPr>
          <w:b/>
          <w:i/>
          <w:sz w:val="20"/>
        </w:rPr>
        <w:t xml:space="preserve"> !</w:t>
      </w:r>
      <w:proofErr w:type="gramEnd"/>
      <w:r>
        <w:rPr>
          <w:b/>
          <w:i/>
          <w:sz w:val="20"/>
        </w:rPr>
        <w:t>!!</w:t>
      </w:r>
    </w:p>
    <w:p w:rsidR="00530D72" w:rsidRPr="000C36B4" w:rsidRDefault="00530D72" w:rsidP="00AB6D80">
      <w:pPr>
        <w:pStyle w:val="a3"/>
        <w:spacing w:before="120" w:beforeAutospacing="0" w:after="0" w:afterAutospacing="0"/>
        <w:jc w:val="both"/>
        <w:rPr>
          <w:b/>
          <w:sz w:val="14"/>
        </w:rPr>
      </w:pPr>
    </w:p>
    <w:p w:rsidR="00AB6D80" w:rsidRDefault="00AB6D80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bookmarkStart w:id="1" w:name="OLE_LINK2"/>
      <w:r w:rsidRPr="0043033F">
        <w:rPr>
          <w:rFonts w:cs="Arial"/>
          <w:b/>
        </w:rPr>
        <w:t>Пожалуйста, отметьте направления</w:t>
      </w:r>
      <w:r w:rsidR="00F73594" w:rsidRPr="0043033F">
        <w:rPr>
          <w:rFonts w:cs="Arial"/>
          <w:b/>
        </w:rPr>
        <w:t xml:space="preserve"> благотворительной деятельности</w:t>
      </w:r>
      <w:r w:rsidR="00BE53A6" w:rsidRPr="0043033F">
        <w:rPr>
          <w:rFonts w:cs="Arial"/>
          <w:b/>
        </w:rPr>
        <w:t xml:space="preserve"> вашей компании</w:t>
      </w:r>
      <w:bookmarkEnd w:id="1"/>
      <w:r w:rsidR="00F73594" w:rsidRPr="0043033F">
        <w:rPr>
          <w:rFonts w:cs="Arial"/>
          <w:b/>
        </w:rPr>
        <w:t xml:space="preserve"> в 2016 г.,</w:t>
      </w:r>
      <w:r w:rsidR="00773769" w:rsidRPr="0043033F">
        <w:rPr>
          <w:rFonts w:cs="Arial"/>
          <w:b/>
        </w:rPr>
        <w:t xml:space="preserve"> выделите из них наиболее приоритетные</w:t>
      </w:r>
      <w:r w:rsidR="00257683">
        <w:rPr>
          <w:rFonts w:cs="Arial"/>
          <w:b/>
        </w:rPr>
        <w:t>:</w:t>
      </w:r>
    </w:p>
    <w:p w:rsidR="00B6678E" w:rsidRPr="000C36B4" w:rsidRDefault="00B6678E" w:rsidP="00B6678E">
      <w:pPr>
        <w:pStyle w:val="afa"/>
        <w:spacing w:after="0" w:line="240" w:lineRule="auto"/>
        <w:ind w:left="426"/>
        <w:rPr>
          <w:rFonts w:cs="Arial"/>
          <w:b/>
          <w:sz w:val="14"/>
        </w:rPr>
      </w:pPr>
    </w:p>
    <w:tbl>
      <w:tblPr>
        <w:tblStyle w:val="af7"/>
        <w:tblW w:w="9922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701"/>
        <w:gridCol w:w="2268"/>
        <w:gridCol w:w="3118"/>
        <w:gridCol w:w="284"/>
        <w:gridCol w:w="992"/>
        <w:gridCol w:w="213"/>
        <w:gridCol w:w="1205"/>
        <w:gridCol w:w="141"/>
      </w:tblGrid>
      <w:tr w:rsidR="00BE53A6" w:rsidRPr="0043033F" w:rsidTr="004D51EE">
        <w:tc>
          <w:tcPr>
            <w:tcW w:w="70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E53A6" w:rsidRPr="0043033F" w:rsidRDefault="00FE3BAE" w:rsidP="00827CA4">
            <w:pPr>
              <w:jc w:val="center"/>
            </w:pPr>
            <w:sdt>
              <w:sdtPr>
                <w:id w:val="-2422573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27CA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27CA4">
              <w:sym w:font="Symbol" w:char="F02D"/>
            </w:r>
            <w:r w:rsidR="00827CA4">
              <w:t xml:space="preserve"> все переч</w:t>
            </w:r>
            <w:r w:rsidR="00B95F17">
              <w:t>исленные направления равнозначн</w:t>
            </w:r>
            <w:r w:rsidR="00827CA4">
              <w:t>ы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BE53A6" w:rsidRPr="0043033F" w:rsidRDefault="00BE53A6" w:rsidP="00251FF2">
            <w:pPr>
              <w:ind w:right="-108"/>
              <w:jc w:val="center"/>
            </w:pPr>
            <w:r w:rsidRPr="00251FF2">
              <w:rPr>
                <w:sz w:val="20"/>
              </w:rPr>
              <w:t>Основные</w:t>
            </w:r>
            <w:r w:rsidRPr="0043033F">
              <w:t xml:space="preserve"> 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BE53A6" w:rsidRPr="00251FF2" w:rsidRDefault="00251FF2" w:rsidP="00251FF2">
            <w:pPr>
              <w:ind w:left="-179" w:right="-249" w:firstLine="19"/>
              <w:jc w:val="center"/>
              <w:rPr>
                <w:sz w:val="20"/>
              </w:rPr>
            </w:pPr>
            <w:r w:rsidRPr="00251FF2">
              <w:rPr>
                <w:sz w:val="20"/>
              </w:rPr>
              <w:t>Второстепенные</w:t>
            </w:r>
            <w:r w:rsidR="00BE53A6" w:rsidRPr="00251FF2">
              <w:rPr>
                <w:sz w:val="20"/>
              </w:rPr>
              <w:t xml:space="preserve"> </w:t>
            </w:r>
          </w:p>
        </w:tc>
      </w:tr>
      <w:tr w:rsidR="00BE53A6" w:rsidRPr="0043033F" w:rsidTr="00251FF2">
        <w:trPr>
          <w:gridAfter w:val="1"/>
          <w:wAfter w:w="141" w:type="dxa"/>
        </w:trPr>
        <w:tc>
          <w:tcPr>
            <w:tcW w:w="7371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E53A6" w:rsidRPr="0043033F" w:rsidRDefault="00BE53A6" w:rsidP="00A62F42">
            <w:pPr>
              <w:pStyle w:val="afa"/>
              <w:numPr>
                <w:ilvl w:val="0"/>
                <w:numId w:val="8"/>
              </w:numPr>
              <w:spacing w:after="0" w:line="240" w:lineRule="auto"/>
              <w:ind w:left="459" w:hanging="425"/>
            </w:pPr>
            <w:r w:rsidRPr="0043033F">
              <w:t>Здравоохранение, медицина, социально-медицинские, социально-психологические услуги, профилактика заболеваний, реабилитация больных</w:t>
            </w:r>
          </w:p>
        </w:tc>
        <w:sdt>
          <w:sdtPr>
            <w:rPr>
              <w:color w:val="215868" w:themeColor="accent5" w:themeShade="80"/>
            </w:rPr>
            <w:id w:val="14567546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gridSpan w:val="2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:rsidR="00BE53A6" w:rsidRPr="0043033F" w:rsidRDefault="00BE53A6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981726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:rsidR="00BE53A6" w:rsidRPr="0043033F" w:rsidRDefault="0043033F" w:rsidP="00B6678E">
                <w:pPr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BE53A6" w:rsidRPr="0043033F" w:rsidTr="00251FF2">
        <w:trPr>
          <w:gridAfter w:val="1"/>
          <w:wAfter w:w="141" w:type="dxa"/>
        </w:trPr>
        <w:tc>
          <w:tcPr>
            <w:tcW w:w="73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E53A6" w:rsidRPr="0043033F" w:rsidRDefault="00BE53A6" w:rsidP="00A62F42">
            <w:pPr>
              <w:pStyle w:val="afa"/>
              <w:numPr>
                <w:ilvl w:val="0"/>
                <w:numId w:val="8"/>
              </w:numPr>
              <w:spacing w:after="0" w:line="240" w:lineRule="auto"/>
              <w:ind w:left="459" w:hanging="425"/>
            </w:pPr>
            <w:r w:rsidRPr="0043033F">
              <w:t xml:space="preserve">Образование, </w:t>
            </w:r>
            <w:r w:rsidR="00E13C47" w:rsidRPr="0043033F">
              <w:t>просвещение</w:t>
            </w:r>
            <w:r w:rsidR="00BD0628" w:rsidRPr="0043033F">
              <w:t>, социально-педагогическая помощь</w:t>
            </w:r>
          </w:p>
        </w:tc>
        <w:sdt>
          <w:sdtPr>
            <w:rPr>
              <w:color w:val="215868" w:themeColor="accent5" w:themeShade="80"/>
            </w:rPr>
            <w:id w:val="-5371331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BE53A6" w:rsidRPr="0043033F" w:rsidRDefault="00BE53A6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6046507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BE53A6" w:rsidRPr="0043033F" w:rsidRDefault="00BE53A6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BE53A6" w:rsidRPr="0043033F" w:rsidTr="00251FF2">
        <w:trPr>
          <w:gridAfter w:val="1"/>
          <w:wAfter w:w="141" w:type="dxa"/>
        </w:trPr>
        <w:tc>
          <w:tcPr>
            <w:tcW w:w="73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E53A6" w:rsidRPr="0043033F" w:rsidRDefault="00BE53A6" w:rsidP="00A62F42">
            <w:pPr>
              <w:pStyle w:val="afa"/>
              <w:numPr>
                <w:ilvl w:val="0"/>
                <w:numId w:val="8"/>
              </w:numPr>
              <w:spacing w:after="0" w:line="240" w:lineRule="auto"/>
              <w:ind w:left="459" w:hanging="425"/>
            </w:pPr>
            <w:r w:rsidRPr="0043033F">
              <w:t>Наука, исследования, инновационные технологии и разработки</w:t>
            </w:r>
          </w:p>
        </w:tc>
        <w:sdt>
          <w:sdtPr>
            <w:rPr>
              <w:color w:val="215868" w:themeColor="accent5" w:themeShade="80"/>
            </w:rPr>
            <w:id w:val="12729059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BE53A6" w:rsidRPr="0043033F" w:rsidRDefault="00BE53A6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20668313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BE53A6" w:rsidRPr="0043033F" w:rsidRDefault="00BE53A6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BE53A6" w:rsidRPr="0043033F" w:rsidTr="00251FF2">
        <w:trPr>
          <w:gridAfter w:val="1"/>
          <w:wAfter w:w="141" w:type="dxa"/>
        </w:trPr>
        <w:tc>
          <w:tcPr>
            <w:tcW w:w="73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E53A6" w:rsidRPr="0043033F" w:rsidRDefault="00BE53A6" w:rsidP="00A62F42">
            <w:pPr>
              <w:pStyle w:val="afa"/>
              <w:numPr>
                <w:ilvl w:val="0"/>
                <w:numId w:val="8"/>
              </w:numPr>
              <w:spacing w:after="0" w:line="240" w:lineRule="auto"/>
              <w:ind w:left="459" w:hanging="425"/>
            </w:pPr>
            <w:r w:rsidRPr="0043033F">
              <w:t xml:space="preserve">Культура, </w:t>
            </w:r>
            <w:r w:rsidR="00E13C47" w:rsidRPr="0043033F">
              <w:t>искусство</w:t>
            </w:r>
            <w:r w:rsidR="00BD0628" w:rsidRPr="0043033F">
              <w:t>, сохранение культурно-исторического наследия</w:t>
            </w:r>
          </w:p>
        </w:tc>
        <w:sdt>
          <w:sdtPr>
            <w:rPr>
              <w:color w:val="215868" w:themeColor="accent5" w:themeShade="80"/>
            </w:rPr>
            <w:id w:val="-4234144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BE53A6" w:rsidRPr="0043033F" w:rsidRDefault="00BE53A6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700856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BE53A6" w:rsidRPr="0043033F" w:rsidRDefault="00BE53A6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BE53A6" w:rsidRPr="0043033F" w:rsidTr="00251FF2">
        <w:trPr>
          <w:gridAfter w:val="1"/>
          <w:wAfter w:w="141" w:type="dxa"/>
        </w:trPr>
        <w:tc>
          <w:tcPr>
            <w:tcW w:w="73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E53A6" w:rsidRPr="0043033F" w:rsidRDefault="00BD0628" w:rsidP="00A62F42">
            <w:pPr>
              <w:pStyle w:val="afa"/>
              <w:numPr>
                <w:ilvl w:val="0"/>
                <w:numId w:val="8"/>
              </w:numPr>
              <w:spacing w:after="0" w:line="240" w:lineRule="auto"/>
              <w:ind w:left="459" w:hanging="425"/>
            </w:pPr>
            <w:r w:rsidRPr="0043033F">
              <w:t>Физкультура и с</w:t>
            </w:r>
            <w:r w:rsidR="00BE53A6" w:rsidRPr="0043033F">
              <w:t>по</w:t>
            </w:r>
            <w:r w:rsidR="00E13C47" w:rsidRPr="0043033F">
              <w:t>рт</w:t>
            </w:r>
            <w:r w:rsidR="00BE53A6" w:rsidRPr="0043033F">
              <w:t>, содействие здоровому образу жизни</w:t>
            </w:r>
          </w:p>
        </w:tc>
        <w:sdt>
          <w:sdtPr>
            <w:rPr>
              <w:color w:val="215868" w:themeColor="accent5" w:themeShade="80"/>
            </w:rPr>
            <w:id w:val="1067535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BE53A6" w:rsidRPr="0043033F" w:rsidRDefault="00251FF2" w:rsidP="00B6678E">
                <w:pPr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38080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BE53A6" w:rsidRPr="0043033F" w:rsidRDefault="00BE53A6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BE53A6" w:rsidRPr="0043033F" w:rsidTr="00251FF2">
        <w:trPr>
          <w:gridAfter w:val="1"/>
          <w:wAfter w:w="141" w:type="dxa"/>
        </w:trPr>
        <w:tc>
          <w:tcPr>
            <w:tcW w:w="73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E53A6" w:rsidRPr="0043033F" w:rsidRDefault="00BE53A6" w:rsidP="00A62F42">
            <w:pPr>
              <w:pStyle w:val="afa"/>
              <w:numPr>
                <w:ilvl w:val="0"/>
                <w:numId w:val="8"/>
              </w:numPr>
              <w:spacing w:after="0" w:line="240" w:lineRule="auto"/>
              <w:ind w:left="459" w:hanging="425"/>
            </w:pPr>
            <w:r w:rsidRPr="0043033F">
              <w:t>Социально-рекреационные, туристические услуги</w:t>
            </w:r>
          </w:p>
        </w:tc>
        <w:sdt>
          <w:sdtPr>
            <w:rPr>
              <w:color w:val="215868" w:themeColor="accent5" w:themeShade="80"/>
            </w:rPr>
            <w:id w:val="11251993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BE53A6" w:rsidRPr="0043033F" w:rsidRDefault="00BE53A6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90896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BE53A6" w:rsidRPr="0043033F" w:rsidRDefault="00BE53A6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BE53A6" w:rsidRPr="0043033F" w:rsidTr="00251FF2">
        <w:trPr>
          <w:gridAfter w:val="1"/>
          <w:wAfter w:w="141" w:type="dxa"/>
        </w:trPr>
        <w:tc>
          <w:tcPr>
            <w:tcW w:w="73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E53A6" w:rsidRPr="0043033F" w:rsidRDefault="00BE53A6" w:rsidP="00A62F42">
            <w:pPr>
              <w:pStyle w:val="afa"/>
              <w:numPr>
                <w:ilvl w:val="0"/>
                <w:numId w:val="8"/>
              </w:numPr>
              <w:spacing w:after="0" w:line="240" w:lineRule="auto"/>
              <w:ind w:left="459" w:hanging="425"/>
            </w:pPr>
            <w:r w:rsidRPr="0043033F">
              <w:t>Эко</w:t>
            </w:r>
            <w:r w:rsidR="009C0265">
              <w:t>логия, защита окружающей среды</w:t>
            </w:r>
          </w:p>
        </w:tc>
        <w:sdt>
          <w:sdtPr>
            <w:rPr>
              <w:color w:val="215868" w:themeColor="accent5" w:themeShade="80"/>
            </w:rPr>
            <w:id w:val="9074279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BE53A6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1149032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BE53A6" w:rsidRPr="0043033F" w:rsidRDefault="00BE53A6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9C0265" w:rsidRPr="0043033F" w:rsidTr="00251FF2">
        <w:trPr>
          <w:gridAfter w:val="1"/>
          <w:wAfter w:w="141" w:type="dxa"/>
        </w:trPr>
        <w:tc>
          <w:tcPr>
            <w:tcW w:w="73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0265" w:rsidRPr="0043033F" w:rsidRDefault="009C0265" w:rsidP="00A62F42">
            <w:pPr>
              <w:pStyle w:val="afa"/>
              <w:numPr>
                <w:ilvl w:val="0"/>
                <w:numId w:val="8"/>
              </w:numPr>
              <w:spacing w:after="0" w:line="240" w:lineRule="auto"/>
              <w:ind w:left="459" w:hanging="425"/>
            </w:pPr>
            <w:r>
              <w:t>П</w:t>
            </w:r>
            <w:r w:rsidRPr="0043033F">
              <w:t>омощь животным</w:t>
            </w:r>
          </w:p>
        </w:tc>
        <w:sdt>
          <w:sdtPr>
            <w:rPr>
              <w:color w:val="215868" w:themeColor="accent5" w:themeShade="80"/>
            </w:rPr>
            <w:id w:val="324171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9C0265">
                <w:pPr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482588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9C0265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9C0265" w:rsidRPr="0043033F" w:rsidTr="00251FF2">
        <w:trPr>
          <w:gridAfter w:val="1"/>
          <w:wAfter w:w="141" w:type="dxa"/>
        </w:trPr>
        <w:tc>
          <w:tcPr>
            <w:tcW w:w="73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0265" w:rsidRPr="0043033F" w:rsidRDefault="009C0265" w:rsidP="00A62F42">
            <w:pPr>
              <w:pStyle w:val="afa"/>
              <w:numPr>
                <w:ilvl w:val="0"/>
                <w:numId w:val="8"/>
              </w:numPr>
              <w:spacing w:after="0" w:line="240" w:lineRule="auto"/>
              <w:ind w:left="459" w:hanging="425"/>
            </w:pPr>
            <w:r w:rsidRPr="0043033F">
              <w:t>Защита прав и свобод, правовая помощь</w:t>
            </w:r>
          </w:p>
        </w:tc>
        <w:sdt>
          <w:sdtPr>
            <w:rPr>
              <w:color w:val="215868" w:themeColor="accent5" w:themeShade="80"/>
            </w:rPr>
            <w:id w:val="521902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5787977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9C0265" w:rsidRPr="0043033F" w:rsidTr="00251FF2">
        <w:trPr>
          <w:gridAfter w:val="1"/>
          <w:wAfter w:w="141" w:type="dxa"/>
        </w:trPr>
        <w:tc>
          <w:tcPr>
            <w:tcW w:w="73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0265" w:rsidRPr="0043033F" w:rsidRDefault="009C0265" w:rsidP="00A62F42">
            <w:pPr>
              <w:pStyle w:val="afa"/>
              <w:numPr>
                <w:ilvl w:val="0"/>
                <w:numId w:val="8"/>
              </w:numPr>
              <w:spacing w:after="0" w:line="240" w:lineRule="auto"/>
              <w:ind w:left="459" w:hanging="425"/>
            </w:pPr>
            <w:r w:rsidRPr="0043033F">
              <w:t>Информационная сфера, СМИ, издательская деятельность</w:t>
            </w:r>
          </w:p>
        </w:tc>
        <w:sdt>
          <w:sdtPr>
            <w:rPr>
              <w:color w:val="215868" w:themeColor="accent5" w:themeShade="80"/>
            </w:rPr>
            <w:id w:val="-17285271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401183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9C0265" w:rsidRPr="0043033F" w:rsidTr="00251FF2">
        <w:trPr>
          <w:gridAfter w:val="1"/>
          <w:wAfter w:w="141" w:type="dxa"/>
        </w:trPr>
        <w:tc>
          <w:tcPr>
            <w:tcW w:w="73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0265" w:rsidRPr="0043033F" w:rsidRDefault="009C0265" w:rsidP="00A62F42">
            <w:pPr>
              <w:pStyle w:val="afa"/>
              <w:numPr>
                <w:ilvl w:val="0"/>
                <w:numId w:val="8"/>
              </w:numPr>
              <w:spacing w:after="0" w:line="240" w:lineRule="auto"/>
              <w:ind w:left="459" w:hanging="425"/>
            </w:pPr>
            <w:r w:rsidRPr="0043033F">
              <w:t>Духовно-религиозная сфера, поддержка духовного развития</w:t>
            </w:r>
          </w:p>
        </w:tc>
        <w:sdt>
          <w:sdtPr>
            <w:rPr>
              <w:color w:val="215868" w:themeColor="accent5" w:themeShade="80"/>
            </w:rPr>
            <w:id w:val="-19349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494845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9C0265" w:rsidRPr="0043033F" w:rsidTr="00251FF2">
        <w:trPr>
          <w:gridAfter w:val="1"/>
          <w:wAfter w:w="141" w:type="dxa"/>
        </w:trPr>
        <w:tc>
          <w:tcPr>
            <w:tcW w:w="73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0265" w:rsidRPr="0043033F" w:rsidRDefault="009C0265" w:rsidP="00A62F42">
            <w:pPr>
              <w:pStyle w:val="afa"/>
              <w:numPr>
                <w:ilvl w:val="0"/>
                <w:numId w:val="8"/>
              </w:numPr>
              <w:spacing w:after="0" w:line="240" w:lineRule="auto"/>
              <w:ind w:left="459" w:hanging="425"/>
            </w:pPr>
            <w:r w:rsidRPr="0043033F">
              <w:t>Национально-этническая сфера, поддержка этнических меньшинств</w:t>
            </w:r>
          </w:p>
        </w:tc>
        <w:sdt>
          <w:sdtPr>
            <w:rPr>
              <w:color w:val="215868" w:themeColor="accent5" w:themeShade="80"/>
            </w:rPr>
            <w:id w:val="-7254515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8013446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9C0265" w:rsidRPr="0043033F" w:rsidTr="00251FF2">
        <w:trPr>
          <w:gridAfter w:val="1"/>
          <w:wAfter w:w="141" w:type="dxa"/>
        </w:trPr>
        <w:tc>
          <w:tcPr>
            <w:tcW w:w="73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0265" w:rsidRPr="0043033F" w:rsidRDefault="009C0265" w:rsidP="00A62F42">
            <w:pPr>
              <w:pStyle w:val="afa"/>
              <w:numPr>
                <w:ilvl w:val="0"/>
                <w:numId w:val="8"/>
              </w:numPr>
              <w:spacing w:after="0" w:line="240" w:lineRule="auto"/>
              <w:ind w:left="459" w:hanging="425"/>
            </w:pPr>
            <w:r w:rsidRPr="0043033F">
              <w:t>Трудовая адаптация, помощь в трудоустройстве</w:t>
            </w:r>
          </w:p>
        </w:tc>
        <w:sdt>
          <w:sdtPr>
            <w:rPr>
              <w:color w:val="215868" w:themeColor="accent5" w:themeShade="80"/>
            </w:rPr>
            <w:id w:val="-14596443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147661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9C0265" w:rsidRPr="0043033F" w:rsidTr="00251FF2">
        <w:trPr>
          <w:gridAfter w:val="1"/>
          <w:wAfter w:w="141" w:type="dxa"/>
          <w:trHeight w:val="375"/>
        </w:trPr>
        <w:tc>
          <w:tcPr>
            <w:tcW w:w="73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5746F" w:rsidRDefault="009C0265" w:rsidP="00A62F42">
            <w:pPr>
              <w:pStyle w:val="afa"/>
              <w:numPr>
                <w:ilvl w:val="0"/>
                <w:numId w:val="8"/>
              </w:numPr>
              <w:spacing w:after="0" w:line="240" w:lineRule="auto"/>
              <w:ind w:left="459" w:hanging="425"/>
            </w:pPr>
            <w:r w:rsidRPr="0043033F">
              <w:t xml:space="preserve">Содействие безопасности жизнедеятельности, </w:t>
            </w:r>
          </w:p>
          <w:p w:rsidR="009C0265" w:rsidRPr="0043033F" w:rsidRDefault="009C0265" w:rsidP="0035746F">
            <w:pPr>
              <w:pStyle w:val="afa"/>
              <w:spacing w:after="0" w:line="240" w:lineRule="auto"/>
              <w:ind w:left="459"/>
            </w:pPr>
            <w:r w:rsidRPr="0043033F">
              <w:t>ликвидация последствий стихийных бедствий</w:t>
            </w:r>
          </w:p>
        </w:tc>
        <w:sdt>
          <w:sdtPr>
            <w:rPr>
              <w:color w:val="215868" w:themeColor="accent5" w:themeShade="80"/>
            </w:rPr>
            <w:id w:val="20802517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6895240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9C0265" w:rsidRPr="0043033F" w:rsidTr="00251FF2">
        <w:trPr>
          <w:gridAfter w:val="1"/>
          <w:wAfter w:w="141" w:type="dxa"/>
          <w:trHeight w:val="251"/>
        </w:trPr>
        <w:tc>
          <w:tcPr>
            <w:tcW w:w="73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0265" w:rsidRPr="0043033F" w:rsidRDefault="009C0265" w:rsidP="00A62F42">
            <w:pPr>
              <w:pStyle w:val="afa"/>
              <w:numPr>
                <w:ilvl w:val="0"/>
                <w:numId w:val="8"/>
              </w:numPr>
              <w:spacing w:after="0" w:line="240" w:lineRule="auto"/>
              <w:ind w:left="459" w:hanging="425"/>
            </w:pPr>
            <w:r w:rsidRPr="0043033F">
              <w:t>Содействие развитию правопорядка, профилактика правонарушений</w:t>
            </w:r>
          </w:p>
        </w:tc>
        <w:sdt>
          <w:sdtPr>
            <w:rPr>
              <w:color w:val="215868" w:themeColor="accent5" w:themeShade="80"/>
            </w:rPr>
            <w:id w:val="1438485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335262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9C0265" w:rsidRPr="0043033F" w:rsidTr="00251FF2">
        <w:trPr>
          <w:gridAfter w:val="1"/>
          <w:wAfter w:w="141" w:type="dxa"/>
        </w:trPr>
        <w:tc>
          <w:tcPr>
            <w:tcW w:w="73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5746F" w:rsidRDefault="009C0265" w:rsidP="00A62F42">
            <w:pPr>
              <w:pStyle w:val="afa"/>
              <w:numPr>
                <w:ilvl w:val="0"/>
                <w:numId w:val="8"/>
              </w:numPr>
              <w:spacing w:after="0" w:line="240" w:lineRule="auto"/>
              <w:ind w:left="459" w:hanging="425"/>
            </w:pPr>
            <w:r w:rsidRPr="0043033F">
              <w:t>Социальная работа, защита, по</w:t>
            </w:r>
            <w:r w:rsidR="0035746F">
              <w:t xml:space="preserve">мощь людям в </w:t>
            </w:r>
            <w:proofErr w:type="gramStart"/>
            <w:r w:rsidR="0035746F">
              <w:t>трудной</w:t>
            </w:r>
            <w:proofErr w:type="gramEnd"/>
            <w:r w:rsidR="0035746F">
              <w:t xml:space="preserve"> жизненной </w:t>
            </w:r>
          </w:p>
          <w:p w:rsidR="009C0265" w:rsidRPr="0043033F" w:rsidRDefault="0035746F" w:rsidP="0035746F">
            <w:pPr>
              <w:pStyle w:val="afa"/>
              <w:spacing w:after="0" w:line="240" w:lineRule="auto"/>
              <w:ind w:left="459"/>
            </w:pPr>
            <w:r>
              <w:t>с</w:t>
            </w:r>
            <w:r w:rsidR="009C0265" w:rsidRPr="0043033F">
              <w:t>итуации</w:t>
            </w:r>
          </w:p>
        </w:tc>
        <w:sdt>
          <w:sdtPr>
            <w:rPr>
              <w:color w:val="215868" w:themeColor="accent5" w:themeShade="80"/>
            </w:rPr>
            <w:id w:val="-13588780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3972923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9C0265" w:rsidRPr="0043033F" w:rsidTr="00251FF2">
        <w:trPr>
          <w:gridAfter w:val="1"/>
          <w:wAfter w:w="141" w:type="dxa"/>
        </w:trPr>
        <w:tc>
          <w:tcPr>
            <w:tcW w:w="73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0265" w:rsidRPr="0043033F" w:rsidRDefault="009C0265" w:rsidP="00A62F42">
            <w:pPr>
              <w:pStyle w:val="afa"/>
              <w:numPr>
                <w:ilvl w:val="0"/>
                <w:numId w:val="8"/>
              </w:numPr>
              <w:spacing w:after="0" w:line="240" w:lineRule="auto"/>
              <w:ind w:left="459" w:hanging="425"/>
            </w:pPr>
            <w:r w:rsidRPr="0043033F">
              <w:t xml:space="preserve">Поддержка, развитие регионов, местных сообществ (в </w:t>
            </w:r>
            <w:proofErr w:type="spellStart"/>
            <w:r w:rsidRPr="0043033F">
              <w:t>т.ч</w:t>
            </w:r>
            <w:proofErr w:type="spellEnd"/>
            <w:r w:rsidRPr="0043033F">
              <w:t>. развитие социальной инфраструктуры, благоустройство территорий и т.п.)</w:t>
            </w:r>
          </w:p>
        </w:tc>
        <w:sdt>
          <w:sdtPr>
            <w:rPr>
              <w:color w:val="215868" w:themeColor="accent5" w:themeShade="80"/>
            </w:rPr>
            <w:id w:val="-1844007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3877623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9C0265" w:rsidRPr="0043033F" w:rsidTr="00251FF2">
        <w:trPr>
          <w:gridAfter w:val="1"/>
          <w:wAfter w:w="141" w:type="dxa"/>
        </w:trPr>
        <w:tc>
          <w:tcPr>
            <w:tcW w:w="73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56451" w:rsidRDefault="009C0265" w:rsidP="00A62F42">
            <w:pPr>
              <w:pStyle w:val="afa"/>
              <w:numPr>
                <w:ilvl w:val="0"/>
                <w:numId w:val="8"/>
              </w:numPr>
              <w:spacing w:after="0" w:line="240" w:lineRule="auto"/>
              <w:ind w:left="459" w:hanging="425"/>
            </w:pPr>
            <w:proofErr w:type="gramStart"/>
            <w:r w:rsidRPr="0043033F">
              <w:t xml:space="preserve">Содействие развитию предпринимательства (в </w:t>
            </w:r>
            <w:proofErr w:type="spellStart"/>
            <w:r w:rsidRPr="0043033F">
              <w:t>т.ч</w:t>
            </w:r>
            <w:proofErr w:type="spellEnd"/>
            <w:r w:rsidRPr="0043033F">
              <w:t xml:space="preserve">. социального, </w:t>
            </w:r>
            <w:proofErr w:type="gramEnd"/>
          </w:p>
          <w:p w:rsidR="009C0265" w:rsidRPr="0043033F" w:rsidRDefault="009C0265" w:rsidP="00356451">
            <w:pPr>
              <w:pStyle w:val="afa"/>
              <w:spacing w:after="0" w:line="240" w:lineRule="auto"/>
              <w:ind w:left="459"/>
            </w:pPr>
            <w:r w:rsidRPr="0043033F">
              <w:t xml:space="preserve">малого, молодежного), поддержка предпринимателей </w:t>
            </w:r>
          </w:p>
        </w:tc>
        <w:sdt>
          <w:sdtPr>
            <w:rPr>
              <w:color w:val="215868" w:themeColor="accent5" w:themeShade="80"/>
            </w:rPr>
            <w:id w:val="-17363938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8768243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9C0265" w:rsidRPr="0043033F" w:rsidTr="00251FF2">
        <w:trPr>
          <w:gridAfter w:val="1"/>
          <w:wAfter w:w="141" w:type="dxa"/>
        </w:trPr>
        <w:tc>
          <w:tcPr>
            <w:tcW w:w="737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C0265" w:rsidRPr="0043033F" w:rsidRDefault="009C0265" w:rsidP="00A62F42">
            <w:pPr>
              <w:pStyle w:val="afa"/>
              <w:numPr>
                <w:ilvl w:val="0"/>
                <w:numId w:val="8"/>
              </w:numPr>
              <w:spacing w:after="0" w:line="240" w:lineRule="auto"/>
              <w:ind w:left="459" w:hanging="425"/>
            </w:pPr>
            <w:r w:rsidRPr="0043033F">
              <w:t>Патриотическое, военно-патриотическое воспитание</w:t>
            </w:r>
          </w:p>
        </w:tc>
        <w:sdt>
          <w:sdtPr>
            <w:rPr>
              <w:color w:val="215868" w:themeColor="accent5" w:themeShade="80"/>
            </w:rPr>
            <w:id w:val="-8910255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5908104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C0265" w:rsidRPr="0043033F" w:rsidRDefault="009C0265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071B71" w:rsidRPr="0043033F" w:rsidTr="00251FF2">
        <w:trPr>
          <w:gridAfter w:val="1"/>
          <w:wAfter w:w="141" w:type="dxa"/>
          <w:trHeight w:val="225"/>
        </w:trPr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71B71" w:rsidRPr="0043033F" w:rsidRDefault="00071B71" w:rsidP="00A62F42">
            <w:pPr>
              <w:pStyle w:val="afa"/>
              <w:numPr>
                <w:ilvl w:val="0"/>
                <w:numId w:val="8"/>
              </w:numPr>
              <w:spacing w:after="0" w:line="240" w:lineRule="auto"/>
              <w:ind w:left="459" w:hanging="425"/>
            </w:pPr>
            <w:r w:rsidRPr="0043033F">
              <w:t>Иные направления</w:t>
            </w:r>
            <w:r>
              <w:rPr>
                <w:i/>
              </w:rPr>
              <w:t>, ПЕРЕЧИСЛИТЕ: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1B71" w:rsidRPr="0043033F" w:rsidRDefault="00071B71" w:rsidP="00071B71"/>
        </w:tc>
        <w:sdt>
          <w:sdtPr>
            <w:rPr>
              <w:color w:val="215868" w:themeColor="accent5" w:themeShade="80"/>
            </w:rPr>
            <w:id w:val="-8485704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gridSpan w:val="2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071B71" w:rsidRPr="0043033F" w:rsidRDefault="000009BA" w:rsidP="00B6678E">
                <w:pPr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3830905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05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071B71" w:rsidRPr="0043033F" w:rsidRDefault="00071B71" w:rsidP="00B6678E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071B71" w:rsidRPr="0043033F" w:rsidTr="00251FF2">
        <w:trPr>
          <w:gridAfter w:val="1"/>
          <w:wAfter w:w="141" w:type="dxa"/>
          <w:trHeight w:val="265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71B71" w:rsidRPr="00071B71" w:rsidRDefault="00071B71" w:rsidP="00B6678E">
            <w:pPr>
              <w:ind w:left="34"/>
            </w:pPr>
            <w:r>
              <w:t>Комментарии:</w:t>
            </w:r>
          </w:p>
        </w:tc>
        <w:tc>
          <w:tcPr>
            <w:tcW w:w="56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1B71" w:rsidRPr="0043033F" w:rsidRDefault="00071B71" w:rsidP="00B6678E"/>
        </w:tc>
        <w:tc>
          <w:tcPr>
            <w:tcW w:w="1205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1B71" w:rsidRPr="0043033F" w:rsidRDefault="00071B71" w:rsidP="00B6678E">
            <w:pPr>
              <w:jc w:val="center"/>
              <w:rPr>
                <w:color w:val="215868" w:themeColor="accent5" w:themeShade="80"/>
              </w:rPr>
            </w:pPr>
          </w:p>
        </w:tc>
        <w:tc>
          <w:tcPr>
            <w:tcW w:w="120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1B71" w:rsidRPr="0043033F" w:rsidRDefault="00071B71" w:rsidP="00B6678E">
            <w:pPr>
              <w:jc w:val="center"/>
              <w:rPr>
                <w:color w:val="215868" w:themeColor="accent5" w:themeShade="80"/>
              </w:rPr>
            </w:pPr>
          </w:p>
        </w:tc>
      </w:tr>
    </w:tbl>
    <w:p w:rsidR="00356E8D" w:rsidRDefault="00F73594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3033F">
        <w:rPr>
          <w:rFonts w:cs="Arial"/>
          <w:b/>
        </w:rPr>
        <w:t>Пожалуйста, укажите</w:t>
      </w:r>
      <w:r w:rsidR="00356E8D" w:rsidRPr="0043033F">
        <w:rPr>
          <w:rFonts w:cs="Arial"/>
          <w:b/>
        </w:rPr>
        <w:t xml:space="preserve"> группы благополу</w:t>
      </w:r>
      <w:r w:rsidRPr="0043033F">
        <w:rPr>
          <w:rFonts w:cs="Arial"/>
          <w:b/>
        </w:rPr>
        <w:t>чателей, с которыми работала ваша компания в 2016 г.</w:t>
      </w:r>
      <w:r w:rsidR="00773769" w:rsidRPr="0043033F">
        <w:rPr>
          <w:rFonts w:cs="Arial"/>
          <w:b/>
        </w:rPr>
        <w:t>, выдели</w:t>
      </w:r>
      <w:r w:rsidR="00257683">
        <w:rPr>
          <w:rFonts w:cs="Arial"/>
          <w:b/>
        </w:rPr>
        <w:t>те из них наиболее приоритетные:</w:t>
      </w:r>
    </w:p>
    <w:p w:rsidR="00B6678E" w:rsidRPr="00251FF2" w:rsidRDefault="00B6678E" w:rsidP="00B6678E">
      <w:pPr>
        <w:pStyle w:val="afa"/>
        <w:spacing w:after="0" w:line="240" w:lineRule="auto"/>
        <w:ind w:left="426"/>
        <w:rPr>
          <w:rFonts w:cs="Arial"/>
          <w:b/>
          <w:sz w:val="16"/>
          <w:szCs w:val="18"/>
        </w:rPr>
      </w:pPr>
    </w:p>
    <w:tbl>
      <w:tblPr>
        <w:tblStyle w:val="af7"/>
        <w:tblW w:w="9781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567"/>
        <w:gridCol w:w="283"/>
        <w:gridCol w:w="86"/>
        <w:gridCol w:w="56"/>
        <w:gridCol w:w="284"/>
        <w:gridCol w:w="567"/>
        <w:gridCol w:w="708"/>
        <w:gridCol w:w="3119"/>
        <w:gridCol w:w="1559"/>
        <w:gridCol w:w="1418"/>
      </w:tblGrid>
      <w:tr w:rsidR="00356E8D" w:rsidRPr="0043033F" w:rsidTr="00FB08F3">
        <w:tc>
          <w:tcPr>
            <w:tcW w:w="6804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356E8D" w:rsidRPr="00FB08F3" w:rsidRDefault="00FB08F3" w:rsidP="00FB08F3">
            <w:pPr>
              <w:pStyle w:val="afa"/>
              <w:spacing w:after="0" w:line="240" w:lineRule="auto"/>
              <w:ind w:left="317"/>
              <w:jc w:val="center"/>
              <w:rPr>
                <w:i/>
              </w:rPr>
            </w:pPr>
            <w:r w:rsidRPr="00FB08F3">
              <w:rPr>
                <w:i/>
                <w:sz w:val="20"/>
              </w:rPr>
              <w:t>ПРИ НЕОБХОДИМОСТИ УТОЧНИТЕ</w:t>
            </w:r>
            <w:r w:rsidR="000009BA">
              <w:rPr>
                <w:i/>
                <w:sz w:val="20"/>
              </w:rPr>
              <w:t xml:space="preserve"> (например: «дети-сироты» и т.п.)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251FF2" w:rsidRDefault="00251FF2" w:rsidP="00251FF2">
            <w:pPr>
              <w:spacing w:line="216" w:lineRule="auto"/>
              <w:ind w:right="-108"/>
              <w:jc w:val="center"/>
              <w:rPr>
                <w:sz w:val="20"/>
              </w:rPr>
            </w:pPr>
            <w:r>
              <w:rPr>
                <w:sz w:val="20"/>
              </w:rPr>
              <w:t>Наиб</w:t>
            </w:r>
            <w:r w:rsidRPr="00251FF2">
              <w:rPr>
                <w:sz w:val="20"/>
              </w:rPr>
              <w:t xml:space="preserve">олее </w:t>
            </w:r>
          </w:p>
          <w:p w:rsidR="00356E8D" w:rsidRPr="00251FF2" w:rsidRDefault="00251FF2" w:rsidP="00251FF2">
            <w:pPr>
              <w:spacing w:line="216" w:lineRule="auto"/>
              <w:ind w:right="-108"/>
              <w:jc w:val="center"/>
              <w:rPr>
                <w:sz w:val="20"/>
              </w:rPr>
            </w:pPr>
            <w:r w:rsidRPr="00251FF2">
              <w:rPr>
                <w:sz w:val="20"/>
              </w:rPr>
              <w:t>п</w:t>
            </w:r>
            <w:r w:rsidR="00956DAC" w:rsidRPr="00251FF2">
              <w:rPr>
                <w:sz w:val="20"/>
              </w:rPr>
              <w:t>риоритетные</w:t>
            </w:r>
            <w:r w:rsidR="00356E8D" w:rsidRPr="00251FF2"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251FF2" w:rsidRDefault="00251FF2" w:rsidP="00251FF2">
            <w:pPr>
              <w:spacing w:line="216" w:lineRule="auto"/>
              <w:jc w:val="center"/>
              <w:rPr>
                <w:sz w:val="20"/>
              </w:rPr>
            </w:pPr>
            <w:r w:rsidRPr="00251FF2">
              <w:rPr>
                <w:sz w:val="20"/>
              </w:rPr>
              <w:t xml:space="preserve">Менее </w:t>
            </w:r>
          </w:p>
          <w:p w:rsidR="00356E8D" w:rsidRPr="00251FF2" w:rsidRDefault="00251FF2" w:rsidP="00251FF2">
            <w:pPr>
              <w:spacing w:line="216" w:lineRule="auto"/>
              <w:ind w:left="-108" w:right="-108"/>
              <w:jc w:val="center"/>
              <w:rPr>
                <w:sz w:val="20"/>
              </w:rPr>
            </w:pPr>
            <w:r w:rsidRPr="00251FF2">
              <w:rPr>
                <w:sz w:val="20"/>
              </w:rPr>
              <w:t>приоритетные</w:t>
            </w:r>
          </w:p>
        </w:tc>
      </w:tr>
      <w:tr w:rsidR="00FB08F3" w:rsidRPr="0043033F" w:rsidTr="00FB08F3">
        <w:tc>
          <w:tcPr>
            <w:tcW w:w="1134" w:type="dxa"/>
            <w:tcBorders>
              <w:top w:val="single" w:sz="4" w:space="0" w:color="auto"/>
            </w:tcBorders>
          </w:tcPr>
          <w:p w:rsidR="00FB08F3" w:rsidRPr="0043033F" w:rsidRDefault="00FB08F3" w:rsidP="00A62F42">
            <w:pPr>
              <w:pStyle w:val="afa"/>
              <w:numPr>
                <w:ilvl w:val="0"/>
                <w:numId w:val="4"/>
              </w:numPr>
              <w:spacing w:after="0" w:line="240" w:lineRule="auto"/>
              <w:ind w:left="459" w:right="-108" w:hanging="425"/>
            </w:pPr>
            <w:r w:rsidRPr="0043033F">
              <w:t>Дети</w:t>
            </w:r>
            <w:r>
              <w:t>:</w:t>
            </w:r>
          </w:p>
        </w:tc>
        <w:tc>
          <w:tcPr>
            <w:tcW w:w="5670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FB08F3" w:rsidRPr="0043033F" w:rsidRDefault="00FB08F3" w:rsidP="00FB08F3"/>
        </w:tc>
        <w:sdt>
          <w:sdtPr>
            <w:rPr>
              <w:color w:val="215868" w:themeColor="accent5" w:themeShade="80"/>
            </w:rPr>
            <w:id w:val="7766824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tcBorders>
                  <w:top w:val="single" w:sz="4" w:space="0" w:color="auto"/>
                </w:tcBorders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0462978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single" w:sz="4" w:space="0" w:color="auto"/>
                </w:tcBorders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B08F3" w:rsidRPr="0043033F" w:rsidTr="00FB08F3">
        <w:tc>
          <w:tcPr>
            <w:tcW w:w="1701" w:type="dxa"/>
            <w:gridSpan w:val="2"/>
          </w:tcPr>
          <w:p w:rsidR="00FB08F3" w:rsidRPr="0043033F" w:rsidRDefault="00FB08F3" w:rsidP="00A62F42">
            <w:pPr>
              <w:pStyle w:val="afa"/>
              <w:numPr>
                <w:ilvl w:val="0"/>
                <w:numId w:val="4"/>
              </w:numPr>
              <w:spacing w:after="0" w:line="240" w:lineRule="auto"/>
              <w:ind w:left="459" w:right="-108" w:hanging="425"/>
            </w:pPr>
            <w:r>
              <w:t>Молодежь:</w:t>
            </w:r>
          </w:p>
        </w:tc>
        <w:tc>
          <w:tcPr>
            <w:tcW w:w="5103" w:type="dxa"/>
            <w:gridSpan w:val="7"/>
            <w:tcBorders>
              <w:bottom w:val="single" w:sz="4" w:space="0" w:color="auto"/>
            </w:tcBorders>
          </w:tcPr>
          <w:p w:rsidR="00FB08F3" w:rsidRPr="0043033F" w:rsidRDefault="00FB08F3" w:rsidP="00FB08F3"/>
        </w:tc>
        <w:sdt>
          <w:sdtPr>
            <w:rPr>
              <w:color w:val="215868" w:themeColor="accent5" w:themeShade="80"/>
            </w:rPr>
            <w:id w:val="-20276263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20264290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B08F3" w:rsidRPr="0043033F" w:rsidTr="00FB08F3">
        <w:tc>
          <w:tcPr>
            <w:tcW w:w="1701" w:type="dxa"/>
            <w:gridSpan w:val="2"/>
          </w:tcPr>
          <w:p w:rsidR="00FB08F3" w:rsidRPr="0043033F" w:rsidRDefault="00FB08F3" w:rsidP="00A62F42">
            <w:pPr>
              <w:pStyle w:val="afa"/>
              <w:numPr>
                <w:ilvl w:val="0"/>
                <w:numId w:val="4"/>
              </w:numPr>
              <w:spacing w:after="0" w:line="240" w:lineRule="auto"/>
              <w:ind w:left="459" w:hanging="425"/>
            </w:pPr>
            <w:r>
              <w:t>Учащиеся:</w:t>
            </w:r>
          </w:p>
        </w:tc>
        <w:tc>
          <w:tcPr>
            <w:tcW w:w="510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FB08F3" w:rsidRPr="0043033F" w:rsidRDefault="00FB08F3" w:rsidP="00FB08F3"/>
        </w:tc>
        <w:sdt>
          <w:sdtPr>
            <w:rPr>
              <w:color w:val="215868" w:themeColor="accent5" w:themeShade="80"/>
            </w:rPr>
            <w:id w:val="-10596306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7872847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B08F3" w:rsidRPr="0043033F" w:rsidTr="00FB08F3">
        <w:tc>
          <w:tcPr>
            <w:tcW w:w="1701" w:type="dxa"/>
            <w:gridSpan w:val="2"/>
          </w:tcPr>
          <w:p w:rsidR="00FB08F3" w:rsidRPr="0043033F" w:rsidRDefault="00FB08F3" w:rsidP="00A62F42">
            <w:pPr>
              <w:pStyle w:val="afa"/>
              <w:numPr>
                <w:ilvl w:val="0"/>
                <w:numId w:val="4"/>
              </w:numPr>
              <w:spacing w:after="0" w:line="240" w:lineRule="auto"/>
              <w:ind w:left="459" w:hanging="425"/>
            </w:pPr>
            <w:r>
              <w:t>Взрослые:</w:t>
            </w:r>
          </w:p>
        </w:tc>
        <w:tc>
          <w:tcPr>
            <w:tcW w:w="510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FB08F3" w:rsidRPr="0043033F" w:rsidRDefault="00FB08F3" w:rsidP="00FB08F3"/>
        </w:tc>
        <w:sdt>
          <w:sdtPr>
            <w:rPr>
              <w:color w:val="215868" w:themeColor="accent5" w:themeShade="80"/>
            </w:rPr>
            <w:id w:val="12466866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7367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B08F3" w:rsidRPr="0043033F" w:rsidTr="00FB08F3">
        <w:tc>
          <w:tcPr>
            <w:tcW w:w="2126" w:type="dxa"/>
            <w:gridSpan w:val="5"/>
          </w:tcPr>
          <w:p w:rsidR="00FB08F3" w:rsidRPr="0043033F" w:rsidRDefault="00FB08F3" w:rsidP="00A62F42">
            <w:pPr>
              <w:pStyle w:val="afa"/>
              <w:numPr>
                <w:ilvl w:val="0"/>
                <w:numId w:val="4"/>
              </w:numPr>
              <w:spacing w:after="0" w:line="240" w:lineRule="auto"/>
              <w:ind w:left="459" w:right="-108" w:hanging="425"/>
            </w:pPr>
            <w:r>
              <w:t>Пожилые люди:</w:t>
            </w:r>
          </w:p>
        </w:tc>
        <w:tc>
          <w:tcPr>
            <w:tcW w:w="4678" w:type="dxa"/>
            <w:gridSpan w:val="4"/>
            <w:tcBorders>
              <w:bottom w:val="single" w:sz="4" w:space="0" w:color="auto"/>
            </w:tcBorders>
          </w:tcPr>
          <w:p w:rsidR="00FB08F3" w:rsidRPr="0043033F" w:rsidRDefault="00FB08F3" w:rsidP="00FB08F3"/>
        </w:tc>
        <w:sdt>
          <w:sdtPr>
            <w:rPr>
              <w:color w:val="215868" w:themeColor="accent5" w:themeShade="80"/>
            </w:rPr>
            <w:id w:val="-1424643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107122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B08F3" w:rsidRPr="0043033F" w:rsidTr="00FB08F3">
        <w:tc>
          <w:tcPr>
            <w:tcW w:w="1701" w:type="dxa"/>
            <w:gridSpan w:val="2"/>
          </w:tcPr>
          <w:p w:rsidR="00FB08F3" w:rsidRPr="0043033F" w:rsidRDefault="00FB08F3" w:rsidP="00A62F42">
            <w:pPr>
              <w:pStyle w:val="afa"/>
              <w:numPr>
                <w:ilvl w:val="0"/>
                <w:numId w:val="4"/>
              </w:numPr>
              <w:spacing w:after="0" w:line="240" w:lineRule="auto"/>
              <w:ind w:left="459" w:hanging="425"/>
            </w:pPr>
            <w:r>
              <w:t>Ветераны:</w:t>
            </w:r>
          </w:p>
        </w:tc>
        <w:tc>
          <w:tcPr>
            <w:tcW w:w="5103" w:type="dxa"/>
            <w:gridSpan w:val="7"/>
            <w:tcBorders>
              <w:bottom w:val="single" w:sz="4" w:space="0" w:color="auto"/>
            </w:tcBorders>
          </w:tcPr>
          <w:p w:rsidR="00FB08F3" w:rsidRPr="0043033F" w:rsidRDefault="00FB08F3" w:rsidP="00FB08F3"/>
        </w:tc>
        <w:sdt>
          <w:sdtPr>
            <w:rPr>
              <w:color w:val="215868" w:themeColor="accent5" w:themeShade="80"/>
            </w:rPr>
            <w:id w:val="895778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113331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B08F3" w:rsidRPr="0043033F" w:rsidTr="00FB08F3">
        <w:tc>
          <w:tcPr>
            <w:tcW w:w="1701" w:type="dxa"/>
            <w:gridSpan w:val="2"/>
          </w:tcPr>
          <w:p w:rsidR="00FB08F3" w:rsidRPr="0043033F" w:rsidRDefault="00FB08F3" w:rsidP="00A62F42">
            <w:pPr>
              <w:pStyle w:val="afa"/>
              <w:numPr>
                <w:ilvl w:val="0"/>
                <w:numId w:val="4"/>
              </w:numPr>
              <w:spacing w:after="0" w:line="240" w:lineRule="auto"/>
              <w:ind w:left="459" w:hanging="425"/>
            </w:pPr>
            <w:r>
              <w:t>Пациенты:</w:t>
            </w:r>
          </w:p>
        </w:tc>
        <w:tc>
          <w:tcPr>
            <w:tcW w:w="510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FB08F3" w:rsidRPr="0043033F" w:rsidRDefault="00FB08F3" w:rsidP="00FB08F3"/>
        </w:tc>
        <w:sdt>
          <w:sdtPr>
            <w:rPr>
              <w:color w:val="215868" w:themeColor="accent5" w:themeShade="80"/>
            </w:rPr>
            <w:id w:val="966855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9217752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B08F3" w:rsidRPr="0043033F" w:rsidTr="00FB08F3">
        <w:tc>
          <w:tcPr>
            <w:tcW w:w="2977" w:type="dxa"/>
            <w:gridSpan w:val="7"/>
          </w:tcPr>
          <w:p w:rsidR="00FB08F3" w:rsidRPr="0043033F" w:rsidRDefault="00FB08F3" w:rsidP="00A62F42">
            <w:pPr>
              <w:pStyle w:val="afa"/>
              <w:numPr>
                <w:ilvl w:val="0"/>
                <w:numId w:val="4"/>
              </w:numPr>
              <w:spacing w:after="0" w:line="240" w:lineRule="auto"/>
              <w:ind w:left="459" w:hanging="425"/>
            </w:pPr>
            <w:r>
              <w:t>Люди с инвалидностью: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FB08F3" w:rsidRPr="0043033F" w:rsidRDefault="00FB08F3" w:rsidP="00FB08F3">
            <w:pPr>
              <w:ind w:left="34"/>
            </w:pPr>
          </w:p>
        </w:tc>
        <w:sdt>
          <w:sdtPr>
            <w:rPr>
              <w:color w:val="215868" w:themeColor="accent5" w:themeShade="80"/>
            </w:rPr>
            <w:id w:val="2921800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674297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B08F3" w:rsidRPr="0043033F" w:rsidTr="00FB08F3">
        <w:tc>
          <w:tcPr>
            <w:tcW w:w="2410" w:type="dxa"/>
            <w:gridSpan w:val="6"/>
          </w:tcPr>
          <w:p w:rsidR="00FB08F3" w:rsidRPr="0043033F" w:rsidRDefault="00FB08F3" w:rsidP="00A62F42">
            <w:pPr>
              <w:pStyle w:val="afa"/>
              <w:numPr>
                <w:ilvl w:val="0"/>
                <w:numId w:val="4"/>
              </w:numPr>
              <w:spacing w:after="0" w:line="240" w:lineRule="auto"/>
              <w:ind w:left="459" w:hanging="425"/>
            </w:pPr>
            <w:r w:rsidRPr="0043033F">
              <w:t>Семьи</w:t>
            </w:r>
            <w:r>
              <w:t>, родители:</w:t>
            </w:r>
          </w:p>
        </w:tc>
        <w:tc>
          <w:tcPr>
            <w:tcW w:w="4394" w:type="dxa"/>
            <w:gridSpan w:val="3"/>
            <w:tcBorders>
              <w:bottom w:val="single" w:sz="4" w:space="0" w:color="auto"/>
            </w:tcBorders>
          </w:tcPr>
          <w:p w:rsidR="00FB08F3" w:rsidRPr="0043033F" w:rsidRDefault="00FB08F3" w:rsidP="00FB08F3"/>
        </w:tc>
        <w:sdt>
          <w:sdtPr>
            <w:rPr>
              <w:color w:val="215868" w:themeColor="accent5" w:themeShade="80"/>
            </w:rPr>
            <w:id w:val="-17860329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737976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B08F3" w:rsidRPr="0043033F" w:rsidTr="00FB08F3">
        <w:tc>
          <w:tcPr>
            <w:tcW w:w="2410" w:type="dxa"/>
            <w:gridSpan w:val="6"/>
          </w:tcPr>
          <w:p w:rsidR="00FB08F3" w:rsidRPr="0043033F" w:rsidRDefault="00FB08F3" w:rsidP="00A62F42">
            <w:pPr>
              <w:pStyle w:val="afa"/>
              <w:numPr>
                <w:ilvl w:val="0"/>
                <w:numId w:val="4"/>
              </w:numPr>
              <w:spacing w:after="0" w:line="240" w:lineRule="auto"/>
              <w:ind w:left="459" w:right="-108" w:hanging="425"/>
            </w:pPr>
            <w:r>
              <w:t>Правонарушители: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B08F3" w:rsidRPr="0043033F" w:rsidRDefault="00FB08F3" w:rsidP="00FB08F3"/>
        </w:tc>
        <w:sdt>
          <w:sdtPr>
            <w:rPr>
              <w:color w:val="215868" w:themeColor="accent5" w:themeShade="80"/>
            </w:rPr>
            <w:id w:val="-1582516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535317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B08F3" w:rsidRPr="0043033F" w:rsidTr="00FB08F3">
        <w:tc>
          <w:tcPr>
            <w:tcW w:w="1984" w:type="dxa"/>
            <w:gridSpan w:val="3"/>
          </w:tcPr>
          <w:p w:rsidR="00FB08F3" w:rsidRPr="0043033F" w:rsidRDefault="00FB08F3" w:rsidP="00A62F42">
            <w:pPr>
              <w:pStyle w:val="afa"/>
              <w:numPr>
                <w:ilvl w:val="0"/>
                <w:numId w:val="4"/>
              </w:numPr>
              <w:spacing w:after="0" w:line="240" w:lineRule="auto"/>
              <w:ind w:left="459" w:right="-108" w:hanging="425"/>
            </w:pPr>
            <w:r w:rsidRPr="0043033F">
              <w:t>Заключенные</w:t>
            </w:r>
            <w:r>
              <w:t>:</w:t>
            </w:r>
          </w:p>
        </w:tc>
        <w:tc>
          <w:tcPr>
            <w:tcW w:w="4820" w:type="dxa"/>
            <w:gridSpan w:val="6"/>
            <w:tcBorders>
              <w:bottom w:val="single" w:sz="4" w:space="0" w:color="auto"/>
            </w:tcBorders>
          </w:tcPr>
          <w:p w:rsidR="00FB08F3" w:rsidRPr="0043033F" w:rsidRDefault="00FB08F3" w:rsidP="00FB08F3"/>
        </w:tc>
        <w:sdt>
          <w:sdtPr>
            <w:rPr>
              <w:color w:val="215868" w:themeColor="accent5" w:themeShade="80"/>
            </w:rPr>
            <w:id w:val="15895828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413317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B08F3" w:rsidRPr="0043033F" w:rsidTr="00FB08F3">
        <w:tc>
          <w:tcPr>
            <w:tcW w:w="2410" w:type="dxa"/>
            <w:gridSpan w:val="6"/>
          </w:tcPr>
          <w:p w:rsidR="00FB08F3" w:rsidRPr="0043033F" w:rsidRDefault="00FB08F3" w:rsidP="00A62F42">
            <w:pPr>
              <w:pStyle w:val="afa"/>
              <w:numPr>
                <w:ilvl w:val="0"/>
                <w:numId w:val="4"/>
              </w:numPr>
              <w:spacing w:after="0" w:line="240" w:lineRule="auto"/>
              <w:ind w:left="459" w:hanging="425"/>
            </w:pPr>
            <w:r w:rsidRPr="0043033F">
              <w:t>Местные жители</w:t>
            </w:r>
            <w:r>
              <w:t>:</w:t>
            </w:r>
          </w:p>
        </w:tc>
        <w:tc>
          <w:tcPr>
            <w:tcW w:w="4394" w:type="dxa"/>
            <w:gridSpan w:val="3"/>
            <w:tcBorders>
              <w:bottom w:val="single" w:sz="4" w:space="0" w:color="auto"/>
            </w:tcBorders>
          </w:tcPr>
          <w:p w:rsidR="00FB08F3" w:rsidRPr="0043033F" w:rsidRDefault="00FB08F3" w:rsidP="00FB08F3"/>
        </w:tc>
        <w:sdt>
          <w:sdtPr>
            <w:rPr>
              <w:color w:val="215868" w:themeColor="accent5" w:themeShade="80"/>
            </w:rPr>
            <w:id w:val="1581556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799293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B08F3" w:rsidRPr="0043033F" w:rsidTr="00FB08F3">
        <w:tc>
          <w:tcPr>
            <w:tcW w:w="3685" w:type="dxa"/>
            <w:gridSpan w:val="8"/>
          </w:tcPr>
          <w:p w:rsidR="00FB08F3" w:rsidRPr="0043033F" w:rsidRDefault="00FB08F3" w:rsidP="00A62F42">
            <w:pPr>
              <w:pStyle w:val="afa"/>
              <w:numPr>
                <w:ilvl w:val="0"/>
                <w:numId w:val="4"/>
              </w:numPr>
              <w:spacing w:after="0" w:line="240" w:lineRule="auto"/>
              <w:ind w:left="459" w:hanging="425"/>
            </w:pPr>
            <w:r w:rsidRPr="0043033F">
              <w:t>Организации</w:t>
            </w:r>
            <w:r>
              <w:t>-благополучатели: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FB08F3" w:rsidRPr="0043033F" w:rsidRDefault="00FB08F3" w:rsidP="00FB08F3">
            <w:pPr>
              <w:ind w:left="34"/>
            </w:pPr>
          </w:p>
        </w:tc>
        <w:sdt>
          <w:sdtPr>
            <w:rPr>
              <w:color w:val="215868" w:themeColor="accent5" w:themeShade="80"/>
            </w:rPr>
            <w:id w:val="-323511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051738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vAlign w:val="center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B08F3" w:rsidRPr="0043033F" w:rsidTr="00827CA4">
        <w:tc>
          <w:tcPr>
            <w:tcW w:w="2126" w:type="dxa"/>
            <w:gridSpan w:val="5"/>
          </w:tcPr>
          <w:p w:rsidR="00FB08F3" w:rsidRPr="0043033F" w:rsidRDefault="00FB08F3" w:rsidP="00A62F42">
            <w:pPr>
              <w:pStyle w:val="afa"/>
              <w:numPr>
                <w:ilvl w:val="0"/>
                <w:numId w:val="4"/>
              </w:numPr>
              <w:spacing w:after="0" w:line="240" w:lineRule="auto"/>
              <w:ind w:left="459" w:hanging="425"/>
            </w:pPr>
            <w:r>
              <w:t>Другие группы:</w:t>
            </w:r>
          </w:p>
        </w:tc>
        <w:tc>
          <w:tcPr>
            <w:tcW w:w="4678" w:type="dxa"/>
            <w:gridSpan w:val="4"/>
            <w:tcBorders>
              <w:left w:val="nil"/>
              <w:bottom w:val="single" w:sz="4" w:space="0" w:color="auto"/>
            </w:tcBorders>
          </w:tcPr>
          <w:p w:rsidR="00FB08F3" w:rsidRPr="0043033F" w:rsidRDefault="00FB08F3" w:rsidP="00FB08F3"/>
        </w:tc>
        <w:sdt>
          <w:sdtPr>
            <w:rPr>
              <w:color w:val="215868" w:themeColor="accent5" w:themeShade="80"/>
            </w:rPr>
            <w:id w:val="-1390180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547361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</w:tcPr>
              <w:p w:rsidR="00FB08F3" w:rsidRPr="0043033F" w:rsidRDefault="00FB08F3" w:rsidP="00FB08F3">
                <w:pPr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827CA4" w:rsidRPr="0043033F" w:rsidTr="0079497E">
        <w:tc>
          <w:tcPr>
            <w:tcW w:w="6804" w:type="dxa"/>
            <w:gridSpan w:val="9"/>
          </w:tcPr>
          <w:p w:rsidR="00827CA4" w:rsidRPr="0043033F" w:rsidRDefault="00956DAC" w:rsidP="00B95F17">
            <w:pPr>
              <w:ind w:left="459"/>
            </w:pPr>
            <w:r>
              <w:t xml:space="preserve">Невозможно выделить </w:t>
            </w:r>
            <w:r w:rsidR="00B95F17">
              <w:t>наиболее приоритетные</w:t>
            </w:r>
            <w:r>
              <w:t xml:space="preserve"> гру</w:t>
            </w:r>
            <w:r w:rsidR="00B95F17">
              <w:t>ппы</w:t>
            </w:r>
          </w:p>
        </w:tc>
        <w:sdt>
          <w:sdtPr>
            <w:rPr>
              <w:color w:val="215868" w:themeColor="accent5" w:themeShade="80"/>
            </w:rPr>
            <w:id w:val="1791548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59" w:type="dxa"/>
              </w:tcPr>
              <w:p w:rsidR="00827CA4" w:rsidRDefault="00956DAC" w:rsidP="00FB08F3">
                <w:pPr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1418" w:type="dxa"/>
          </w:tcPr>
          <w:p w:rsidR="00827CA4" w:rsidRDefault="00827CA4" w:rsidP="00FB08F3">
            <w:pPr>
              <w:jc w:val="center"/>
              <w:rPr>
                <w:color w:val="215868" w:themeColor="accent5" w:themeShade="80"/>
              </w:rPr>
            </w:pPr>
          </w:p>
        </w:tc>
      </w:tr>
      <w:tr w:rsidR="0079497E" w:rsidRPr="0043033F" w:rsidTr="0079497E">
        <w:tc>
          <w:tcPr>
            <w:tcW w:w="2070" w:type="dxa"/>
            <w:gridSpan w:val="4"/>
          </w:tcPr>
          <w:p w:rsidR="0079497E" w:rsidRDefault="0079497E" w:rsidP="00956DAC">
            <w:pPr>
              <w:ind w:left="459"/>
            </w:pPr>
            <w:r>
              <w:t>Комментарии:</w:t>
            </w:r>
          </w:p>
        </w:tc>
        <w:tc>
          <w:tcPr>
            <w:tcW w:w="7711" w:type="dxa"/>
            <w:gridSpan w:val="7"/>
            <w:tcBorders>
              <w:bottom w:val="single" w:sz="4" w:space="0" w:color="auto"/>
            </w:tcBorders>
          </w:tcPr>
          <w:p w:rsidR="0079497E" w:rsidRDefault="0079497E" w:rsidP="00FB08F3">
            <w:pPr>
              <w:jc w:val="center"/>
              <w:rPr>
                <w:color w:val="215868" w:themeColor="accent5" w:themeShade="80"/>
              </w:rPr>
            </w:pPr>
          </w:p>
        </w:tc>
      </w:tr>
    </w:tbl>
    <w:p w:rsidR="00B6678E" w:rsidRPr="00251FF2" w:rsidRDefault="00B6678E" w:rsidP="002572B3">
      <w:pPr>
        <w:pStyle w:val="a3"/>
        <w:spacing w:before="0" w:beforeAutospacing="0" w:after="40" w:afterAutospacing="0" w:line="360" w:lineRule="auto"/>
        <w:ind w:left="788"/>
        <w:rPr>
          <w:color w:val="C00000"/>
          <w:sz w:val="16"/>
          <w:szCs w:val="18"/>
        </w:rPr>
      </w:pPr>
    </w:p>
    <w:p w:rsidR="00AB6D80" w:rsidRDefault="00AB6D80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3033F">
        <w:rPr>
          <w:rFonts w:cs="Arial"/>
          <w:b/>
        </w:rPr>
        <w:t xml:space="preserve">Отметьте, пожалуйста, формы </w:t>
      </w:r>
      <w:r w:rsidR="004D51EE">
        <w:rPr>
          <w:rFonts w:cs="Arial"/>
          <w:b/>
        </w:rPr>
        <w:t xml:space="preserve">и способы </w:t>
      </w:r>
      <w:r w:rsidRPr="0043033F">
        <w:rPr>
          <w:rFonts w:cs="Arial"/>
          <w:b/>
        </w:rPr>
        <w:t>реализации вашей благотворительной деятельности:</w:t>
      </w:r>
    </w:p>
    <w:p w:rsidR="00B6678E" w:rsidRPr="00251FF2" w:rsidRDefault="00B6678E" w:rsidP="00B6678E">
      <w:pPr>
        <w:pStyle w:val="afa"/>
        <w:spacing w:after="0" w:line="240" w:lineRule="auto"/>
        <w:ind w:left="426"/>
        <w:rPr>
          <w:rFonts w:cs="Arial"/>
          <w:b/>
          <w:sz w:val="16"/>
          <w:szCs w:val="18"/>
        </w:rPr>
      </w:pPr>
    </w:p>
    <w:tbl>
      <w:tblPr>
        <w:tblStyle w:val="af7"/>
        <w:tblW w:w="9781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2410"/>
        <w:gridCol w:w="605"/>
        <w:gridCol w:w="812"/>
        <w:gridCol w:w="2977"/>
        <w:gridCol w:w="425"/>
        <w:gridCol w:w="1276"/>
        <w:gridCol w:w="1276"/>
      </w:tblGrid>
      <w:tr w:rsidR="00DC2696" w:rsidRPr="0043033F" w:rsidTr="00B81F0F">
        <w:tc>
          <w:tcPr>
            <w:tcW w:w="6804" w:type="dxa"/>
            <w:gridSpan w:val="4"/>
            <w:tcBorders>
              <w:left w:val="nil"/>
              <w:right w:val="nil"/>
            </w:tcBorders>
            <w:shd w:val="clear" w:color="auto" w:fill="F2F2F2" w:themeFill="background1" w:themeFillShade="F2"/>
          </w:tcPr>
          <w:p w:rsidR="00DC2696" w:rsidRPr="0043033F" w:rsidRDefault="00DC2696" w:rsidP="002572B3">
            <w:pPr>
              <w:pStyle w:val="afa"/>
              <w:spacing w:after="0" w:line="240" w:lineRule="auto"/>
              <w:ind w:left="317"/>
            </w:pPr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:rsidR="00DC2696" w:rsidRPr="0043033F" w:rsidRDefault="005D55BE" w:rsidP="002572B3">
            <w:pPr>
              <w:jc w:val="center"/>
            </w:pPr>
            <w:r w:rsidRPr="0043033F">
              <w:t>Приоритетная</w:t>
            </w:r>
          </w:p>
        </w:tc>
        <w:tc>
          <w:tcPr>
            <w:tcW w:w="1276" w:type="dxa"/>
            <w:tcBorders>
              <w:left w:val="nil"/>
              <w:right w:val="nil"/>
            </w:tcBorders>
            <w:shd w:val="clear" w:color="auto" w:fill="F2F2F2" w:themeFill="background1" w:themeFillShade="F2"/>
            <w:vAlign w:val="center"/>
          </w:tcPr>
          <w:p w:rsidR="00DC2696" w:rsidRPr="0043033F" w:rsidRDefault="004D51EE" w:rsidP="002572B3">
            <w:pPr>
              <w:jc w:val="center"/>
            </w:pPr>
            <w:r>
              <w:t>Рядовые</w:t>
            </w:r>
          </w:p>
        </w:tc>
      </w:tr>
      <w:tr w:rsidR="00EA1FDD" w:rsidRPr="0043033F" w:rsidTr="002572B3">
        <w:trPr>
          <w:trHeight w:val="145"/>
        </w:trPr>
        <w:tc>
          <w:tcPr>
            <w:tcW w:w="2410" w:type="dxa"/>
            <w:vMerge w:val="restart"/>
            <w:tcBorders>
              <w:left w:val="nil"/>
              <w:right w:val="nil"/>
            </w:tcBorders>
          </w:tcPr>
          <w:p w:rsidR="00205D96" w:rsidRPr="0043033F" w:rsidRDefault="00EA1FDD" w:rsidP="00B81F0F">
            <w:pPr>
              <w:pStyle w:val="a3"/>
              <w:spacing w:before="120" w:beforeAutospacing="0" w:after="0" w:afterAutospacing="0"/>
            </w:pPr>
            <w:r w:rsidRPr="0043033F">
              <w:t>Собственная благотв</w:t>
            </w:r>
            <w:r w:rsidRPr="0043033F">
              <w:t>о</w:t>
            </w:r>
            <w:r w:rsidRPr="0043033F">
              <w:t xml:space="preserve">рительная программа, </w:t>
            </w:r>
          </w:p>
          <w:p w:rsidR="00EA1FDD" w:rsidRPr="0043033F" w:rsidRDefault="00EA1FDD" w:rsidP="002572B3">
            <w:pPr>
              <w:pStyle w:val="a3"/>
              <w:spacing w:before="0" w:beforeAutospacing="0" w:after="0" w:afterAutospacing="0"/>
            </w:pPr>
            <w:r w:rsidRPr="0043033F">
              <w:t>реализуемая:</w:t>
            </w:r>
          </w:p>
        </w:tc>
        <w:tc>
          <w:tcPr>
            <w:tcW w:w="4819" w:type="dxa"/>
            <w:gridSpan w:val="4"/>
            <w:tcBorders>
              <w:left w:val="nil"/>
              <w:bottom w:val="nil"/>
              <w:right w:val="nil"/>
            </w:tcBorders>
          </w:tcPr>
          <w:p w:rsidR="00EA1FDD" w:rsidRPr="0043033F" w:rsidRDefault="00EA1FDD" w:rsidP="00A62F42">
            <w:pPr>
              <w:pStyle w:val="a3"/>
              <w:numPr>
                <w:ilvl w:val="0"/>
                <w:numId w:val="6"/>
              </w:numPr>
              <w:spacing w:before="120" w:beforeAutospacing="0" w:after="0" w:afterAutospacing="0"/>
            </w:pPr>
            <w:r w:rsidRPr="0043033F">
              <w:t>компанией самостоятельно</w:t>
            </w:r>
          </w:p>
        </w:tc>
        <w:sdt>
          <w:sdtPr>
            <w:rPr>
              <w:color w:val="215868" w:themeColor="accent5" w:themeShade="80"/>
            </w:rPr>
            <w:id w:val="-2112502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left w:val="nil"/>
                  <w:bottom w:val="nil"/>
                  <w:right w:val="nil"/>
                </w:tcBorders>
              </w:tcPr>
              <w:p w:rsidR="00EA1FDD" w:rsidRPr="0043033F" w:rsidRDefault="00773769" w:rsidP="00B81F0F">
                <w:pPr>
                  <w:pStyle w:val="a3"/>
                  <w:spacing w:before="12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4490616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left w:val="nil"/>
                  <w:bottom w:val="nil"/>
                  <w:right w:val="nil"/>
                </w:tcBorders>
              </w:tcPr>
              <w:p w:rsidR="00EA1FDD" w:rsidRPr="0043033F" w:rsidRDefault="00205D96" w:rsidP="00B81F0F">
                <w:pPr>
                  <w:pStyle w:val="a3"/>
                  <w:spacing w:before="12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EA1FDD" w:rsidRPr="0043033F" w:rsidTr="002572B3">
        <w:trPr>
          <w:trHeight w:val="250"/>
        </w:trPr>
        <w:tc>
          <w:tcPr>
            <w:tcW w:w="2410" w:type="dxa"/>
            <w:vMerge/>
            <w:tcBorders>
              <w:left w:val="nil"/>
              <w:right w:val="nil"/>
            </w:tcBorders>
          </w:tcPr>
          <w:p w:rsidR="00EA1FDD" w:rsidRPr="0043033F" w:rsidRDefault="00EA1FDD" w:rsidP="002572B3">
            <w:pPr>
              <w:pStyle w:val="a3"/>
              <w:spacing w:before="0" w:beforeAutospacing="0" w:after="0" w:afterAutospacing="0"/>
            </w:pPr>
          </w:p>
        </w:tc>
        <w:tc>
          <w:tcPr>
            <w:tcW w:w="481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A1FDD" w:rsidRPr="0043033F" w:rsidRDefault="00EA1FDD" w:rsidP="00A62F42">
            <w:pPr>
              <w:pStyle w:val="a3"/>
              <w:numPr>
                <w:ilvl w:val="0"/>
                <w:numId w:val="6"/>
              </w:numPr>
              <w:spacing w:before="0" w:beforeAutospacing="0" w:after="0" w:afterAutospacing="0"/>
            </w:pPr>
            <w:r w:rsidRPr="0043033F">
              <w:t>посредство</w:t>
            </w:r>
            <w:r w:rsidR="00B95F17">
              <w:t>м  корпоративного фонда</w:t>
            </w:r>
          </w:p>
        </w:tc>
        <w:sdt>
          <w:sdtPr>
            <w:rPr>
              <w:color w:val="215868" w:themeColor="accent5" w:themeShade="80"/>
            </w:rPr>
            <w:id w:val="-2271579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EA1FDD" w:rsidRPr="0043033F" w:rsidRDefault="00205D96" w:rsidP="002572B3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728956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EA1FDD" w:rsidRPr="0043033F" w:rsidRDefault="00205D96" w:rsidP="002572B3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EA1FDD" w:rsidRPr="0043033F" w:rsidTr="002572B3">
        <w:trPr>
          <w:trHeight w:val="271"/>
        </w:trPr>
        <w:tc>
          <w:tcPr>
            <w:tcW w:w="2410" w:type="dxa"/>
            <w:vMerge/>
            <w:tcBorders>
              <w:left w:val="nil"/>
              <w:right w:val="nil"/>
            </w:tcBorders>
          </w:tcPr>
          <w:p w:rsidR="00EA1FDD" w:rsidRPr="0043033F" w:rsidRDefault="00EA1FDD" w:rsidP="002572B3">
            <w:pPr>
              <w:pStyle w:val="a3"/>
              <w:spacing w:before="0" w:beforeAutospacing="0" w:after="0" w:afterAutospacing="0"/>
            </w:pPr>
          </w:p>
        </w:tc>
        <w:tc>
          <w:tcPr>
            <w:tcW w:w="4819" w:type="dxa"/>
            <w:gridSpan w:val="4"/>
            <w:tcBorders>
              <w:top w:val="nil"/>
              <w:left w:val="nil"/>
              <w:right w:val="nil"/>
            </w:tcBorders>
          </w:tcPr>
          <w:p w:rsidR="00EA1FDD" w:rsidRPr="0043033F" w:rsidRDefault="00EA1FDD" w:rsidP="00A62F42">
            <w:pPr>
              <w:pStyle w:val="a3"/>
              <w:numPr>
                <w:ilvl w:val="0"/>
                <w:numId w:val="6"/>
              </w:numPr>
              <w:spacing w:before="0" w:beforeAutospacing="0" w:after="120" w:afterAutospacing="0"/>
            </w:pPr>
            <w:r w:rsidRPr="0043033F">
              <w:t>посредством внешнего оператора</w:t>
            </w:r>
          </w:p>
        </w:tc>
        <w:sdt>
          <w:sdtPr>
            <w:rPr>
              <w:color w:val="215868" w:themeColor="accent5" w:themeShade="80"/>
            </w:rPr>
            <w:id w:val="15766251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right w:val="nil"/>
                </w:tcBorders>
              </w:tcPr>
              <w:p w:rsidR="00EA1FDD" w:rsidRPr="0043033F" w:rsidRDefault="00205D96" w:rsidP="00B81F0F">
                <w:pPr>
                  <w:pStyle w:val="a3"/>
                  <w:spacing w:before="0" w:beforeAutospacing="0" w:after="12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6003724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right w:val="nil"/>
                </w:tcBorders>
              </w:tcPr>
              <w:p w:rsidR="00EA1FDD" w:rsidRPr="0043033F" w:rsidRDefault="00205D96" w:rsidP="00B81F0F">
                <w:pPr>
                  <w:pStyle w:val="a3"/>
                  <w:spacing w:before="0" w:beforeAutospacing="0" w:after="12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05D96" w:rsidRPr="0043033F" w:rsidTr="002572B3">
        <w:trPr>
          <w:trHeight w:val="285"/>
        </w:trPr>
        <w:tc>
          <w:tcPr>
            <w:tcW w:w="2410" w:type="dxa"/>
            <w:vMerge w:val="restart"/>
            <w:tcBorders>
              <w:left w:val="nil"/>
              <w:right w:val="nil"/>
            </w:tcBorders>
          </w:tcPr>
          <w:p w:rsidR="00205D96" w:rsidRPr="0043033F" w:rsidRDefault="00205D96" w:rsidP="00B81F0F">
            <w:pPr>
              <w:pStyle w:val="a3"/>
              <w:spacing w:before="120" w:beforeAutospacing="0" w:after="0" w:afterAutospacing="0"/>
            </w:pPr>
            <w:proofErr w:type="spellStart"/>
            <w:r w:rsidRPr="0043033F">
              <w:t>Грантовые</w:t>
            </w:r>
            <w:proofErr w:type="spellEnd"/>
            <w:r w:rsidRPr="0043033F">
              <w:t xml:space="preserve"> конкурсы, </w:t>
            </w:r>
          </w:p>
          <w:p w:rsidR="00205D96" w:rsidRPr="0043033F" w:rsidRDefault="00205D96" w:rsidP="00B81F0F">
            <w:pPr>
              <w:pStyle w:val="a3"/>
              <w:spacing w:before="0" w:beforeAutospacing="0" w:after="0" w:afterAutospacing="0"/>
            </w:pPr>
            <w:r w:rsidRPr="0043033F">
              <w:t>реализуемые:</w:t>
            </w:r>
          </w:p>
        </w:tc>
        <w:tc>
          <w:tcPr>
            <w:tcW w:w="4819" w:type="dxa"/>
            <w:gridSpan w:val="4"/>
            <w:tcBorders>
              <w:left w:val="nil"/>
              <w:bottom w:val="nil"/>
              <w:right w:val="nil"/>
            </w:tcBorders>
          </w:tcPr>
          <w:p w:rsidR="00205D96" w:rsidRPr="0043033F" w:rsidRDefault="00205D96" w:rsidP="00A62F42">
            <w:pPr>
              <w:pStyle w:val="a3"/>
              <w:numPr>
                <w:ilvl w:val="0"/>
                <w:numId w:val="6"/>
              </w:numPr>
              <w:spacing w:before="120" w:beforeAutospacing="0" w:after="0" w:afterAutospacing="0"/>
            </w:pPr>
            <w:r w:rsidRPr="0043033F">
              <w:t>компанией самостоятельно</w:t>
            </w:r>
          </w:p>
        </w:tc>
        <w:sdt>
          <w:sdtPr>
            <w:rPr>
              <w:color w:val="215868" w:themeColor="accent5" w:themeShade="80"/>
            </w:rPr>
            <w:id w:val="-1815950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left w:val="nil"/>
                  <w:bottom w:val="nil"/>
                  <w:right w:val="nil"/>
                </w:tcBorders>
              </w:tcPr>
              <w:p w:rsidR="00205D96" w:rsidRPr="0043033F" w:rsidRDefault="00205D96" w:rsidP="00B81F0F">
                <w:pPr>
                  <w:pStyle w:val="a3"/>
                  <w:spacing w:before="12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3889438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left w:val="nil"/>
                  <w:bottom w:val="nil"/>
                  <w:right w:val="nil"/>
                </w:tcBorders>
              </w:tcPr>
              <w:p w:rsidR="00205D96" w:rsidRPr="0043033F" w:rsidRDefault="00205D96" w:rsidP="00B81F0F">
                <w:pPr>
                  <w:pStyle w:val="a3"/>
                  <w:spacing w:before="12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05D96" w:rsidRPr="0043033F" w:rsidTr="002572B3">
        <w:trPr>
          <w:trHeight w:val="285"/>
        </w:trPr>
        <w:tc>
          <w:tcPr>
            <w:tcW w:w="2410" w:type="dxa"/>
            <w:vMerge/>
            <w:tcBorders>
              <w:left w:val="nil"/>
              <w:right w:val="nil"/>
            </w:tcBorders>
          </w:tcPr>
          <w:p w:rsidR="00205D96" w:rsidRPr="0043033F" w:rsidRDefault="00205D96" w:rsidP="002572B3">
            <w:pPr>
              <w:pStyle w:val="a3"/>
              <w:spacing w:before="0" w:beforeAutospacing="0" w:after="0" w:afterAutospacing="0"/>
            </w:pPr>
          </w:p>
        </w:tc>
        <w:tc>
          <w:tcPr>
            <w:tcW w:w="481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05D96" w:rsidRPr="0043033F" w:rsidRDefault="00B95F17" w:rsidP="00A62F42">
            <w:pPr>
              <w:pStyle w:val="a3"/>
              <w:numPr>
                <w:ilvl w:val="0"/>
                <w:numId w:val="6"/>
              </w:numPr>
              <w:spacing w:before="0" w:beforeAutospacing="0" w:after="0" w:afterAutospacing="0"/>
            </w:pPr>
            <w:r>
              <w:t>посредством  корпоративного фонда</w:t>
            </w:r>
          </w:p>
        </w:tc>
        <w:sdt>
          <w:sdtPr>
            <w:rPr>
              <w:color w:val="215868" w:themeColor="accent5" w:themeShade="80"/>
            </w:rPr>
            <w:id w:val="-5603378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205D96" w:rsidRPr="0043033F" w:rsidRDefault="00205D96" w:rsidP="002572B3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836463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205D96" w:rsidRPr="0043033F" w:rsidRDefault="00205D96" w:rsidP="002572B3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05D96" w:rsidRPr="0043033F" w:rsidTr="0035746F">
        <w:trPr>
          <w:trHeight w:val="230"/>
        </w:trPr>
        <w:tc>
          <w:tcPr>
            <w:tcW w:w="2410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205D96" w:rsidRPr="0043033F" w:rsidRDefault="00205D96" w:rsidP="002572B3">
            <w:pPr>
              <w:pStyle w:val="a3"/>
              <w:spacing w:before="0" w:beforeAutospacing="0" w:after="0" w:afterAutospacing="0"/>
            </w:pPr>
          </w:p>
        </w:tc>
        <w:tc>
          <w:tcPr>
            <w:tcW w:w="48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05D96" w:rsidRPr="0043033F" w:rsidRDefault="00205D96" w:rsidP="00A62F42">
            <w:pPr>
              <w:pStyle w:val="a3"/>
              <w:numPr>
                <w:ilvl w:val="0"/>
                <w:numId w:val="6"/>
              </w:numPr>
              <w:spacing w:before="0" w:beforeAutospacing="0" w:after="120" w:afterAutospacing="0"/>
            </w:pPr>
            <w:r w:rsidRPr="0043033F">
              <w:t>посредством внешнего оператора</w:t>
            </w:r>
          </w:p>
        </w:tc>
        <w:sdt>
          <w:sdtPr>
            <w:rPr>
              <w:color w:val="215868" w:themeColor="accent5" w:themeShade="80"/>
            </w:rPr>
            <w:id w:val="3711121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  <w:p w:rsidR="00205D96" w:rsidRPr="0043033F" w:rsidRDefault="00205D96" w:rsidP="00B81F0F">
                <w:pPr>
                  <w:pStyle w:val="a3"/>
                  <w:spacing w:before="0" w:beforeAutospacing="0" w:after="12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922211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</w:tcPr>
              <w:p w:rsidR="00205D96" w:rsidRPr="0043033F" w:rsidRDefault="00205D96" w:rsidP="00B81F0F">
                <w:pPr>
                  <w:pStyle w:val="a3"/>
                  <w:spacing w:before="0" w:beforeAutospacing="0" w:after="12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B81F0F" w:rsidRPr="0043033F" w:rsidTr="0035746F">
        <w:trPr>
          <w:trHeight w:val="270"/>
        </w:trPr>
        <w:tc>
          <w:tcPr>
            <w:tcW w:w="2410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1F0F" w:rsidRPr="0043033F" w:rsidRDefault="00B81F0F" w:rsidP="00B81F0F">
            <w:pPr>
              <w:pStyle w:val="a3"/>
              <w:spacing w:before="120" w:beforeAutospacing="0" w:after="0" w:afterAutospacing="0"/>
            </w:pPr>
            <w:r w:rsidRPr="0043033F">
              <w:t xml:space="preserve">Партнерские </w:t>
            </w:r>
          </w:p>
          <w:p w:rsidR="00B81F0F" w:rsidRPr="0043033F" w:rsidRDefault="00B81F0F" w:rsidP="002572B3">
            <w:pPr>
              <w:pStyle w:val="a3"/>
              <w:spacing w:before="0" w:beforeAutospacing="0" w:after="0" w:afterAutospacing="0"/>
            </w:pPr>
            <w:r w:rsidRPr="0043033F">
              <w:t xml:space="preserve">программы, </w:t>
            </w:r>
          </w:p>
          <w:p w:rsidR="00B81F0F" w:rsidRPr="0043033F" w:rsidRDefault="00B81F0F" w:rsidP="002572B3">
            <w:pPr>
              <w:pStyle w:val="a3"/>
              <w:spacing w:before="0" w:beforeAutospacing="0" w:after="0" w:afterAutospacing="0"/>
            </w:pPr>
            <w:r w:rsidRPr="0043033F">
              <w:t xml:space="preserve">реализуемые </w:t>
            </w:r>
          </w:p>
          <w:p w:rsidR="00B81F0F" w:rsidRPr="0043033F" w:rsidRDefault="00B81F0F" w:rsidP="002572B3">
            <w:pPr>
              <w:pStyle w:val="a3"/>
              <w:spacing w:before="0" w:beforeAutospacing="0" w:after="0" w:afterAutospacing="0"/>
            </w:pPr>
            <w:r w:rsidRPr="0043033F">
              <w:t>совместно с:</w:t>
            </w:r>
          </w:p>
        </w:tc>
        <w:tc>
          <w:tcPr>
            <w:tcW w:w="481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81F0F" w:rsidRPr="0043033F" w:rsidRDefault="00B81F0F" w:rsidP="00A62F42">
            <w:pPr>
              <w:pStyle w:val="a3"/>
              <w:numPr>
                <w:ilvl w:val="0"/>
                <w:numId w:val="6"/>
              </w:numPr>
              <w:spacing w:before="120" w:beforeAutospacing="0" w:after="0" w:afterAutospacing="0"/>
              <w:ind w:left="357" w:hanging="357"/>
            </w:pPr>
            <w:r w:rsidRPr="0043033F">
              <w:t xml:space="preserve">бизнесом (в </w:t>
            </w:r>
            <w:proofErr w:type="spellStart"/>
            <w:r w:rsidRPr="0043033F">
              <w:t>т.ч</w:t>
            </w:r>
            <w:proofErr w:type="spellEnd"/>
            <w:r w:rsidRPr="0043033F">
              <w:t>. поставщиками, клиентами)</w:t>
            </w:r>
          </w:p>
        </w:tc>
        <w:sdt>
          <w:sdtPr>
            <w:rPr>
              <w:color w:val="215868" w:themeColor="accent5" w:themeShade="80"/>
            </w:rPr>
            <w:id w:val="15077897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  <w:p w:rsidR="00B81F0F" w:rsidRPr="0043033F" w:rsidRDefault="00B81F0F" w:rsidP="00B81F0F">
                <w:pPr>
                  <w:pStyle w:val="a3"/>
                  <w:spacing w:before="12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35790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  <w:p w:rsidR="00B81F0F" w:rsidRPr="0043033F" w:rsidRDefault="00B81F0F" w:rsidP="00B81F0F">
                <w:pPr>
                  <w:pStyle w:val="a3"/>
                  <w:spacing w:before="12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B81F0F" w:rsidRPr="0043033F" w:rsidTr="0067613E">
        <w:trPr>
          <w:trHeight w:val="255"/>
        </w:trPr>
        <w:tc>
          <w:tcPr>
            <w:tcW w:w="24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81F0F" w:rsidRPr="0043033F" w:rsidRDefault="00B81F0F" w:rsidP="00A62F42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</w:pPr>
          </w:p>
        </w:tc>
        <w:tc>
          <w:tcPr>
            <w:tcW w:w="481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81F0F" w:rsidRPr="0043033F" w:rsidRDefault="00B81F0F" w:rsidP="00A62F42">
            <w:pPr>
              <w:pStyle w:val="a3"/>
              <w:numPr>
                <w:ilvl w:val="0"/>
                <w:numId w:val="6"/>
              </w:numPr>
              <w:spacing w:before="0" w:beforeAutospacing="0" w:after="0" w:afterAutospacing="0"/>
            </w:pPr>
            <w:r w:rsidRPr="0043033F">
              <w:t>гос. властью, местным самоуправлением</w:t>
            </w:r>
          </w:p>
        </w:tc>
        <w:sdt>
          <w:sdtPr>
            <w:rPr>
              <w:color w:val="215868" w:themeColor="accent5" w:themeShade="80"/>
            </w:rPr>
            <w:id w:val="1177770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81F0F" w:rsidRPr="0043033F" w:rsidRDefault="00B81F0F" w:rsidP="002572B3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1760037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81F0F" w:rsidRPr="0043033F" w:rsidRDefault="00B81F0F" w:rsidP="002572B3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B81F0F" w:rsidRPr="0043033F" w:rsidTr="0067613E">
        <w:trPr>
          <w:trHeight w:val="144"/>
        </w:trPr>
        <w:tc>
          <w:tcPr>
            <w:tcW w:w="24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81F0F" w:rsidRPr="0043033F" w:rsidRDefault="00B81F0F" w:rsidP="00A62F42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</w:pPr>
          </w:p>
        </w:tc>
        <w:tc>
          <w:tcPr>
            <w:tcW w:w="481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81F0F" w:rsidRPr="0043033F" w:rsidRDefault="00B81F0F" w:rsidP="00A62F42">
            <w:pPr>
              <w:pStyle w:val="a3"/>
              <w:numPr>
                <w:ilvl w:val="0"/>
                <w:numId w:val="6"/>
              </w:numPr>
              <w:spacing w:before="0" w:beforeAutospacing="0" w:after="0" w:afterAutospacing="0"/>
            </w:pPr>
            <w:r w:rsidRPr="0043033F">
              <w:t>крупными федеральными НКО</w:t>
            </w:r>
          </w:p>
        </w:tc>
        <w:sdt>
          <w:sdtPr>
            <w:rPr>
              <w:color w:val="215868" w:themeColor="accent5" w:themeShade="80"/>
            </w:rPr>
            <w:id w:val="-15709657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81F0F" w:rsidRPr="0043033F" w:rsidRDefault="00B81F0F" w:rsidP="002572B3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6301653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81F0F" w:rsidRPr="0043033F" w:rsidRDefault="00B81F0F" w:rsidP="002572B3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B81F0F" w:rsidRPr="0043033F" w:rsidTr="0067613E">
        <w:trPr>
          <w:trHeight w:val="150"/>
        </w:trPr>
        <w:tc>
          <w:tcPr>
            <w:tcW w:w="24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81F0F" w:rsidRPr="0043033F" w:rsidRDefault="00B81F0F" w:rsidP="00A62F42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</w:pPr>
          </w:p>
        </w:tc>
        <w:tc>
          <w:tcPr>
            <w:tcW w:w="481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81F0F" w:rsidRPr="0043033F" w:rsidRDefault="00B81F0F" w:rsidP="00A62F42">
            <w:pPr>
              <w:pStyle w:val="a3"/>
              <w:numPr>
                <w:ilvl w:val="0"/>
                <w:numId w:val="6"/>
              </w:numPr>
              <w:spacing w:before="0" w:beforeAutospacing="0" w:after="0" w:afterAutospacing="0"/>
            </w:pPr>
            <w:r w:rsidRPr="0043033F">
              <w:t>региональными НКО</w:t>
            </w:r>
          </w:p>
        </w:tc>
        <w:sdt>
          <w:sdtPr>
            <w:rPr>
              <w:color w:val="215868" w:themeColor="accent5" w:themeShade="80"/>
            </w:rPr>
            <w:id w:val="19017836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81F0F" w:rsidRPr="0043033F" w:rsidRDefault="00B81F0F" w:rsidP="002572B3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9034044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81F0F" w:rsidRPr="0043033F" w:rsidRDefault="00B81F0F" w:rsidP="002572B3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B81F0F" w:rsidRPr="0043033F" w:rsidTr="0067613E">
        <w:trPr>
          <w:trHeight w:val="226"/>
        </w:trPr>
        <w:tc>
          <w:tcPr>
            <w:tcW w:w="24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B81F0F" w:rsidRPr="0043033F" w:rsidRDefault="00B81F0F" w:rsidP="00A62F42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</w:pPr>
          </w:p>
        </w:tc>
        <w:tc>
          <w:tcPr>
            <w:tcW w:w="481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81F0F" w:rsidRPr="0043033F" w:rsidRDefault="00B81F0F" w:rsidP="00A62F42">
            <w:pPr>
              <w:pStyle w:val="a3"/>
              <w:numPr>
                <w:ilvl w:val="0"/>
                <w:numId w:val="6"/>
              </w:numPr>
              <w:spacing w:before="0" w:beforeAutospacing="0" w:after="0" w:afterAutospacing="0"/>
            </w:pPr>
            <w:r w:rsidRPr="0043033F">
              <w:t xml:space="preserve">иными партнерами </w:t>
            </w:r>
          </w:p>
        </w:tc>
        <w:sdt>
          <w:sdtPr>
            <w:rPr>
              <w:color w:val="215868" w:themeColor="accent5" w:themeShade="80"/>
            </w:rPr>
            <w:id w:val="-21363205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81F0F" w:rsidRPr="0043033F" w:rsidRDefault="00B81F0F" w:rsidP="00B81F0F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20456324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81F0F" w:rsidRPr="0043033F" w:rsidRDefault="00B81F0F" w:rsidP="00B81F0F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67613E" w:rsidRPr="0043033F" w:rsidTr="0067613E">
        <w:trPr>
          <w:trHeight w:val="225"/>
        </w:trPr>
        <w:tc>
          <w:tcPr>
            <w:tcW w:w="241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7613E" w:rsidRPr="0043033F" w:rsidRDefault="0067613E" w:rsidP="00A62F42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7613E" w:rsidRPr="0043033F" w:rsidRDefault="0067613E" w:rsidP="0067613E">
            <w:pPr>
              <w:pStyle w:val="a3"/>
              <w:spacing w:before="0" w:beforeAutospacing="0" w:after="0" w:afterAutospacing="0"/>
              <w:ind w:right="-108"/>
            </w:pPr>
            <w:r w:rsidRPr="0043033F">
              <w:rPr>
                <w:i/>
              </w:rPr>
              <w:t xml:space="preserve">       УКАЖИТЕ: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613E" w:rsidRPr="0043033F" w:rsidRDefault="0067613E" w:rsidP="0067613E">
            <w:pPr>
              <w:pStyle w:val="a3"/>
              <w:spacing w:before="0" w:beforeAutospacing="0" w:after="0" w:afterAutospacing="0"/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7613E" w:rsidRPr="0043033F" w:rsidRDefault="0067613E" w:rsidP="002572B3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7613E" w:rsidRPr="0043033F" w:rsidRDefault="0067613E" w:rsidP="002572B3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</w:tr>
      <w:tr w:rsidR="0067613E" w:rsidRPr="0043033F" w:rsidTr="0035746F">
        <w:trPr>
          <w:trHeight w:val="70"/>
        </w:trPr>
        <w:tc>
          <w:tcPr>
            <w:tcW w:w="241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613E" w:rsidRPr="0043033F" w:rsidRDefault="0067613E" w:rsidP="00A62F42">
            <w:pPr>
              <w:pStyle w:val="a3"/>
              <w:numPr>
                <w:ilvl w:val="0"/>
                <w:numId w:val="5"/>
              </w:numPr>
              <w:spacing w:before="0" w:beforeAutospacing="0" w:after="0" w:afterAutospacing="0"/>
            </w:pPr>
          </w:p>
        </w:tc>
        <w:tc>
          <w:tcPr>
            <w:tcW w:w="481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613E" w:rsidRPr="00B81F0F" w:rsidRDefault="0067613E" w:rsidP="00B81F0F">
            <w:pPr>
              <w:pStyle w:val="a3"/>
              <w:spacing w:before="0" w:after="120"/>
              <w:rPr>
                <w:i/>
                <w:sz w:val="12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613E" w:rsidRPr="0043033F" w:rsidRDefault="0067613E" w:rsidP="002572B3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  <w:tc>
          <w:tcPr>
            <w:tcW w:w="1276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613E" w:rsidRPr="0043033F" w:rsidRDefault="0067613E" w:rsidP="002572B3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</w:tr>
      <w:tr w:rsidR="00DC2696" w:rsidRPr="0043033F" w:rsidTr="0035746F">
        <w:tc>
          <w:tcPr>
            <w:tcW w:w="7229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2696" w:rsidRPr="0043033F" w:rsidRDefault="00DC2696" w:rsidP="00A62F42">
            <w:pPr>
              <w:pStyle w:val="a3"/>
              <w:numPr>
                <w:ilvl w:val="0"/>
                <w:numId w:val="6"/>
              </w:numPr>
              <w:spacing w:before="120" w:beforeAutospacing="0" w:after="0" w:afterAutospacing="0"/>
            </w:pPr>
            <w:r w:rsidRPr="0043033F">
              <w:t>Работа с обращениями</w:t>
            </w:r>
          </w:p>
        </w:tc>
        <w:sdt>
          <w:sdtPr>
            <w:rPr>
              <w:color w:val="215868" w:themeColor="accent5" w:themeShade="80"/>
            </w:rPr>
            <w:id w:val="5278472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  <w:p w:rsidR="00DC2696" w:rsidRPr="0043033F" w:rsidRDefault="00205D96" w:rsidP="00B81F0F">
                <w:pPr>
                  <w:pStyle w:val="a3"/>
                  <w:spacing w:before="12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855179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</w:tcPr>
              <w:p w:rsidR="00DC2696" w:rsidRPr="0043033F" w:rsidRDefault="00205D96" w:rsidP="00B81F0F">
                <w:pPr>
                  <w:pStyle w:val="a3"/>
                  <w:spacing w:before="12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DC2696" w:rsidRPr="0043033F" w:rsidTr="0067613E">
        <w:tc>
          <w:tcPr>
            <w:tcW w:w="722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DC2696" w:rsidRPr="0043033F" w:rsidRDefault="00DC2696" w:rsidP="00A62F42">
            <w:pPr>
              <w:pStyle w:val="a3"/>
              <w:numPr>
                <w:ilvl w:val="0"/>
                <w:numId w:val="6"/>
              </w:numPr>
              <w:spacing w:before="0" w:beforeAutospacing="0" w:after="0" w:afterAutospacing="0"/>
            </w:pPr>
            <w:r w:rsidRPr="0043033F">
              <w:t>Поддержка инициатив сотрудников компании</w:t>
            </w:r>
          </w:p>
        </w:tc>
        <w:sdt>
          <w:sdtPr>
            <w:rPr>
              <w:color w:val="215868" w:themeColor="accent5" w:themeShade="80"/>
            </w:rPr>
            <w:id w:val="-16615271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C2696" w:rsidRPr="0043033F" w:rsidRDefault="00205D96" w:rsidP="002572B3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884371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C2696" w:rsidRPr="0043033F" w:rsidRDefault="00205D96" w:rsidP="002572B3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B81F0F" w:rsidRPr="0043033F" w:rsidTr="0067613E">
        <w:trPr>
          <w:trHeight w:val="235"/>
        </w:trPr>
        <w:tc>
          <w:tcPr>
            <w:tcW w:w="30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81F0F" w:rsidRPr="0043033F" w:rsidRDefault="00B81F0F" w:rsidP="00A62F42">
            <w:pPr>
              <w:pStyle w:val="a3"/>
              <w:numPr>
                <w:ilvl w:val="0"/>
                <w:numId w:val="6"/>
              </w:numPr>
              <w:spacing w:before="0" w:beforeAutospacing="0" w:after="0" w:afterAutospacing="0"/>
            </w:pPr>
            <w:r w:rsidRPr="0043033F">
              <w:t xml:space="preserve">Другие формы, </w:t>
            </w:r>
            <w:r w:rsidRPr="0043033F">
              <w:rPr>
                <w:i/>
              </w:rPr>
              <w:t>УКАЖИТЕ:</w:t>
            </w:r>
            <w:r w:rsidRPr="0043033F">
              <w:rPr>
                <w:u w:val="single"/>
              </w:rPr>
              <w:t xml:space="preserve"> </w:t>
            </w:r>
          </w:p>
        </w:tc>
        <w:tc>
          <w:tcPr>
            <w:tcW w:w="42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81F0F" w:rsidRPr="0043033F" w:rsidRDefault="00B81F0F" w:rsidP="0067613E">
            <w:pPr>
              <w:pStyle w:val="a3"/>
              <w:spacing w:before="0" w:beforeAutospacing="0" w:after="0" w:afterAutospacing="0"/>
            </w:pPr>
          </w:p>
        </w:tc>
        <w:sdt>
          <w:sdtPr>
            <w:rPr>
              <w:color w:val="215868" w:themeColor="accent5" w:themeShade="80"/>
            </w:rPr>
            <w:id w:val="-16354814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81F0F" w:rsidRPr="0043033F" w:rsidRDefault="00B81F0F" w:rsidP="0067613E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2055260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76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81F0F" w:rsidRPr="0043033F" w:rsidRDefault="00B81F0F" w:rsidP="0067613E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DB5B74" w:rsidRPr="00251FF2" w:rsidRDefault="00DB5B74" w:rsidP="002572B3">
      <w:pPr>
        <w:pStyle w:val="a3"/>
        <w:spacing w:before="0" w:beforeAutospacing="0" w:after="40" w:afterAutospacing="0" w:line="360" w:lineRule="auto"/>
        <w:ind w:left="788"/>
        <w:rPr>
          <w:color w:val="C00000"/>
          <w:sz w:val="16"/>
          <w:szCs w:val="18"/>
        </w:rPr>
      </w:pPr>
    </w:p>
    <w:p w:rsidR="0052500B" w:rsidRDefault="0052500B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3033F">
        <w:rPr>
          <w:rFonts w:cs="Arial"/>
          <w:b/>
        </w:rPr>
        <w:t>Включают ли ваши программы с</w:t>
      </w:r>
      <w:r w:rsidR="0067613E">
        <w:rPr>
          <w:rFonts w:cs="Arial"/>
          <w:b/>
        </w:rPr>
        <w:t>ледующие элементы?</w:t>
      </w:r>
    </w:p>
    <w:p w:rsidR="0052500B" w:rsidRPr="00251FF2" w:rsidRDefault="0052500B" w:rsidP="0052500B">
      <w:pPr>
        <w:pStyle w:val="afa"/>
        <w:spacing w:after="0" w:line="240" w:lineRule="auto"/>
        <w:ind w:left="426"/>
        <w:rPr>
          <w:rFonts w:cs="Arial"/>
          <w:b/>
          <w:sz w:val="16"/>
          <w:szCs w:val="18"/>
        </w:rPr>
      </w:pPr>
    </w:p>
    <w:tbl>
      <w:tblPr>
        <w:tblStyle w:val="af7"/>
        <w:tblW w:w="9827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0"/>
        <w:gridCol w:w="6277"/>
        <w:gridCol w:w="1180"/>
      </w:tblGrid>
      <w:tr w:rsidR="0052500B" w:rsidRPr="0043033F" w:rsidTr="00B57105">
        <w:tc>
          <w:tcPr>
            <w:tcW w:w="8647" w:type="dxa"/>
            <w:gridSpan w:val="2"/>
          </w:tcPr>
          <w:p w:rsidR="0052500B" w:rsidRPr="0043033F" w:rsidRDefault="0052500B" w:rsidP="00A62F42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  <w:ind w:hanging="326"/>
            </w:pPr>
            <w:r w:rsidRPr="0043033F">
              <w:t>Корпоративное волонтерство</w:t>
            </w:r>
          </w:p>
        </w:tc>
        <w:sdt>
          <w:sdtPr>
            <w:rPr>
              <w:color w:val="215868" w:themeColor="accent5" w:themeShade="80"/>
            </w:rPr>
            <w:id w:val="-768476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80" w:type="dxa"/>
              </w:tcPr>
              <w:p w:rsidR="0052500B" w:rsidRPr="0043033F" w:rsidRDefault="0052500B" w:rsidP="00B57105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52500B" w:rsidRPr="0043033F" w:rsidTr="00B57105">
        <w:tc>
          <w:tcPr>
            <w:tcW w:w="8647" w:type="dxa"/>
            <w:gridSpan w:val="2"/>
          </w:tcPr>
          <w:p w:rsidR="0052500B" w:rsidRPr="0043033F" w:rsidRDefault="0052500B" w:rsidP="00A62F42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  <w:ind w:right="-190" w:hanging="326"/>
            </w:pPr>
            <w:r w:rsidRPr="0043033F">
              <w:t xml:space="preserve">Оказание специалистами компании профессиональной помощи на условиях </w:t>
            </w:r>
            <w:r w:rsidRPr="0043033F">
              <w:rPr>
                <w:lang w:val="en-US"/>
              </w:rPr>
              <w:t>pro</w:t>
            </w:r>
            <w:r w:rsidRPr="0043033F">
              <w:t xml:space="preserve"> </w:t>
            </w:r>
            <w:r w:rsidRPr="0043033F">
              <w:rPr>
                <w:lang w:val="en-US"/>
              </w:rPr>
              <w:t>bono</w:t>
            </w:r>
          </w:p>
        </w:tc>
        <w:sdt>
          <w:sdtPr>
            <w:rPr>
              <w:color w:val="215868" w:themeColor="accent5" w:themeShade="80"/>
            </w:rPr>
            <w:id w:val="88267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80" w:type="dxa"/>
              </w:tcPr>
              <w:p w:rsidR="0052500B" w:rsidRPr="0043033F" w:rsidRDefault="0052500B" w:rsidP="00B57105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52500B" w:rsidRPr="0043033F" w:rsidTr="00B57105">
        <w:tc>
          <w:tcPr>
            <w:tcW w:w="8647" w:type="dxa"/>
            <w:gridSpan w:val="2"/>
          </w:tcPr>
          <w:p w:rsidR="0052500B" w:rsidRPr="0043033F" w:rsidRDefault="0052500B" w:rsidP="00A62F42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  <w:ind w:hanging="326"/>
            </w:pPr>
            <w:r w:rsidRPr="0043033F">
              <w:t>Сбор частных пожертвований сотрудников компании</w:t>
            </w:r>
          </w:p>
        </w:tc>
        <w:sdt>
          <w:sdtPr>
            <w:rPr>
              <w:color w:val="215868" w:themeColor="accent5" w:themeShade="80"/>
            </w:rPr>
            <w:id w:val="918521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80" w:type="dxa"/>
              </w:tcPr>
              <w:p w:rsidR="0052500B" w:rsidRPr="0043033F" w:rsidRDefault="0052500B" w:rsidP="00B57105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52500B" w:rsidRPr="0043033F" w:rsidTr="00B57105">
        <w:tc>
          <w:tcPr>
            <w:tcW w:w="8647" w:type="dxa"/>
            <w:gridSpan w:val="2"/>
          </w:tcPr>
          <w:p w:rsidR="0052500B" w:rsidRPr="0043033F" w:rsidRDefault="0052500B" w:rsidP="00A62F42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  <w:ind w:hanging="326"/>
            </w:pPr>
            <w:r w:rsidRPr="0043033F">
              <w:t xml:space="preserve">Сбор сторонних частных пожертвований (напр. </w:t>
            </w:r>
            <w:r w:rsidR="00B81F0F">
              <w:t xml:space="preserve">у </w:t>
            </w:r>
            <w:r w:rsidRPr="0043033F">
              <w:t xml:space="preserve">покупателей </w:t>
            </w:r>
            <w:proofErr w:type="gramStart"/>
            <w:r w:rsidRPr="0043033F">
              <w:t>розничным</w:t>
            </w:r>
            <w:proofErr w:type="gramEnd"/>
            <w:r w:rsidRPr="0043033F">
              <w:t xml:space="preserve"> ритейлом) </w:t>
            </w:r>
          </w:p>
        </w:tc>
        <w:sdt>
          <w:sdtPr>
            <w:rPr>
              <w:color w:val="215868" w:themeColor="accent5" w:themeShade="80"/>
            </w:rPr>
            <w:id w:val="-1613943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80" w:type="dxa"/>
              </w:tcPr>
              <w:p w:rsidR="0052500B" w:rsidRPr="0043033F" w:rsidRDefault="0052500B" w:rsidP="00B57105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52500B" w:rsidRPr="0043033F" w:rsidTr="00B57105">
        <w:tc>
          <w:tcPr>
            <w:tcW w:w="8647" w:type="dxa"/>
            <w:gridSpan w:val="2"/>
          </w:tcPr>
          <w:p w:rsidR="0052500B" w:rsidRPr="0043033F" w:rsidRDefault="0052500B" w:rsidP="00A62F42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  <w:ind w:hanging="326"/>
            </w:pPr>
            <w:r w:rsidRPr="0043033F">
              <w:t>Предоставление бесплатных товаров, услуг</w:t>
            </w:r>
            <w:r w:rsidR="00C37318">
              <w:t xml:space="preserve"> компании</w:t>
            </w:r>
          </w:p>
        </w:tc>
        <w:sdt>
          <w:sdtPr>
            <w:rPr>
              <w:color w:val="215868" w:themeColor="accent5" w:themeShade="80"/>
            </w:rPr>
            <w:id w:val="-3989003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80" w:type="dxa"/>
              </w:tcPr>
              <w:p w:rsidR="0052500B" w:rsidRPr="0043033F" w:rsidRDefault="0052500B" w:rsidP="00B57105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52500B" w:rsidRPr="0043033F" w:rsidTr="00B57105">
        <w:tc>
          <w:tcPr>
            <w:tcW w:w="8647" w:type="dxa"/>
            <w:gridSpan w:val="2"/>
          </w:tcPr>
          <w:p w:rsidR="0052500B" w:rsidRPr="0043033F" w:rsidRDefault="0052500B" w:rsidP="00A62F42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  <w:ind w:hanging="326"/>
            </w:pPr>
            <w:r w:rsidRPr="0043033F">
              <w:t>Социально ориентированный маркетинг</w:t>
            </w:r>
          </w:p>
        </w:tc>
        <w:sdt>
          <w:sdtPr>
            <w:rPr>
              <w:color w:val="215868" w:themeColor="accent5" w:themeShade="80"/>
            </w:rPr>
            <w:id w:val="11221899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80" w:type="dxa"/>
              </w:tcPr>
              <w:p w:rsidR="0052500B" w:rsidRPr="0043033F" w:rsidRDefault="0052500B" w:rsidP="00B57105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52500B" w:rsidRPr="0043033F" w:rsidTr="00B57105">
        <w:tc>
          <w:tcPr>
            <w:tcW w:w="2370" w:type="dxa"/>
          </w:tcPr>
          <w:p w:rsidR="0052500B" w:rsidRPr="0043033F" w:rsidRDefault="0052500B" w:rsidP="00A62F42">
            <w:pPr>
              <w:pStyle w:val="a3"/>
              <w:numPr>
                <w:ilvl w:val="0"/>
                <w:numId w:val="7"/>
              </w:numPr>
              <w:spacing w:before="0" w:beforeAutospacing="0" w:after="0" w:afterAutospacing="0"/>
              <w:ind w:hanging="326"/>
              <w:rPr>
                <w:u w:val="single"/>
              </w:rPr>
            </w:pPr>
            <w:r w:rsidRPr="0043033F">
              <w:t xml:space="preserve">Другое, </w:t>
            </w:r>
            <w:r w:rsidRPr="0043033F">
              <w:rPr>
                <w:i/>
              </w:rPr>
              <w:t>УКАЖИТЕ:</w:t>
            </w:r>
          </w:p>
        </w:tc>
        <w:tc>
          <w:tcPr>
            <w:tcW w:w="6277" w:type="dxa"/>
            <w:tcBorders>
              <w:bottom w:val="single" w:sz="4" w:space="0" w:color="auto"/>
            </w:tcBorders>
          </w:tcPr>
          <w:p w:rsidR="0052500B" w:rsidRPr="00D72CC4" w:rsidRDefault="0052500B" w:rsidP="00B57105">
            <w:pPr>
              <w:pStyle w:val="a3"/>
              <w:spacing w:before="0" w:beforeAutospacing="0" w:after="0" w:afterAutospacing="0"/>
            </w:pPr>
          </w:p>
        </w:tc>
        <w:sdt>
          <w:sdtPr>
            <w:rPr>
              <w:color w:val="215868" w:themeColor="accent5" w:themeShade="80"/>
            </w:rPr>
            <w:id w:val="877817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80" w:type="dxa"/>
              </w:tcPr>
              <w:p w:rsidR="0052500B" w:rsidRPr="0043033F" w:rsidRDefault="0052500B" w:rsidP="00B57105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  <w:u w:val="single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2572B3" w:rsidRDefault="00BE53A6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3033F">
        <w:rPr>
          <w:rFonts w:cs="Arial"/>
          <w:b/>
        </w:rPr>
        <w:t>В ответе на вопрос</w:t>
      </w:r>
      <w:r w:rsidR="005D55BE" w:rsidRPr="0043033F">
        <w:rPr>
          <w:rFonts w:cs="Arial"/>
          <w:b/>
        </w:rPr>
        <w:t xml:space="preserve"> 1</w:t>
      </w:r>
      <w:r w:rsidR="0067613E">
        <w:rPr>
          <w:rFonts w:cs="Arial"/>
          <w:b/>
        </w:rPr>
        <w:t>0</w:t>
      </w:r>
      <w:r w:rsidR="005D55BE" w:rsidRPr="0043033F">
        <w:rPr>
          <w:rFonts w:cs="Arial"/>
          <w:b/>
        </w:rPr>
        <w:t xml:space="preserve"> </w:t>
      </w:r>
      <w:r w:rsidRPr="0043033F">
        <w:rPr>
          <w:rFonts w:cs="Arial"/>
          <w:b/>
        </w:rPr>
        <w:t xml:space="preserve">вы выделили некоторые формы реализации в качестве </w:t>
      </w:r>
      <w:proofErr w:type="gramStart"/>
      <w:r w:rsidR="005D55BE" w:rsidRPr="0043033F">
        <w:rPr>
          <w:rFonts w:cs="Arial"/>
          <w:b/>
        </w:rPr>
        <w:t>приоритетн</w:t>
      </w:r>
      <w:r w:rsidRPr="0043033F">
        <w:rPr>
          <w:rFonts w:cs="Arial"/>
          <w:b/>
        </w:rPr>
        <w:t>ых</w:t>
      </w:r>
      <w:proofErr w:type="gramEnd"/>
      <w:r w:rsidRPr="0043033F">
        <w:rPr>
          <w:rFonts w:cs="Arial"/>
          <w:b/>
        </w:rPr>
        <w:t xml:space="preserve">. </w:t>
      </w:r>
    </w:p>
    <w:p w:rsidR="005D55BE" w:rsidRPr="0043033F" w:rsidRDefault="00BE53A6" w:rsidP="002572B3">
      <w:pPr>
        <w:pStyle w:val="afa"/>
        <w:spacing w:after="0" w:line="240" w:lineRule="auto"/>
        <w:ind w:left="426"/>
        <w:rPr>
          <w:rFonts w:cs="Arial"/>
          <w:b/>
        </w:rPr>
      </w:pPr>
      <w:r w:rsidRPr="0043033F">
        <w:rPr>
          <w:rFonts w:cs="Arial"/>
          <w:b/>
        </w:rPr>
        <w:t>П</w:t>
      </w:r>
      <w:r w:rsidR="005D55BE" w:rsidRPr="0043033F">
        <w:rPr>
          <w:rFonts w:cs="Arial"/>
          <w:b/>
        </w:rPr>
        <w:t>оче</w:t>
      </w:r>
      <w:r w:rsidRPr="0043033F">
        <w:rPr>
          <w:rFonts w:cs="Arial"/>
          <w:b/>
        </w:rPr>
        <w:t>му ваша компания выбрала именно такие приоритеты?</w:t>
      </w:r>
      <w:r w:rsidR="005D55BE" w:rsidRPr="0043033F">
        <w:rPr>
          <w:rFonts w:cs="Arial"/>
          <w:b/>
        </w:rPr>
        <w:t xml:space="preserve"> </w:t>
      </w:r>
    </w:p>
    <w:tbl>
      <w:tblPr>
        <w:tblStyle w:val="af7"/>
        <w:tblW w:w="9781" w:type="dxa"/>
        <w:tblInd w:w="392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BE53A6" w:rsidRPr="00D72CC4" w:rsidTr="002572B3">
        <w:trPr>
          <w:trHeight w:val="425"/>
        </w:trPr>
        <w:tc>
          <w:tcPr>
            <w:tcW w:w="9781" w:type="dxa"/>
          </w:tcPr>
          <w:p w:rsidR="00BE53A6" w:rsidRPr="00D72CC4" w:rsidRDefault="00BE53A6" w:rsidP="00BE53A6">
            <w:pPr>
              <w:rPr>
                <w:rFonts w:cs="Arial"/>
                <w:color w:val="215868" w:themeColor="accent5" w:themeShade="80"/>
              </w:rPr>
            </w:pPr>
          </w:p>
        </w:tc>
      </w:tr>
    </w:tbl>
    <w:p w:rsidR="00BE53A6" w:rsidRPr="0043033F" w:rsidRDefault="00BE53A6" w:rsidP="00BE53A6">
      <w:pPr>
        <w:shd w:val="clear" w:color="auto" w:fill="FFFFFF"/>
        <w:rPr>
          <w:sz w:val="2"/>
          <w:szCs w:val="2"/>
          <w:u w:val="single"/>
        </w:rPr>
      </w:pPr>
    </w:p>
    <w:p w:rsidR="005D55BE" w:rsidRPr="001D4198" w:rsidRDefault="005D55BE" w:rsidP="002572B3">
      <w:pPr>
        <w:pStyle w:val="a3"/>
        <w:spacing w:before="0" w:beforeAutospacing="0" w:after="40" w:afterAutospacing="0" w:line="360" w:lineRule="auto"/>
        <w:ind w:left="788"/>
        <w:rPr>
          <w:color w:val="C00000"/>
          <w:sz w:val="16"/>
        </w:rPr>
      </w:pPr>
    </w:p>
    <w:p w:rsidR="002572B3" w:rsidRDefault="002572B3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3033F">
        <w:rPr>
          <w:rFonts w:cs="Arial"/>
          <w:b/>
        </w:rPr>
        <w:t xml:space="preserve">Перечислите и охарактеризуйте программы компании в сфере благотворительности, </w:t>
      </w:r>
    </w:p>
    <w:p w:rsidR="002572B3" w:rsidRDefault="0035746F" w:rsidP="002572B3">
      <w:pPr>
        <w:pStyle w:val="afa"/>
        <w:spacing w:after="0" w:line="240" w:lineRule="auto"/>
        <w:ind w:left="426"/>
        <w:rPr>
          <w:rFonts w:cs="Arial"/>
          <w:b/>
        </w:rPr>
      </w:pPr>
      <w:r>
        <w:rPr>
          <w:rFonts w:cs="Arial"/>
          <w:b/>
        </w:rPr>
        <w:t>а также срок их реализации</w:t>
      </w:r>
      <w:r w:rsidR="002572B3" w:rsidRPr="0043033F">
        <w:rPr>
          <w:rFonts w:cs="Arial"/>
          <w:b/>
        </w:rPr>
        <w:t xml:space="preserve"> </w:t>
      </w:r>
      <w:r>
        <w:rPr>
          <w:rFonts w:cs="Arial"/>
          <w:b/>
        </w:rPr>
        <w:t>(</w:t>
      </w:r>
      <w:r w:rsidR="002572B3" w:rsidRPr="0043033F">
        <w:rPr>
          <w:rFonts w:cs="Arial"/>
          <w:b/>
        </w:rPr>
        <w:t>год начала, периодично</w:t>
      </w:r>
      <w:r>
        <w:rPr>
          <w:rFonts w:cs="Arial"/>
          <w:b/>
        </w:rPr>
        <w:t xml:space="preserve">сть, </w:t>
      </w:r>
      <w:r w:rsidR="002572B3" w:rsidRPr="0043033F">
        <w:rPr>
          <w:rFonts w:cs="Arial"/>
          <w:b/>
        </w:rPr>
        <w:t xml:space="preserve">если есть): </w:t>
      </w:r>
    </w:p>
    <w:tbl>
      <w:tblPr>
        <w:tblStyle w:val="af7"/>
        <w:tblW w:w="9639" w:type="dxa"/>
        <w:tblInd w:w="53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572B3" w:rsidRPr="00D72CC4" w:rsidTr="00594E01">
        <w:trPr>
          <w:trHeight w:val="440"/>
        </w:trPr>
        <w:tc>
          <w:tcPr>
            <w:tcW w:w="9639" w:type="dxa"/>
          </w:tcPr>
          <w:p w:rsidR="002572B3" w:rsidRPr="00D72CC4" w:rsidRDefault="002572B3" w:rsidP="002E33C1">
            <w:pPr>
              <w:rPr>
                <w:rFonts w:cs="Arial"/>
                <w:color w:val="215868" w:themeColor="accent5" w:themeShade="80"/>
              </w:rPr>
            </w:pPr>
          </w:p>
        </w:tc>
      </w:tr>
    </w:tbl>
    <w:p w:rsidR="007D529E" w:rsidRPr="001D4198" w:rsidRDefault="007D529E" w:rsidP="007D529E">
      <w:pPr>
        <w:pStyle w:val="afa"/>
        <w:spacing w:after="0" w:line="360" w:lineRule="auto"/>
        <w:ind w:left="425"/>
        <w:rPr>
          <w:rFonts w:cs="Arial"/>
          <w:b/>
          <w:sz w:val="16"/>
          <w:szCs w:val="16"/>
        </w:rPr>
      </w:pPr>
    </w:p>
    <w:p w:rsidR="007D529E" w:rsidRDefault="007D529E" w:rsidP="007D529E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3033F">
        <w:rPr>
          <w:rFonts w:cs="Arial"/>
          <w:b/>
        </w:rPr>
        <w:t>Укажите общее количество корпоративных волонтеров вашей компании в 2016 г.</w:t>
      </w:r>
    </w:p>
    <w:p w:rsidR="007D529E" w:rsidRPr="001D4198" w:rsidRDefault="007D529E" w:rsidP="007D529E">
      <w:pPr>
        <w:pStyle w:val="afa"/>
        <w:spacing w:after="0" w:line="240" w:lineRule="auto"/>
        <w:ind w:left="425"/>
        <w:rPr>
          <w:rFonts w:cs="Arial"/>
          <w:b/>
          <w:sz w:val="16"/>
        </w:rPr>
      </w:pPr>
    </w:p>
    <w:tbl>
      <w:tblPr>
        <w:tblStyle w:val="af7"/>
        <w:tblW w:w="963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2409"/>
        <w:gridCol w:w="993"/>
        <w:gridCol w:w="5528"/>
        <w:gridCol w:w="709"/>
      </w:tblGrid>
      <w:tr w:rsidR="007D529E" w:rsidRPr="0043033F" w:rsidTr="006200D4">
        <w:trPr>
          <w:trHeight w:val="155"/>
        </w:trPr>
        <w:tc>
          <w:tcPr>
            <w:tcW w:w="2409" w:type="dxa"/>
            <w:tcBorders>
              <w:left w:val="single" w:sz="4" w:space="0" w:color="auto"/>
            </w:tcBorders>
            <w:vAlign w:val="center"/>
          </w:tcPr>
          <w:p w:rsidR="007D529E" w:rsidRPr="0043033F" w:rsidRDefault="007D529E" w:rsidP="006200D4">
            <w:pPr>
              <w:jc w:val="right"/>
              <w:rPr>
                <w:color w:val="215868" w:themeColor="accent5" w:themeShade="8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529E" w:rsidRPr="0043033F" w:rsidRDefault="007D529E" w:rsidP="006200D4">
            <w:pPr>
              <w:suppressAutoHyphens/>
              <w:jc w:val="right"/>
              <w:rPr>
                <w:color w:val="215868" w:themeColor="accent5" w:themeShade="80"/>
              </w:rPr>
            </w:pPr>
            <w:r w:rsidRPr="0043033F">
              <w:t>человек</w:t>
            </w:r>
          </w:p>
        </w:tc>
        <w:tc>
          <w:tcPr>
            <w:tcW w:w="552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7D529E" w:rsidRPr="0043033F" w:rsidRDefault="007D529E" w:rsidP="006200D4">
            <w:pPr>
              <w:pStyle w:val="a3"/>
              <w:spacing w:before="0" w:beforeAutospacing="0" w:after="0" w:afterAutospacing="0"/>
              <w:ind w:right="-108"/>
              <w:jc w:val="right"/>
            </w:pPr>
            <w:r w:rsidRPr="0043033F">
              <w:t>Компания не привлекала корпоративных  волонтеров</w:t>
            </w:r>
          </w:p>
        </w:tc>
        <w:sdt>
          <w:sdtPr>
            <w:rPr>
              <w:color w:val="215868" w:themeColor="accent5" w:themeShade="80"/>
            </w:rPr>
            <w:id w:val="1878197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7D529E" w:rsidRPr="0043033F" w:rsidRDefault="007D529E" w:rsidP="006200D4">
                <w:pPr>
                  <w:suppressAutoHyphens/>
                  <w:jc w:val="center"/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2572B3" w:rsidRDefault="002572B3" w:rsidP="007D529E">
      <w:pPr>
        <w:rPr>
          <w:rFonts w:cs="Arial"/>
          <w:b/>
        </w:rPr>
      </w:pPr>
    </w:p>
    <w:p w:rsidR="007D529E" w:rsidRDefault="007D529E" w:rsidP="007D529E">
      <w:pPr>
        <w:rPr>
          <w:rFonts w:cs="Arial"/>
          <w:b/>
        </w:rPr>
      </w:pPr>
    </w:p>
    <w:p w:rsidR="007D529E" w:rsidRPr="007D529E" w:rsidRDefault="007D529E" w:rsidP="007D529E">
      <w:pPr>
        <w:rPr>
          <w:rFonts w:cs="Arial"/>
          <w:b/>
        </w:rPr>
      </w:pPr>
    </w:p>
    <w:p w:rsidR="00AB6D80" w:rsidRPr="0090065A" w:rsidRDefault="00AB6D80" w:rsidP="0090065A">
      <w:pPr>
        <w:pStyle w:val="afd"/>
        <w:rPr>
          <w:rStyle w:val="label"/>
          <w:sz w:val="32"/>
          <w:szCs w:val="32"/>
        </w:rPr>
      </w:pPr>
      <w:r w:rsidRPr="0090065A">
        <w:rPr>
          <w:rStyle w:val="label"/>
          <w:sz w:val="32"/>
          <w:szCs w:val="32"/>
        </w:rPr>
        <w:t xml:space="preserve">Раздел III. </w:t>
      </w:r>
      <w:r w:rsidR="004270D6" w:rsidRPr="0090065A">
        <w:rPr>
          <w:rStyle w:val="label"/>
          <w:sz w:val="32"/>
          <w:szCs w:val="32"/>
        </w:rPr>
        <w:t>Финансовые показатели</w:t>
      </w:r>
      <w:r w:rsidR="00902C4A">
        <w:rPr>
          <w:rStyle w:val="label"/>
          <w:sz w:val="32"/>
          <w:szCs w:val="32"/>
        </w:rPr>
        <w:t>.</w:t>
      </w:r>
    </w:p>
    <w:p w:rsidR="00437886" w:rsidRPr="002572B3" w:rsidRDefault="00437886" w:rsidP="002572B3">
      <w:pPr>
        <w:pStyle w:val="a3"/>
        <w:spacing w:before="0" w:beforeAutospacing="0" w:after="0" w:afterAutospacing="0"/>
        <w:rPr>
          <w:i/>
          <w:sz w:val="16"/>
        </w:rPr>
      </w:pPr>
      <w:r w:rsidRPr="002572B3">
        <w:rPr>
          <w:i/>
          <w:sz w:val="16"/>
        </w:rPr>
        <w:t>ПОЖАЛУЙСТА, УКАЗЫВАЙТЕ ФИНАНСОВЫЕ</w:t>
      </w:r>
      <w:r w:rsidR="002572B3">
        <w:rPr>
          <w:i/>
          <w:sz w:val="16"/>
        </w:rPr>
        <w:t xml:space="preserve"> ПОКАЗАТЕЛИ В РОССИЙСКИХ РУБЛЯХ </w:t>
      </w:r>
      <w:r w:rsidRPr="002572B3">
        <w:rPr>
          <w:i/>
          <w:sz w:val="16"/>
        </w:rPr>
        <w:t xml:space="preserve">(НО НЕ </w:t>
      </w:r>
      <w:r w:rsidR="004B0BB2" w:rsidRPr="002572B3">
        <w:rPr>
          <w:i/>
          <w:sz w:val="16"/>
        </w:rPr>
        <w:t xml:space="preserve">В </w:t>
      </w:r>
      <w:r w:rsidRPr="002572B3">
        <w:rPr>
          <w:i/>
          <w:sz w:val="16"/>
        </w:rPr>
        <w:t xml:space="preserve">ТЫСЯЧАХ И НЕ </w:t>
      </w:r>
      <w:r w:rsidR="004B0BB2" w:rsidRPr="002572B3">
        <w:rPr>
          <w:i/>
          <w:sz w:val="16"/>
        </w:rPr>
        <w:t xml:space="preserve">В </w:t>
      </w:r>
      <w:r w:rsidRPr="002572B3">
        <w:rPr>
          <w:i/>
          <w:sz w:val="16"/>
        </w:rPr>
        <w:t xml:space="preserve">МИЛЛИОНАХ РУБЛЕЙ). </w:t>
      </w:r>
    </w:p>
    <w:p w:rsidR="00437886" w:rsidRPr="002572B3" w:rsidRDefault="002572B3" w:rsidP="002572B3">
      <w:pPr>
        <w:pStyle w:val="a3"/>
        <w:spacing w:before="0" w:beforeAutospacing="0" w:after="0" w:afterAutospacing="0"/>
        <w:rPr>
          <w:sz w:val="18"/>
        </w:rPr>
      </w:pPr>
      <w:r>
        <w:rPr>
          <w:i/>
          <w:sz w:val="16"/>
        </w:rPr>
        <w:t xml:space="preserve">ПОЖАЛУЙСТА, </w:t>
      </w:r>
      <w:r w:rsidR="00437886" w:rsidRPr="002572B3">
        <w:rPr>
          <w:i/>
          <w:sz w:val="16"/>
        </w:rPr>
        <w:t>ПИШИТЕ ЧИСЛО СЛИТНО, Т.Е. НЕ ИСПОЛЬЗУЙТЕ РАЗДЕЛИТЕЛИ РАЗРЯДОВ (ПРОБЕЛЫ, ТОЧКИ И Т.П.)</w:t>
      </w:r>
    </w:p>
    <w:p w:rsidR="002572B3" w:rsidRDefault="00A3322F" w:rsidP="002572B3">
      <w:pPr>
        <w:pStyle w:val="a3"/>
        <w:spacing w:before="0" w:beforeAutospacing="0" w:after="0" w:afterAutospacing="0"/>
        <w:rPr>
          <w:i/>
          <w:sz w:val="16"/>
        </w:rPr>
      </w:pPr>
      <w:r w:rsidRPr="002572B3">
        <w:rPr>
          <w:i/>
          <w:sz w:val="16"/>
        </w:rPr>
        <w:t>В СЛУЧАЕ</w:t>
      </w:r>
      <w:r w:rsidR="00437886" w:rsidRPr="002572B3">
        <w:rPr>
          <w:i/>
          <w:sz w:val="16"/>
        </w:rPr>
        <w:t xml:space="preserve"> ЕСЛИ ВАША КОМПАНИЯ ОСУЩЕСТВЛЯЕТ РАСЧЕТ ФИНАНСОВЫХ ПОКАЗАТЕЛЕЙ В ИНОСТРАННОЙ ВАЛЮТЕ, ПОЖАЛУЙСТА, </w:t>
      </w:r>
    </w:p>
    <w:p w:rsidR="00937917" w:rsidRDefault="003E4B21" w:rsidP="002572B3">
      <w:pPr>
        <w:pStyle w:val="a3"/>
        <w:spacing w:before="0" w:beforeAutospacing="0" w:after="0" w:afterAutospacing="0"/>
        <w:rPr>
          <w:i/>
          <w:sz w:val="16"/>
        </w:rPr>
      </w:pPr>
      <w:r>
        <w:rPr>
          <w:i/>
          <w:sz w:val="16"/>
        </w:rPr>
        <w:t>УКАЖИТ</w:t>
      </w:r>
      <w:r w:rsidR="00937917">
        <w:rPr>
          <w:i/>
          <w:sz w:val="16"/>
        </w:rPr>
        <w:t xml:space="preserve">Е ЗНАЧЕНИЕ В ИНОСТРАННОЙ ВАЛЮТЕ, НЕ ПЕРЕВОДИТЕ ЕГО В РУБЛИ. ПРИ ЭТОМ </w:t>
      </w:r>
      <w:r w:rsidR="0035746F">
        <w:rPr>
          <w:i/>
          <w:sz w:val="16"/>
        </w:rPr>
        <w:t xml:space="preserve">ЗАМЕНИТЕ ОБОЗНАЧЕНИЕ РУБЛЯ </w:t>
      </w:r>
      <w:r w:rsidR="0035746F">
        <w:rPr>
          <w:i/>
          <w:sz w:val="16"/>
        </w:rPr>
        <w:sym w:font="Symbol" w:char="F02D"/>
      </w:r>
      <w:r w:rsidR="0035746F">
        <w:rPr>
          <w:i/>
          <w:sz w:val="16"/>
        </w:rPr>
        <w:t xml:space="preserve"> </w:t>
      </w:r>
      <w:r w:rsidR="00334C58">
        <w:rPr>
          <w:i/>
          <w:sz w:val="16"/>
        </w:rPr>
        <w:t xml:space="preserve"> </w:t>
      </w:r>
      <w:r w:rsidR="0035746F" w:rsidRPr="0035746F">
        <w:rPr>
          <w:i/>
          <w:sz w:val="16"/>
        </w:rPr>
        <w:t xml:space="preserve">₽ </w:t>
      </w:r>
    </w:p>
    <w:p w:rsidR="00437886" w:rsidRDefault="00334C58" w:rsidP="002572B3">
      <w:pPr>
        <w:pStyle w:val="a3"/>
        <w:spacing w:before="0" w:beforeAutospacing="0" w:after="0" w:afterAutospacing="0"/>
        <w:rPr>
          <w:i/>
          <w:sz w:val="16"/>
        </w:rPr>
      </w:pPr>
      <w:r>
        <w:rPr>
          <w:i/>
          <w:sz w:val="16"/>
        </w:rPr>
        <w:t xml:space="preserve">НА </w:t>
      </w:r>
      <w:r w:rsidR="00937917">
        <w:rPr>
          <w:i/>
          <w:sz w:val="16"/>
        </w:rPr>
        <w:t>НАИМЕНОВАНИЕ СООТВЕТСТВУЮЩЕЙ</w:t>
      </w:r>
      <w:r w:rsidR="0035746F">
        <w:rPr>
          <w:i/>
          <w:sz w:val="16"/>
        </w:rPr>
        <w:t xml:space="preserve"> </w:t>
      </w:r>
      <w:r w:rsidR="00437886" w:rsidRPr="002572B3">
        <w:rPr>
          <w:i/>
          <w:sz w:val="16"/>
        </w:rPr>
        <w:t>ВА</w:t>
      </w:r>
      <w:r>
        <w:rPr>
          <w:i/>
          <w:sz w:val="16"/>
        </w:rPr>
        <w:t>ЛЮТЫ</w:t>
      </w:r>
      <w:r w:rsidR="00437886" w:rsidRPr="002572B3">
        <w:rPr>
          <w:i/>
          <w:sz w:val="16"/>
        </w:rPr>
        <w:t xml:space="preserve"> ИСЧИСЛЕНИЯ. </w:t>
      </w:r>
    </w:p>
    <w:p w:rsidR="00334C58" w:rsidRPr="00DE1DD7" w:rsidRDefault="00334C58" w:rsidP="00334C58">
      <w:pPr>
        <w:pStyle w:val="a3"/>
        <w:spacing w:before="0" w:beforeAutospacing="0" w:after="0" w:afterAutospacing="0" w:line="360" w:lineRule="auto"/>
        <w:rPr>
          <w:i/>
          <w:sz w:val="18"/>
        </w:rPr>
      </w:pPr>
    </w:p>
    <w:p w:rsidR="00334C58" w:rsidRDefault="00AB6D80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3033F">
        <w:rPr>
          <w:rFonts w:cs="Arial"/>
          <w:b/>
        </w:rPr>
        <w:t>Укажите, пожалуйста, общую сумму выручки</w:t>
      </w:r>
      <w:r w:rsidR="008C7062" w:rsidRPr="0043033F">
        <w:rPr>
          <w:rStyle w:val="a9"/>
          <w:rFonts w:cs="Arial"/>
          <w:b/>
        </w:rPr>
        <w:footnoteReference w:id="6"/>
      </w:r>
      <w:r w:rsidRPr="0043033F">
        <w:rPr>
          <w:rFonts w:cs="Arial"/>
          <w:b/>
        </w:rPr>
        <w:t xml:space="preserve"> компании </w:t>
      </w:r>
      <w:r w:rsidR="00937917">
        <w:rPr>
          <w:rFonts w:cs="Arial"/>
          <w:b/>
        </w:rPr>
        <w:t xml:space="preserve">(холдинга) </w:t>
      </w:r>
      <w:r w:rsidRPr="0043033F">
        <w:rPr>
          <w:rFonts w:cs="Arial"/>
          <w:b/>
        </w:rPr>
        <w:t>в рублях за 201</w:t>
      </w:r>
      <w:r w:rsidR="00680A3E" w:rsidRPr="0043033F">
        <w:rPr>
          <w:rFonts w:cs="Arial"/>
          <w:b/>
        </w:rPr>
        <w:t>6</w:t>
      </w:r>
      <w:r w:rsidRPr="0043033F">
        <w:rPr>
          <w:rFonts w:cs="Arial"/>
          <w:b/>
        </w:rPr>
        <w:t xml:space="preserve"> год </w:t>
      </w:r>
    </w:p>
    <w:p w:rsidR="00AB6D80" w:rsidRDefault="000254B5" w:rsidP="00334C58">
      <w:pPr>
        <w:pStyle w:val="afa"/>
        <w:spacing w:after="0" w:line="240" w:lineRule="auto"/>
        <w:ind w:left="426"/>
        <w:rPr>
          <w:rFonts w:cs="Arial"/>
          <w:b/>
        </w:rPr>
      </w:pPr>
      <w:r w:rsidRPr="0043033F">
        <w:rPr>
          <w:rFonts w:cs="Arial"/>
          <w:b/>
        </w:rPr>
        <w:t>(только на территории</w:t>
      </w:r>
      <w:r w:rsidR="00AB6D80" w:rsidRPr="0043033F">
        <w:rPr>
          <w:rFonts w:cs="Arial"/>
          <w:b/>
        </w:rPr>
        <w:t xml:space="preserve"> России, если компания </w:t>
      </w:r>
      <w:r w:rsidRPr="0043033F">
        <w:rPr>
          <w:rFonts w:cs="Arial"/>
          <w:b/>
        </w:rPr>
        <w:t>является международной</w:t>
      </w:r>
      <w:r w:rsidR="00AB6D80" w:rsidRPr="0043033F">
        <w:rPr>
          <w:rFonts w:cs="Arial"/>
          <w:b/>
        </w:rPr>
        <w:t>)</w:t>
      </w:r>
      <w:r w:rsidR="005172B2" w:rsidRPr="0043033F">
        <w:rPr>
          <w:rFonts w:cs="Arial"/>
          <w:b/>
        </w:rPr>
        <w:t xml:space="preserve">: </w:t>
      </w:r>
    </w:p>
    <w:p w:rsidR="00334C58" w:rsidRPr="00955B02" w:rsidRDefault="00334C58" w:rsidP="00334C58">
      <w:pPr>
        <w:pStyle w:val="afa"/>
        <w:spacing w:after="0" w:line="240" w:lineRule="auto"/>
        <w:ind w:left="426"/>
        <w:rPr>
          <w:rFonts w:cs="Arial"/>
          <w:b/>
          <w:sz w:val="18"/>
        </w:rPr>
      </w:pPr>
    </w:p>
    <w:tbl>
      <w:tblPr>
        <w:tblStyle w:val="af7"/>
        <w:tblW w:w="963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1530"/>
        <w:gridCol w:w="1730"/>
        <w:gridCol w:w="992"/>
        <w:gridCol w:w="4678"/>
        <w:gridCol w:w="673"/>
        <w:gridCol w:w="36"/>
      </w:tblGrid>
      <w:tr w:rsidR="00813BC0" w:rsidRPr="0043033F" w:rsidTr="001D4198">
        <w:trPr>
          <w:trHeight w:val="155"/>
        </w:trPr>
        <w:tc>
          <w:tcPr>
            <w:tcW w:w="3260" w:type="dxa"/>
            <w:gridSpan w:val="2"/>
            <w:tcBorders>
              <w:left w:val="single" w:sz="4" w:space="0" w:color="auto"/>
            </w:tcBorders>
            <w:vAlign w:val="center"/>
          </w:tcPr>
          <w:p w:rsidR="00813BC0" w:rsidRPr="0043033F" w:rsidRDefault="00813BC0" w:rsidP="00813BC0">
            <w:pPr>
              <w:jc w:val="right"/>
              <w:rPr>
                <w:color w:val="215868" w:themeColor="accent5" w:themeShade="8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3BC0" w:rsidRPr="0043033F" w:rsidRDefault="00356451" w:rsidP="00356451">
            <w:pPr>
              <w:suppressAutoHyphens/>
              <w:rPr>
                <w:color w:val="215868" w:themeColor="accent5" w:themeShade="80"/>
              </w:rPr>
            </w:pPr>
            <w:r>
              <w:rPr>
                <w:color w:val="215868" w:themeColor="accent5" w:themeShade="80"/>
              </w:rPr>
              <w:t>₽</w:t>
            </w: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13BC0" w:rsidRPr="0043033F" w:rsidRDefault="00813BC0" w:rsidP="00954CDA">
            <w:pPr>
              <w:pStyle w:val="a3"/>
              <w:spacing w:before="0" w:beforeAutospacing="0" w:after="0" w:afterAutospacing="0"/>
              <w:ind w:right="-108"/>
              <w:jc w:val="right"/>
            </w:pPr>
            <w:r w:rsidRPr="0043033F">
              <w:t xml:space="preserve">Информация </w:t>
            </w:r>
            <w:r w:rsidR="00954CDA" w:rsidRPr="0043033F">
              <w:t xml:space="preserve">о выручке </w:t>
            </w:r>
            <w:r w:rsidRPr="0043033F">
              <w:t>не раскрывается</w:t>
            </w:r>
          </w:p>
        </w:tc>
        <w:sdt>
          <w:sdtPr>
            <w:rPr>
              <w:color w:val="215868" w:themeColor="accent5" w:themeShade="80"/>
            </w:rPr>
            <w:id w:val="-15466714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13BC0" w:rsidRPr="0043033F" w:rsidRDefault="00D92E18" w:rsidP="00813BC0">
                <w:pPr>
                  <w:suppressAutoHyphens/>
                  <w:jc w:val="center"/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1D4198" w:rsidRPr="001D4198" w:rsidTr="001D4198">
        <w:trPr>
          <w:gridAfter w:val="1"/>
          <w:wAfter w:w="36" w:type="dxa"/>
          <w:trHeight w:val="465"/>
        </w:trPr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4198" w:rsidRPr="001D4198" w:rsidRDefault="001D4198" w:rsidP="001D4198">
            <w:pPr>
              <w:pStyle w:val="a3"/>
              <w:spacing w:before="0" w:beforeAutospacing="0" w:after="0" w:afterAutospacing="0"/>
            </w:pPr>
            <w:r w:rsidRPr="001D4198">
              <w:t>Комментарий</w:t>
            </w:r>
          </w:p>
        </w:tc>
        <w:tc>
          <w:tcPr>
            <w:tcW w:w="807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4198" w:rsidRPr="001D4198" w:rsidRDefault="001D4198" w:rsidP="001D4198">
            <w:pPr>
              <w:pStyle w:val="a3"/>
              <w:spacing w:before="0" w:beforeAutospacing="0" w:after="0" w:afterAutospacing="0"/>
            </w:pPr>
          </w:p>
        </w:tc>
      </w:tr>
    </w:tbl>
    <w:p w:rsidR="001D4198" w:rsidRPr="001D4198" w:rsidRDefault="001D4198" w:rsidP="001D4198">
      <w:pPr>
        <w:pStyle w:val="afa"/>
        <w:spacing w:after="0" w:line="240" w:lineRule="auto"/>
        <w:ind w:left="426"/>
        <w:rPr>
          <w:rFonts w:cs="Arial"/>
          <w:b/>
          <w:sz w:val="16"/>
        </w:rPr>
      </w:pPr>
    </w:p>
    <w:p w:rsidR="00334C58" w:rsidRPr="0067613E" w:rsidRDefault="0067613E" w:rsidP="00334C58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67613E">
        <w:rPr>
          <w:rFonts w:cs="Arial"/>
          <w:b/>
        </w:rPr>
        <w:t>Какой</w:t>
      </w:r>
      <w:r w:rsidR="00594E01" w:rsidRPr="0067613E">
        <w:rPr>
          <w:rFonts w:cs="Arial"/>
          <w:b/>
        </w:rPr>
        <w:t xml:space="preserve"> </w:t>
      </w:r>
      <w:r w:rsidR="0084138A" w:rsidRPr="0067613E">
        <w:rPr>
          <w:rFonts w:cs="Arial"/>
          <w:b/>
        </w:rPr>
        <w:t xml:space="preserve">финансовый результат </w:t>
      </w:r>
      <w:r w:rsidRPr="0067613E">
        <w:rPr>
          <w:rFonts w:cs="Arial"/>
          <w:b/>
        </w:rPr>
        <w:t>по показателю чистой прибыли получила ваша компания</w:t>
      </w:r>
      <w:r w:rsidR="0084138A" w:rsidRPr="0067613E">
        <w:rPr>
          <w:rFonts w:cs="Arial"/>
          <w:b/>
        </w:rPr>
        <w:t xml:space="preserve"> </w:t>
      </w:r>
      <w:r w:rsidR="00937917">
        <w:rPr>
          <w:rFonts w:cs="Arial"/>
          <w:b/>
        </w:rPr>
        <w:t xml:space="preserve">(холдинг) </w:t>
      </w:r>
      <w:r w:rsidR="0084138A" w:rsidRPr="0067613E">
        <w:rPr>
          <w:rFonts w:cs="Arial"/>
          <w:b/>
        </w:rPr>
        <w:t>в</w:t>
      </w:r>
      <w:r>
        <w:rPr>
          <w:rFonts w:cs="Arial"/>
          <w:b/>
        </w:rPr>
        <w:t xml:space="preserve"> 2016 г.</w:t>
      </w:r>
      <w:r w:rsidR="00955B02">
        <w:rPr>
          <w:rFonts w:cs="Arial"/>
          <w:b/>
        </w:rPr>
        <w:t>?</w:t>
      </w:r>
      <w:r w:rsidR="00941B99" w:rsidRPr="0067613E">
        <w:rPr>
          <w:rFonts w:cs="Arial"/>
          <w:b/>
        </w:rPr>
        <w:t xml:space="preserve"> (только на территории России, если комп</w:t>
      </w:r>
      <w:r>
        <w:rPr>
          <w:rFonts w:cs="Arial"/>
          <w:b/>
        </w:rPr>
        <w:t>ания является международной)</w:t>
      </w:r>
    </w:p>
    <w:p w:rsidR="00941B99" w:rsidRPr="001D4198" w:rsidRDefault="00941B99" w:rsidP="00955B02">
      <w:pPr>
        <w:pStyle w:val="afa"/>
        <w:spacing w:after="0" w:line="240" w:lineRule="auto"/>
        <w:ind w:left="425"/>
        <w:rPr>
          <w:rFonts w:cs="Arial"/>
          <w:b/>
          <w:sz w:val="16"/>
        </w:rPr>
      </w:pPr>
      <w:r w:rsidRPr="001D4198">
        <w:rPr>
          <w:rFonts w:cs="Arial"/>
          <w:b/>
          <w:sz w:val="16"/>
        </w:rPr>
        <w:t xml:space="preserve">                              </w:t>
      </w:r>
    </w:p>
    <w:tbl>
      <w:tblPr>
        <w:tblStyle w:val="af7"/>
        <w:tblW w:w="9639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0"/>
        <w:gridCol w:w="709"/>
        <w:gridCol w:w="4111"/>
        <w:gridCol w:w="709"/>
      </w:tblGrid>
      <w:tr w:rsidR="0084138A" w:rsidRPr="0043033F" w:rsidTr="0067613E">
        <w:trPr>
          <w:trHeight w:val="145"/>
        </w:trPr>
        <w:tc>
          <w:tcPr>
            <w:tcW w:w="4110" w:type="dxa"/>
            <w:vAlign w:val="center"/>
          </w:tcPr>
          <w:p w:rsidR="0084138A" w:rsidRPr="0043033F" w:rsidRDefault="0084138A" w:rsidP="00D92E18">
            <w:pPr>
              <w:pStyle w:val="a3"/>
              <w:spacing w:before="0" w:beforeAutospacing="0" w:after="0" w:afterAutospacing="0"/>
              <w:rPr>
                <w:color w:val="215868" w:themeColor="accent5" w:themeShade="80"/>
              </w:rPr>
            </w:pPr>
            <w:r w:rsidRPr="0043033F">
              <w:t>Компанией в 2016 г. получена прибыль</w:t>
            </w:r>
          </w:p>
        </w:tc>
        <w:sdt>
          <w:sdtPr>
            <w:rPr>
              <w:color w:val="215868" w:themeColor="accent5" w:themeShade="80"/>
            </w:rPr>
            <w:id w:val="10181242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:rsidR="0084138A" w:rsidRPr="0043033F" w:rsidRDefault="0084138A" w:rsidP="0084138A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4111" w:type="dxa"/>
            <w:vAlign w:val="center"/>
          </w:tcPr>
          <w:p w:rsidR="0084138A" w:rsidRPr="0043033F" w:rsidRDefault="0084138A" w:rsidP="0084138A">
            <w:pPr>
              <w:pStyle w:val="a3"/>
              <w:spacing w:before="0" w:beforeAutospacing="0" w:after="0" w:afterAutospacing="0"/>
              <w:jc w:val="right"/>
            </w:pPr>
            <w:r w:rsidRPr="0043033F">
              <w:t>Компанией в 2016 г. получен убыток</w:t>
            </w:r>
          </w:p>
        </w:tc>
        <w:sdt>
          <w:sdtPr>
            <w:rPr>
              <w:color w:val="215868" w:themeColor="accent5" w:themeShade="80"/>
            </w:rPr>
            <w:id w:val="2111774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:rsidR="0084138A" w:rsidRPr="0043033F" w:rsidRDefault="0084138A" w:rsidP="00D92E18">
                <w:pPr>
                  <w:suppressAutoHyphens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84138A" w:rsidRPr="0043033F" w:rsidTr="0084138A">
        <w:trPr>
          <w:trHeight w:val="155"/>
        </w:trPr>
        <w:tc>
          <w:tcPr>
            <w:tcW w:w="8930" w:type="dxa"/>
            <w:gridSpan w:val="3"/>
            <w:vAlign w:val="center"/>
          </w:tcPr>
          <w:p w:rsidR="0084138A" w:rsidRPr="0043033F" w:rsidRDefault="0084138A" w:rsidP="00434177">
            <w:pPr>
              <w:pStyle w:val="a3"/>
              <w:spacing w:before="0" w:beforeAutospacing="0" w:after="0" w:afterAutospacing="0"/>
              <w:jc w:val="right"/>
            </w:pPr>
            <w:r w:rsidRPr="0043033F">
              <w:t xml:space="preserve">Информация о </w:t>
            </w:r>
            <w:r w:rsidR="00434177" w:rsidRPr="0043033F">
              <w:t>финансовом результате</w:t>
            </w:r>
            <w:r w:rsidRPr="0043033F">
              <w:t xml:space="preserve"> компании не раскрывается</w:t>
            </w:r>
          </w:p>
        </w:tc>
        <w:sdt>
          <w:sdtPr>
            <w:rPr>
              <w:color w:val="215868" w:themeColor="accent5" w:themeShade="80"/>
            </w:rPr>
            <w:id w:val="13510638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vAlign w:val="center"/>
              </w:tcPr>
              <w:p w:rsidR="0084138A" w:rsidRPr="0043033F" w:rsidRDefault="0084138A" w:rsidP="00D92E18">
                <w:pPr>
                  <w:suppressAutoHyphens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941B99" w:rsidRPr="001D4198" w:rsidRDefault="00941B99" w:rsidP="00955B02">
      <w:pPr>
        <w:pStyle w:val="afa"/>
        <w:spacing w:after="0" w:line="360" w:lineRule="auto"/>
        <w:ind w:left="425"/>
        <w:rPr>
          <w:rFonts w:cs="Arial"/>
          <w:b/>
          <w:sz w:val="16"/>
          <w:szCs w:val="14"/>
        </w:rPr>
      </w:pPr>
    </w:p>
    <w:p w:rsidR="00650AAD" w:rsidRDefault="00650AAD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3033F">
        <w:rPr>
          <w:rFonts w:cs="Arial"/>
          <w:b/>
        </w:rPr>
        <w:t>Укажите принципы формирования бюджета благотворительной деятельности</w:t>
      </w:r>
      <w:r w:rsidR="00955B02">
        <w:rPr>
          <w:rFonts w:cs="Arial"/>
          <w:b/>
        </w:rPr>
        <w:t xml:space="preserve"> в компании</w:t>
      </w:r>
      <w:r w:rsidRPr="0043033F">
        <w:rPr>
          <w:rFonts w:cs="Arial"/>
          <w:b/>
        </w:rPr>
        <w:t>:</w:t>
      </w:r>
    </w:p>
    <w:p w:rsidR="00594E01" w:rsidRPr="001D4198" w:rsidRDefault="00594E01" w:rsidP="00594E01">
      <w:pPr>
        <w:pStyle w:val="afa"/>
        <w:spacing w:after="0" w:line="240" w:lineRule="auto"/>
        <w:ind w:left="426"/>
        <w:rPr>
          <w:rFonts w:cs="Arial"/>
          <w:b/>
          <w:sz w:val="16"/>
        </w:rPr>
      </w:pPr>
    </w:p>
    <w:tbl>
      <w:tblPr>
        <w:tblStyle w:val="af7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0"/>
        <w:gridCol w:w="4180"/>
        <w:gridCol w:w="1493"/>
        <w:gridCol w:w="1590"/>
      </w:tblGrid>
      <w:tr w:rsidR="00650AAD" w:rsidRPr="0043033F" w:rsidTr="00334C58">
        <w:tc>
          <w:tcPr>
            <w:tcW w:w="65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50AAD" w:rsidRPr="0043033F" w:rsidRDefault="00650AAD" w:rsidP="00650AAD">
            <w:pPr>
              <w:pStyle w:val="a3"/>
              <w:spacing w:before="0" w:beforeAutospacing="0" w:after="0" w:afterAutospacing="0"/>
              <w:ind w:left="65"/>
            </w:pPr>
          </w:p>
        </w:tc>
        <w:tc>
          <w:tcPr>
            <w:tcW w:w="14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650AAD" w:rsidRPr="0043033F" w:rsidRDefault="00D92E18" w:rsidP="00D92E18">
            <w:pPr>
              <w:pStyle w:val="a3"/>
              <w:spacing w:before="0" w:beforeAutospacing="0" w:after="0" w:afterAutospacing="0"/>
              <w:ind w:left="65"/>
              <w:jc w:val="center"/>
            </w:pPr>
            <w:r w:rsidRPr="0043033F">
              <w:t>основной принцип</w:t>
            </w:r>
          </w:p>
        </w:tc>
        <w:tc>
          <w:tcPr>
            <w:tcW w:w="15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3D7346" w:rsidRDefault="00D92E18" w:rsidP="00D92E18">
            <w:pPr>
              <w:pStyle w:val="a3"/>
              <w:spacing w:before="0" w:beforeAutospacing="0" w:after="0" w:afterAutospacing="0"/>
              <w:ind w:left="65"/>
              <w:jc w:val="center"/>
            </w:pPr>
            <w:r w:rsidRPr="0043033F">
              <w:t xml:space="preserve">также </w:t>
            </w:r>
          </w:p>
          <w:p w:rsidR="00650AAD" w:rsidRPr="0043033F" w:rsidRDefault="00D92E18" w:rsidP="00D92E18">
            <w:pPr>
              <w:pStyle w:val="a3"/>
              <w:spacing w:before="0" w:beforeAutospacing="0" w:after="0" w:afterAutospacing="0"/>
              <w:ind w:left="65"/>
              <w:jc w:val="center"/>
            </w:pPr>
            <w:r w:rsidRPr="0043033F">
              <w:t>применяются</w:t>
            </w:r>
          </w:p>
        </w:tc>
      </w:tr>
      <w:tr w:rsidR="00650AAD" w:rsidRPr="0043033F" w:rsidTr="00334C58">
        <w:tc>
          <w:tcPr>
            <w:tcW w:w="6520" w:type="dxa"/>
            <w:gridSpan w:val="2"/>
            <w:tcBorders>
              <w:top w:val="single" w:sz="4" w:space="0" w:color="auto"/>
            </w:tcBorders>
          </w:tcPr>
          <w:p w:rsidR="00650AAD" w:rsidRPr="0043033F" w:rsidRDefault="00650AAD" w:rsidP="00A62F42">
            <w:pPr>
              <w:pStyle w:val="a3"/>
              <w:numPr>
                <w:ilvl w:val="0"/>
                <w:numId w:val="9"/>
              </w:numPr>
              <w:spacing w:before="0" w:beforeAutospacing="0" w:after="0" w:afterAutospacing="0"/>
              <w:ind w:left="348" w:hanging="283"/>
            </w:pPr>
            <w:r w:rsidRPr="0043033F">
              <w:t>Фиксированный процент от прибыли или выручки компании</w:t>
            </w:r>
          </w:p>
        </w:tc>
        <w:sdt>
          <w:sdtPr>
            <w:rPr>
              <w:color w:val="215868" w:themeColor="accent5" w:themeShade="80"/>
            </w:rPr>
            <w:id w:val="65820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93" w:type="dxa"/>
                <w:tcBorders>
                  <w:top w:val="single" w:sz="4" w:space="0" w:color="auto"/>
                </w:tcBorders>
              </w:tcPr>
              <w:p w:rsidR="00650AAD" w:rsidRPr="0043033F" w:rsidRDefault="00D92E18" w:rsidP="00D92E18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515294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90" w:type="dxa"/>
                <w:tcBorders>
                  <w:top w:val="single" w:sz="4" w:space="0" w:color="auto"/>
                </w:tcBorders>
              </w:tcPr>
              <w:p w:rsidR="00650AAD" w:rsidRPr="0043033F" w:rsidRDefault="00D92E18" w:rsidP="00D92E18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650AAD" w:rsidRPr="0043033F" w:rsidTr="00334C58">
        <w:tc>
          <w:tcPr>
            <w:tcW w:w="6520" w:type="dxa"/>
            <w:gridSpan w:val="2"/>
          </w:tcPr>
          <w:p w:rsidR="00650AAD" w:rsidRPr="0043033F" w:rsidRDefault="00650AAD" w:rsidP="00A62F42">
            <w:pPr>
              <w:pStyle w:val="a3"/>
              <w:numPr>
                <w:ilvl w:val="0"/>
                <w:numId w:val="9"/>
              </w:numPr>
              <w:spacing w:before="0" w:beforeAutospacing="0" w:after="0" w:afterAutospacing="0"/>
              <w:ind w:left="348" w:hanging="283"/>
            </w:pPr>
            <w:r w:rsidRPr="0043033F">
              <w:t>Фиксированная сумма на год (другой период)</w:t>
            </w:r>
          </w:p>
        </w:tc>
        <w:sdt>
          <w:sdtPr>
            <w:rPr>
              <w:color w:val="215868" w:themeColor="accent5" w:themeShade="80"/>
            </w:rPr>
            <w:id w:val="1688245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93" w:type="dxa"/>
              </w:tcPr>
              <w:p w:rsidR="00650AAD" w:rsidRPr="0043033F" w:rsidRDefault="00D92E18" w:rsidP="00D92E18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690526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90" w:type="dxa"/>
              </w:tcPr>
              <w:p w:rsidR="00650AAD" w:rsidRPr="0043033F" w:rsidRDefault="00D92E18" w:rsidP="00D92E18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650AAD" w:rsidRPr="0043033F" w:rsidTr="00334C58">
        <w:tc>
          <w:tcPr>
            <w:tcW w:w="6520" w:type="dxa"/>
            <w:gridSpan w:val="2"/>
          </w:tcPr>
          <w:p w:rsidR="00650AAD" w:rsidRPr="0043033F" w:rsidRDefault="00650AAD" w:rsidP="00A62F42">
            <w:pPr>
              <w:pStyle w:val="a3"/>
              <w:numPr>
                <w:ilvl w:val="0"/>
                <w:numId w:val="9"/>
              </w:numPr>
              <w:spacing w:before="0" w:beforeAutospacing="0" w:after="0" w:afterAutospacing="0"/>
              <w:ind w:left="348" w:right="-108" w:hanging="283"/>
            </w:pPr>
            <w:r w:rsidRPr="0043033F">
              <w:t>По остаточному принципу (часть нераспределенной прибыли)</w:t>
            </w:r>
          </w:p>
        </w:tc>
        <w:sdt>
          <w:sdtPr>
            <w:rPr>
              <w:color w:val="215868" w:themeColor="accent5" w:themeShade="80"/>
            </w:rPr>
            <w:id w:val="15235973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93" w:type="dxa"/>
              </w:tcPr>
              <w:p w:rsidR="00650AAD" w:rsidRPr="0043033F" w:rsidRDefault="00D92E18" w:rsidP="00D92E18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2053685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90" w:type="dxa"/>
              </w:tcPr>
              <w:p w:rsidR="00650AAD" w:rsidRPr="0043033F" w:rsidRDefault="00D92E18" w:rsidP="00D92E18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650AAD" w:rsidRPr="0043033F" w:rsidTr="00334C58">
        <w:trPr>
          <w:trHeight w:val="300"/>
        </w:trPr>
        <w:tc>
          <w:tcPr>
            <w:tcW w:w="6520" w:type="dxa"/>
            <w:gridSpan w:val="2"/>
          </w:tcPr>
          <w:p w:rsidR="00650AAD" w:rsidRPr="0043033F" w:rsidRDefault="00650AAD" w:rsidP="00A62F42">
            <w:pPr>
              <w:pStyle w:val="a3"/>
              <w:numPr>
                <w:ilvl w:val="0"/>
                <w:numId w:val="9"/>
              </w:numPr>
              <w:spacing w:before="0" w:beforeAutospacing="0" w:after="0" w:afterAutospacing="0"/>
              <w:ind w:left="348" w:hanging="283"/>
            </w:pPr>
            <w:r w:rsidRPr="0043033F">
              <w:t>Средства выделаются по запросам</w:t>
            </w:r>
          </w:p>
        </w:tc>
        <w:sdt>
          <w:sdtPr>
            <w:rPr>
              <w:color w:val="215868" w:themeColor="accent5" w:themeShade="80"/>
            </w:rPr>
            <w:id w:val="-9636611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93" w:type="dxa"/>
              </w:tcPr>
              <w:p w:rsidR="00650AAD" w:rsidRPr="0043033F" w:rsidRDefault="00D92E18" w:rsidP="00D92E18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2481218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90" w:type="dxa"/>
              </w:tcPr>
              <w:p w:rsidR="00650AAD" w:rsidRPr="0043033F" w:rsidRDefault="00D92E18" w:rsidP="00D92E18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334C58" w:rsidRPr="0043033F" w:rsidTr="00334C58">
        <w:trPr>
          <w:trHeight w:val="70"/>
        </w:trPr>
        <w:tc>
          <w:tcPr>
            <w:tcW w:w="2340" w:type="dxa"/>
          </w:tcPr>
          <w:p w:rsidR="00334C58" w:rsidRPr="0043033F" w:rsidRDefault="00334C58" w:rsidP="00A62F42">
            <w:pPr>
              <w:pStyle w:val="a3"/>
              <w:numPr>
                <w:ilvl w:val="0"/>
                <w:numId w:val="9"/>
              </w:numPr>
              <w:spacing w:before="0" w:beforeAutospacing="0" w:after="0" w:afterAutospacing="0"/>
              <w:ind w:left="348" w:hanging="283"/>
            </w:pPr>
            <w:r w:rsidRPr="0043033F">
              <w:t xml:space="preserve">Другое, </w:t>
            </w:r>
            <w:r w:rsidRPr="0043033F">
              <w:rPr>
                <w:i/>
              </w:rPr>
              <w:t>УКАЖИТЕ:</w:t>
            </w:r>
          </w:p>
        </w:tc>
        <w:tc>
          <w:tcPr>
            <w:tcW w:w="4180" w:type="dxa"/>
            <w:tcBorders>
              <w:bottom w:val="single" w:sz="4" w:space="0" w:color="auto"/>
            </w:tcBorders>
          </w:tcPr>
          <w:p w:rsidR="00334C58" w:rsidRPr="0043033F" w:rsidRDefault="00334C58" w:rsidP="00334C58">
            <w:pPr>
              <w:pStyle w:val="a3"/>
              <w:spacing w:before="0" w:beforeAutospacing="0" w:after="0" w:afterAutospacing="0"/>
            </w:pPr>
          </w:p>
        </w:tc>
        <w:sdt>
          <w:sdtPr>
            <w:rPr>
              <w:color w:val="215868" w:themeColor="accent5" w:themeShade="80"/>
            </w:rPr>
            <w:id w:val="1763937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93" w:type="dxa"/>
              </w:tcPr>
              <w:p w:rsidR="00334C58" w:rsidRPr="0043033F" w:rsidRDefault="00334C58" w:rsidP="00D92E18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2063864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90" w:type="dxa"/>
              </w:tcPr>
              <w:p w:rsidR="00334C58" w:rsidRPr="0043033F" w:rsidRDefault="00334C58" w:rsidP="00D92E18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650AAD" w:rsidRPr="001D4198" w:rsidRDefault="00650AAD" w:rsidP="00650AAD">
      <w:pPr>
        <w:pStyle w:val="afa"/>
        <w:spacing w:after="0" w:line="240" w:lineRule="auto"/>
        <w:ind w:left="426"/>
        <w:rPr>
          <w:rFonts w:cs="Arial"/>
          <w:b/>
          <w:sz w:val="16"/>
          <w:szCs w:val="10"/>
        </w:rPr>
      </w:pPr>
    </w:p>
    <w:p w:rsidR="00650AAD" w:rsidRPr="0043033F" w:rsidRDefault="00334C58" w:rsidP="00334C58">
      <w:pPr>
        <w:pStyle w:val="afa"/>
        <w:spacing w:after="0" w:line="240" w:lineRule="auto"/>
        <w:ind w:left="426"/>
        <w:rPr>
          <w:rFonts w:cs="Arial"/>
          <w:b/>
        </w:rPr>
      </w:pPr>
      <w:r>
        <w:rPr>
          <w:rFonts w:cs="Arial"/>
          <w:b/>
        </w:rPr>
        <w:t xml:space="preserve">Пожалуйста, прокомментируйте, </w:t>
      </w:r>
      <w:r w:rsidR="00650AAD" w:rsidRPr="0043033F">
        <w:rPr>
          <w:rFonts w:cs="Arial"/>
          <w:b/>
        </w:rPr>
        <w:t>ес</w:t>
      </w:r>
      <w:r>
        <w:rPr>
          <w:rFonts w:cs="Arial"/>
          <w:b/>
        </w:rPr>
        <w:t xml:space="preserve">ли отмечено более одного </w:t>
      </w:r>
      <w:r w:rsidR="00955B02">
        <w:rPr>
          <w:rFonts w:cs="Arial"/>
          <w:b/>
        </w:rPr>
        <w:t xml:space="preserve">варианта </w:t>
      </w:r>
      <w:r>
        <w:rPr>
          <w:rFonts w:cs="Arial"/>
          <w:b/>
        </w:rPr>
        <w:t>ответа</w:t>
      </w:r>
      <w:r w:rsidR="00650AAD" w:rsidRPr="0043033F">
        <w:rPr>
          <w:rFonts w:cs="Arial"/>
          <w:b/>
        </w:rPr>
        <w:t xml:space="preserve">: </w:t>
      </w:r>
    </w:p>
    <w:tbl>
      <w:tblPr>
        <w:tblStyle w:val="af7"/>
        <w:tblW w:w="9639" w:type="dxa"/>
        <w:tblInd w:w="534" w:type="dxa"/>
        <w:tblLook w:val="04A0" w:firstRow="1" w:lastRow="0" w:firstColumn="1" w:lastColumn="0" w:noHBand="0" w:noVBand="1"/>
      </w:tblPr>
      <w:tblGrid>
        <w:gridCol w:w="9639"/>
      </w:tblGrid>
      <w:tr w:rsidR="00981F52" w:rsidRPr="0043033F" w:rsidTr="00334C58">
        <w:trPr>
          <w:trHeight w:val="287"/>
        </w:trPr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81F52" w:rsidRPr="00D72CC4" w:rsidRDefault="00981F52" w:rsidP="00981F52">
            <w:pPr>
              <w:rPr>
                <w:rFonts w:cs="Arial"/>
              </w:rPr>
            </w:pPr>
          </w:p>
        </w:tc>
      </w:tr>
    </w:tbl>
    <w:p w:rsidR="00981F52" w:rsidRPr="0043033F" w:rsidRDefault="00981F52" w:rsidP="00981F52">
      <w:pPr>
        <w:shd w:val="clear" w:color="auto" w:fill="FFFFFF"/>
        <w:rPr>
          <w:sz w:val="2"/>
          <w:szCs w:val="2"/>
          <w:u w:val="single"/>
        </w:rPr>
      </w:pPr>
    </w:p>
    <w:p w:rsidR="00650AAD" w:rsidRPr="001D4198" w:rsidRDefault="00650AAD" w:rsidP="00334C58">
      <w:pPr>
        <w:pStyle w:val="afa"/>
        <w:spacing w:after="0" w:line="360" w:lineRule="auto"/>
        <w:ind w:left="425"/>
        <w:rPr>
          <w:rFonts w:cs="Arial"/>
          <w:b/>
          <w:sz w:val="16"/>
          <w:szCs w:val="10"/>
        </w:rPr>
      </w:pPr>
    </w:p>
    <w:p w:rsidR="00AB6D80" w:rsidRDefault="00AB6D80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334C58">
        <w:rPr>
          <w:rFonts w:cs="Arial"/>
          <w:b/>
        </w:rPr>
        <w:t xml:space="preserve">Укажите размер вашего вклада на нужды общества и благотворительную </w:t>
      </w:r>
      <w:r w:rsidR="00334C58" w:rsidRPr="00334C58">
        <w:rPr>
          <w:rFonts w:cs="Arial"/>
          <w:b/>
        </w:rPr>
        <w:t xml:space="preserve"> </w:t>
      </w:r>
      <w:r w:rsidRPr="00334C58">
        <w:rPr>
          <w:rFonts w:cs="Arial"/>
          <w:b/>
        </w:rPr>
        <w:t>деятельность в 201</w:t>
      </w:r>
      <w:r w:rsidR="00680A3E" w:rsidRPr="00334C58">
        <w:rPr>
          <w:rFonts w:cs="Arial"/>
          <w:b/>
        </w:rPr>
        <w:t>6</w:t>
      </w:r>
      <w:r w:rsidR="00334C58" w:rsidRPr="00334C58">
        <w:rPr>
          <w:rFonts w:cs="Arial"/>
          <w:b/>
        </w:rPr>
        <w:t xml:space="preserve"> г.</w:t>
      </w:r>
      <w:r w:rsidRPr="00334C58">
        <w:rPr>
          <w:rFonts w:cs="Arial"/>
          <w:b/>
        </w:rPr>
        <w:t xml:space="preserve"> на территории РФ (общая сумма расходов на благотворитель</w:t>
      </w:r>
      <w:r w:rsidR="00954CDA" w:rsidRPr="00334C58">
        <w:rPr>
          <w:rFonts w:cs="Arial"/>
          <w:b/>
        </w:rPr>
        <w:t>ность),</w:t>
      </w:r>
      <w:r w:rsidRPr="00334C58">
        <w:rPr>
          <w:rFonts w:cs="Arial"/>
          <w:b/>
        </w:rPr>
        <w:t xml:space="preserve"> за исключением спонсорства: </w:t>
      </w:r>
    </w:p>
    <w:p w:rsidR="00334C58" w:rsidRPr="00955B02" w:rsidRDefault="00334C58" w:rsidP="00334C58">
      <w:pPr>
        <w:pStyle w:val="afa"/>
        <w:spacing w:after="0" w:line="240" w:lineRule="auto"/>
        <w:ind w:left="426"/>
        <w:rPr>
          <w:rFonts w:cs="Arial"/>
          <w:b/>
          <w:sz w:val="18"/>
        </w:rPr>
      </w:pPr>
    </w:p>
    <w:tbl>
      <w:tblPr>
        <w:tblStyle w:val="af7"/>
        <w:tblW w:w="963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3260"/>
        <w:gridCol w:w="992"/>
        <w:gridCol w:w="4678"/>
        <w:gridCol w:w="709"/>
      </w:tblGrid>
      <w:tr w:rsidR="00954CDA" w:rsidRPr="0043033F" w:rsidTr="00356451">
        <w:trPr>
          <w:trHeight w:val="155"/>
        </w:trPr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54CDA" w:rsidRPr="0043033F" w:rsidRDefault="00954CDA" w:rsidP="00D92E18">
            <w:pPr>
              <w:jc w:val="right"/>
              <w:rPr>
                <w:color w:val="215868" w:themeColor="accent5" w:themeShade="8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954CDA" w:rsidRPr="0043033F" w:rsidRDefault="00356451" w:rsidP="00356451">
            <w:pPr>
              <w:suppressAutoHyphens/>
              <w:rPr>
                <w:color w:val="215868" w:themeColor="accent5" w:themeShade="80"/>
              </w:rPr>
            </w:pPr>
            <w:r w:rsidRPr="00356451">
              <w:t>₽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54CDA" w:rsidRPr="0043033F" w:rsidRDefault="00954CDA" w:rsidP="00954CDA">
            <w:pPr>
              <w:pStyle w:val="a3"/>
              <w:spacing w:before="0" w:beforeAutospacing="0" w:after="0" w:afterAutospacing="0"/>
              <w:jc w:val="right"/>
            </w:pPr>
            <w:r w:rsidRPr="0043033F">
              <w:t>Информация не раскрывается</w:t>
            </w:r>
          </w:p>
        </w:tc>
        <w:sdt>
          <w:sdtPr>
            <w:rPr>
              <w:color w:val="215868" w:themeColor="accent5" w:themeShade="80"/>
            </w:rPr>
            <w:id w:val="-16375648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54CDA" w:rsidRPr="0043033F" w:rsidRDefault="00D92E18" w:rsidP="00D92E18">
                <w:pPr>
                  <w:suppressAutoHyphens/>
                  <w:jc w:val="center"/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AB6D80" w:rsidRDefault="00954CDA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3033F">
        <w:rPr>
          <w:rFonts w:cs="Arial"/>
          <w:b/>
        </w:rPr>
        <w:t>Какие данные учитывались вашей компанией</w:t>
      </w:r>
      <w:r w:rsidR="00AB6D80" w:rsidRPr="0043033F">
        <w:rPr>
          <w:rFonts w:cs="Arial"/>
          <w:b/>
        </w:rPr>
        <w:t xml:space="preserve"> при формировании итоговой цифры</w:t>
      </w:r>
      <w:r w:rsidR="0027097A" w:rsidRPr="0043033F">
        <w:rPr>
          <w:rFonts w:cs="Arial"/>
          <w:b/>
        </w:rPr>
        <w:t xml:space="preserve">? </w:t>
      </w:r>
    </w:p>
    <w:p w:rsidR="00334C58" w:rsidRPr="00DD4741" w:rsidRDefault="00334C58" w:rsidP="00125EC4">
      <w:pPr>
        <w:pStyle w:val="afa"/>
        <w:spacing w:after="0" w:line="240" w:lineRule="auto"/>
        <w:ind w:left="426"/>
        <w:rPr>
          <w:rFonts w:cs="Arial"/>
          <w:b/>
          <w:sz w:val="18"/>
        </w:rPr>
      </w:pPr>
    </w:p>
    <w:tbl>
      <w:tblPr>
        <w:tblStyle w:val="af7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6373"/>
        <w:gridCol w:w="815"/>
      </w:tblGrid>
      <w:tr w:rsidR="00D92E18" w:rsidRPr="0043033F" w:rsidTr="00DD4741">
        <w:tc>
          <w:tcPr>
            <w:tcW w:w="8788" w:type="dxa"/>
            <w:gridSpan w:val="2"/>
          </w:tcPr>
          <w:p w:rsidR="00D92E18" w:rsidRPr="0043033F" w:rsidRDefault="00D92E18" w:rsidP="00A62F42">
            <w:pPr>
              <w:pStyle w:val="afa"/>
              <w:numPr>
                <w:ilvl w:val="0"/>
                <w:numId w:val="10"/>
              </w:numPr>
              <w:tabs>
                <w:tab w:val="left" w:pos="360"/>
                <w:tab w:val="left" w:pos="2880"/>
                <w:tab w:val="left" w:pos="5760"/>
              </w:tabs>
              <w:spacing w:after="0" w:line="240" w:lineRule="auto"/>
              <w:ind w:left="459" w:hanging="425"/>
            </w:pPr>
            <w:r w:rsidRPr="0043033F">
              <w:t>Пожертвования в денежной форме</w:t>
            </w:r>
          </w:p>
        </w:tc>
        <w:sdt>
          <w:sdtPr>
            <w:rPr>
              <w:color w:val="215868" w:themeColor="accent5" w:themeShade="80"/>
            </w:rPr>
            <w:id w:val="-12154221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15" w:type="dxa"/>
              </w:tcPr>
              <w:p w:rsidR="00D92E18" w:rsidRPr="0043033F" w:rsidRDefault="0027097A" w:rsidP="00125EC4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D92E18" w:rsidRPr="0043033F" w:rsidTr="00DD4741">
        <w:tc>
          <w:tcPr>
            <w:tcW w:w="8788" w:type="dxa"/>
            <w:gridSpan w:val="2"/>
          </w:tcPr>
          <w:p w:rsidR="00D92E18" w:rsidRPr="0043033F" w:rsidRDefault="00D92E18" w:rsidP="00A62F42">
            <w:pPr>
              <w:pStyle w:val="afa"/>
              <w:numPr>
                <w:ilvl w:val="0"/>
                <w:numId w:val="10"/>
              </w:numPr>
              <w:tabs>
                <w:tab w:val="left" w:pos="360"/>
                <w:tab w:val="left" w:pos="2880"/>
                <w:tab w:val="left" w:pos="5760"/>
              </w:tabs>
              <w:spacing w:after="0" w:line="240" w:lineRule="auto"/>
              <w:ind w:left="459" w:hanging="425"/>
            </w:pPr>
            <w:r w:rsidRPr="0043033F">
              <w:t>Пожертвования в натуральной форме (например, товары, материалы)</w:t>
            </w:r>
          </w:p>
        </w:tc>
        <w:sdt>
          <w:sdtPr>
            <w:rPr>
              <w:color w:val="215868" w:themeColor="accent5" w:themeShade="80"/>
            </w:rPr>
            <w:id w:val="14216865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15" w:type="dxa"/>
              </w:tcPr>
              <w:p w:rsidR="00D92E18" w:rsidRPr="0043033F" w:rsidRDefault="0027097A" w:rsidP="00125EC4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D92E18" w:rsidRPr="0043033F" w:rsidTr="00DD4741">
        <w:tc>
          <w:tcPr>
            <w:tcW w:w="8788" w:type="dxa"/>
            <w:gridSpan w:val="2"/>
          </w:tcPr>
          <w:p w:rsidR="00D92E18" w:rsidRPr="0043033F" w:rsidRDefault="00D92E18" w:rsidP="00A62F42">
            <w:pPr>
              <w:pStyle w:val="afa"/>
              <w:numPr>
                <w:ilvl w:val="0"/>
                <w:numId w:val="10"/>
              </w:numPr>
              <w:tabs>
                <w:tab w:val="left" w:pos="360"/>
                <w:tab w:val="left" w:pos="2880"/>
                <w:tab w:val="left" w:pos="5760"/>
              </w:tabs>
              <w:spacing w:after="0" w:line="240" w:lineRule="auto"/>
              <w:ind w:left="459" w:hanging="425"/>
            </w:pPr>
            <w:r w:rsidRPr="0043033F">
              <w:t>Предоставление услуг компании или времени сотрудников</w:t>
            </w:r>
          </w:p>
        </w:tc>
        <w:sdt>
          <w:sdtPr>
            <w:rPr>
              <w:color w:val="215868" w:themeColor="accent5" w:themeShade="80"/>
            </w:rPr>
            <w:id w:val="6861113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15" w:type="dxa"/>
              </w:tcPr>
              <w:p w:rsidR="00D92E18" w:rsidRPr="0043033F" w:rsidRDefault="0027097A" w:rsidP="00125EC4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981F52" w:rsidRPr="0043033F" w:rsidTr="00DD4741">
        <w:tc>
          <w:tcPr>
            <w:tcW w:w="2415" w:type="dxa"/>
          </w:tcPr>
          <w:p w:rsidR="00981F52" w:rsidRPr="0043033F" w:rsidRDefault="00981F52" w:rsidP="00A62F42">
            <w:pPr>
              <w:pStyle w:val="afa"/>
              <w:numPr>
                <w:ilvl w:val="0"/>
                <w:numId w:val="10"/>
              </w:numPr>
              <w:tabs>
                <w:tab w:val="left" w:pos="360"/>
                <w:tab w:val="left" w:pos="2880"/>
                <w:tab w:val="left" w:pos="4860"/>
                <w:tab w:val="left" w:pos="6840"/>
              </w:tabs>
              <w:spacing w:after="0" w:line="240" w:lineRule="auto"/>
              <w:ind w:left="459" w:hanging="425"/>
            </w:pPr>
            <w:r w:rsidRPr="0043033F">
              <w:t xml:space="preserve">Другое, </w:t>
            </w:r>
            <w:r w:rsidRPr="0043033F">
              <w:rPr>
                <w:i/>
              </w:rPr>
              <w:t>УКАЖИТЕ:</w:t>
            </w:r>
          </w:p>
        </w:tc>
        <w:tc>
          <w:tcPr>
            <w:tcW w:w="6373" w:type="dxa"/>
            <w:tcBorders>
              <w:bottom w:val="single" w:sz="4" w:space="0" w:color="auto"/>
            </w:tcBorders>
          </w:tcPr>
          <w:p w:rsidR="00981F52" w:rsidRPr="0043033F" w:rsidRDefault="00981F52" w:rsidP="00125EC4">
            <w:pPr>
              <w:tabs>
                <w:tab w:val="left" w:pos="360"/>
                <w:tab w:val="left" w:pos="2880"/>
                <w:tab w:val="left" w:pos="4860"/>
                <w:tab w:val="left" w:pos="6840"/>
              </w:tabs>
            </w:pPr>
          </w:p>
        </w:tc>
        <w:sdt>
          <w:sdtPr>
            <w:rPr>
              <w:color w:val="215868" w:themeColor="accent5" w:themeShade="80"/>
            </w:rPr>
            <w:id w:val="19802674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15" w:type="dxa"/>
              </w:tcPr>
              <w:p w:rsidR="00981F52" w:rsidRPr="0043033F" w:rsidRDefault="00981F52" w:rsidP="00125EC4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7D529E" w:rsidRPr="0091737A" w:rsidRDefault="007D529E" w:rsidP="007D529E">
      <w:pPr>
        <w:pStyle w:val="afa"/>
        <w:spacing w:after="0" w:line="240" w:lineRule="auto"/>
        <w:ind w:left="426"/>
        <w:rPr>
          <w:rFonts w:cs="Arial"/>
          <w:b/>
          <w:sz w:val="18"/>
        </w:rPr>
      </w:pPr>
    </w:p>
    <w:p w:rsidR="00981F52" w:rsidRDefault="00955B02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>
        <w:rPr>
          <w:rFonts w:cs="Arial"/>
          <w:b/>
        </w:rPr>
        <w:t>Учи</w:t>
      </w:r>
      <w:r w:rsidR="00937917">
        <w:rPr>
          <w:rFonts w:cs="Arial"/>
          <w:b/>
        </w:rPr>
        <w:t>тывались</w:t>
      </w:r>
      <w:r>
        <w:rPr>
          <w:rFonts w:cs="Arial"/>
          <w:b/>
        </w:rPr>
        <w:t xml:space="preserve"> ли отдельно</w:t>
      </w:r>
      <w:r w:rsidR="00D92E18" w:rsidRPr="0043033F">
        <w:rPr>
          <w:rFonts w:cs="Arial"/>
          <w:b/>
        </w:rPr>
        <w:t xml:space="preserve"> </w:t>
      </w:r>
      <w:r w:rsidR="009F6C34" w:rsidRPr="0043033F">
        <w:rPr>
          <w:rFonts w:cs="Arial"/>
          <w:b/>
        </w:rPr>
        <w:t>административн</w:t>
      </w:r>
      <w:r>
        <w:rPr>
          <w:rFonts w:cs="Arial"/>
          <w:b/>
        </w:rPr>
        <w:t>о-управленческие</w:t>
      </w:r>
      <w:r w:rsidR="009F6C34" w:rsidRPr="0043033F">
        <w:rPr>
          <w:rFonts w:cs="Arial"/>
          <w:b/>
        </w:rPr>
        <w:t xml:space="preserve"> расходы на ведение благотвор</w:t>
      </w:r>
      <w:r w:rsidR="009F6C34" w:rsidRPr="0043033F">
        <w:rPr>
          <w:rFonts w:cs="Arial"/>
          <w:b/>
        </w:rPr>
        <w:t>и</w:t>
      </w:r>
      <w:r w:rsidR="009F6C34" w:rsidRPr="0043033F">
        <w:rPr>
          <w:rFonts w:cs="Arial"/>
          <w:b/>
        </w:rPr>
        <w:t>тельной дея</w:t>
      </w:r>
      <w:r w:rsidR="00D92E18" w:rsidRPr="0043033F">
        <w:rPr>
          <w:rFonts w:cs="Arial"/>
          <w:b/>
        </w:rPr>
        <w:t>тельности</w:t>
      </w:r>
      <w:r>
        <w:rPr>
          <w:rFonts w:cs="Arial"/>
          <w:b/>
        </w:rPr>
        <w:t xml:space="preserve"> в вашей компании</w:t>
      </w:r>
      <w:r w:rsidR="00981F52" w:rsidRPr="0043033F">
        <w:rPr>
          <w:rFonts w:cs="Arial"/>
          <w:b/>
        </w:rPr>
        <w:t xml:space="preserve">?  Если «да», то каков </w:t>
      </w:r>
      <w:r w:rsidR="00937917">
        <w:rPr>
          <w:rFonts w:cs="Arial"/>
          <w:b/>
        </w:rPr>
        <w:t>был их размер</w:t>
      </w:r>
      <w:r>
        <w:rPr>
          <w:rFonts w:cs="Arial"/>
          <w:b/>
        </w:rPr>
        <w:t xml:space="preserve"> </w:t>
      </w:r>
      <w:r w:rsidR="00981F52" w:rsidRPr="0043033F">
        <w:rPr>
          <w:rFonts w:cs="Arial"/>
          <w:b/>
        </w:rPr>
        <w:t>в 2016 году?</w:t>
      </w:r>
    </w:p>
    <w:p w:rsidR="00F16AE9" w:rsidRPr="00DD4741" w:rsidRDefault="00F16AE9" w:rsidP="00125EC4">
      <w:pPr>
        <w:pStyle w:val="afa"/>
        <w:spacing w:after="0" w:line="240" w:lineRule="auto"/>
        <w:ind w:left="426"/>
        <w:rPr>
          <w:rFonts w:cs="Arial"/>
          <w:b/>
          <w:sz w:val="18"/>
        </w:rPr>
      </w:pPr>
    </w:p>
    <w:tbl>
      <w:tblPr>
        <w:tblStyle w:val="af7"/>
        <w:tblW w:w="1063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67"/>
        <w:gridCol w:w="1134"/>
        <w:gridCol w:w="2693"/>
        <w:gridCol w:w="142"/>
        <w:gridCol w:w="1418"/>
      </w:tblGrid>
      <w:tr w:rsidR="00C360FD" w:rsidRPr="0043033F" w:rsidTr="003B25F7">
        <w:trPr>
          <w:trHeight w:val="230"/>
        </w:trPr>
        <w:tc>
          <w:tcPr>
            <w:tcW w:w="6379" w:type="dxa"/>
            <w:gridSpan w:val="3"/>
            <w:tcBorders>
              <w:right w:val="single" w:sz="4" w:space="0" w:color="auto"/>
            </w:tcBorders>
          </w:tcPr>
          <w:p w:rsidR="00C360FD" w:rsidRPr="0043033F" w:rsidRDefault="00955B02" w:rsidP="00C37318">
            <w:pPr>
              <w:pStyle w:val="a3"/>
              <w:numPr>
                <w:ilvl w:val="0"/>
                <w:numId w:val="40"/>
              </w:numPr>
              <w:spacing w:before="0" w:beforeAutospacing="0" w:after="0" w:afterAutospacing="0"/>
            </w:pPr>
            <w:r>
              <w:t>АУР</w:t>
            </w:r>
            <w:r w:rsidR="00C360FD" w:rsidRPr="0043033F">
              <w:t xml:space="preserve"> учитываются</w:t>
            </w:r>
            <w:r w:rsidR="007D529E">
              <w:t xml:space="preserve"> отдельно</w:t>
            </w:r>
            <w:r w:rsidR="00C360FD" w:rsidRPr="0043033F">
              <w:t>, их размер в 2016 г. составил</w:t>
            </w:r>
            <w:r w:rsidR="007D529E">
              <w:t>: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0FD" w:rsidRPr="0043033F" w:rsidRDefault="00C360FD" w:rsidP="00125EC4">
            <w:pPr>
              <w:pStyle w:val="a3"/>
              <w:spacing w:before="0" w:beforeAutospacing="0" w:after="0" w:afterAutospacing="0"/>
              <w:jc w:val="right"/>
              <w:rPr>
                <w:color w:val="215868" w:themeColor="accent5" w:themeShade="80"/>
              </w:rPr>
            </w:pPr>
          </w:p>
        </w:tc>
        <w:tc>
          <w:tcPr>
            <w:tcW w:w="1418" w:type="dxa"/>
            <w:tcBorders>
              <w:left w:val="single" w:sz="4" w:space="0" w:color="auto"/>
            </w:tcBorders>
          </w:tcPr>
          <w:p w:rsidR="00C360FD" w:rsidRPr="0043033F" w:rsidRDefault="00356451" w:rsidP="00125EC4">
            <w:pPr>
              <w:pStyle w:val="a3"/>
              <w:spacing w:before="0" w:beforeAutospacing="0" w:after="0" w:afterAutospacing="0"/>
            </w:pPr>
            <w:r w:rsidRPr="00356451">
              <w:t>₽</w:t>
            </w:r>
          </w:p>
        </w:tc>
      </w:tr>
      <w:tr w:rsidR="00C360FD" w:rsidRPr="0043033F" w:rsidTr="00C37318">
        <w:trPr>
          <w:trHeight w:val="419"/>
        </w:trPr>
        <w:tc>
          <w:tcPr>
            <w:tcW w:w="4678" w:type="dxa"/>
          </w:tcPr>
          <w:p w:rsidR="007D529E" w:rsidRDefault="007D529E" w:rsidP="00C37318">
            <w:pPr>
              <w:pStyle w:val="a3"/>
              <w:numPr>
                <w:ilvl w:val="0"/>
                <w:numId w:val="40"/>
              </w:numPr>
              <w:spacing w:before="0" w:beforeAutospacing="0" w:after="0" w:afterAutospacing="0"/>
            </w:pPr>
            <w:r>
              <w:t>АУР</w:t>
            </w:r>
            <w:r w:rsidR="00C360FD" w:rsidRPr="0043033F">
              <w:t xml:space="preserve"> учитываются</w:t>
            </w:r>
            <w:r>
              <w:t xml:space="preserve"> отдельно</w:t>
            </w:r>
            <w:r w:rsidR="00C360FD" w:rsidRPr="0043033F">
              <w:t xml:space="preserve">, </w:t>
            </w:r>
          </w:p>
          <w:p w:rsidR="00C360FD" w:rsidRPr="0043033F" w:rsidRDefault="007D529E" w:rsidP="00C37318">
            <w:pPr>
              <w:pStyle w:val="a3"/>
              <w:spacing w:before="0" w:beforeAutospacing="0" w:after="0" w:afterAutospacing="0"/>
              <w:ind w:left="742"/>
            </w:pPr>
            <w:r>
              <w:t xml:space="preserve">но </w:t>
            </w:r>
            <w:r w:rsidR="00C360FD" w:rsidRPr="0043033F">
              <w:t>компания не раскрывает их размер</w:t>
            </w:r>
          </w:p>
        </w:tc>
        <w:sdt>
          <w:sdtPr>
            <w:rPr>
              <w:color w:val="215868" w:themeColor="accent5" w:themeShade="80"/>
            </w:rPr>
            <w:id w:val="10289129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bottom"/>
              </w:tcPr>
              <w:p w:rsidR="00C360FD" w:rsidRPr="0043033F" w:rsidRDefault="00C37318" w:rsidP="007D529E">
                <w:pPr>
                  <w:pStyle w:val="a3"/>
                  <w:spacing w:before="0" w:beforeAutospacing="0" w:after="0" w:afterAutospacing="0"/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3827" w:type="dxa"/>
            <w:gridSpan w:val="2"/>
            <w:vAlign w:val="bottom"/>
          </w:tcPr>
          <w:p w:rsidR="00C360FD" w:rsidRPr="0043033F" w:rsidRDefault="007D529E" w:rsidP="00C37318">
            <w:pPr>
              <w:pStyle w:val="a3"/>
              <w:numPr>
                <w:ilvl w:val="0"/>
                <w:numId w:val="40"/>
              </w:numPr>
              <w:spacing w:before="0" w:beforeAutospacing="0" w:after="0" w:afterAutospacing="0"/>
            </w:pPr>
            <w:r>
              <w:t>АУР отдельно</w:t>
            </w:r>
            <w:r w:rsidR="00C360FD" w:rsidRPr="0043033F">
              <w:t xml:space="preserve"> не учитываются</w:t>
            </w:r>
          </w:p>
        </w:tc>
        <w:sdt>
          <w:sdtPr>
            <w:rPr>
              <w:color w:val="215868" w:themeColor="accent5" w:themeShade="80"/>
            </w:rPr>
            <w:id w:val="-15516842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60" w:type="dxa"/>
                <w:gridSpan w:val="2"/>
                <w:vAlign w:val="bottom"/>
              </w:tcPr>
              <w:p w:rsidR="00C360FD" w:rsidRPr="0043033F" w:rsidRDefault="00C360FD" w:rsidP="007D529E">
                <w:pPr>
                  <w:pStyle w:val="a3"/>
                  <w:spacing w:before="0" w:beforeAutospacing="0" w:after="0" w:afterAutospacing="0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F16AE9" w:rsidRPr="00F16AE9" w:rsidRDefault="00F16AE9" w:rsidP="00B259ED">
      <w:pPr>
        <w:pStyle w:val="afa"/>
        <w:spacing w:after="0" w:line="360" w:lineRule="auto"/>
        <w:ind w:left="425"/>
        <w:rPr>
          <w:rFonts w:cs="Arial"/>
          <w:b/>
          <w:sz w:val="18"/>
          <w:szCs w:val="16"/>
        </w:rPr>
      </w:pPr>
    </w:p>
    <w:p w:rsidR="00C360FD" w:rsidRDefault="00C360FD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3033F">
        <w:rPr>
          <w:rFonts w:cs="Arial"/>
          <w:b/>
        </w:rPr>
        <w:t xml:space="preserve">Укажите общий объем </w:t>
      </w:r>
      <w:r w:rsidR="00C37318">
        <w:rPr>
          <w:rFonts w:cs="Arial"/>
          <w:b/>
        </w:rPr>
        <w:t xml:space="preserve">частных </w:t>
      </w:r>
      <w:r w:rsidR="00AB6D80" w:rsidRPr="0043033F">
        <w:rPr>
          <w:rFonts w:cs="Arial"/>
          <w:b/>
        </w:rPr>
        <w:t xml:space="preserve">пожертвований сотрудников </w:t>
      </w:r>
      <w:r w:rsidRPr="0043033F">
        <w:rPr>
          <w:rFonts w:cs="Arial"/>
          <w:b/>
        </w:rPr>
        <w:t xml:space="preserve">вашей компании </w:t>
      </w:r>
      <w:r w:rsidR="00680A3E" w:rsidRPr="0043033F">
        <w:rPr>
          <w:rFonts w:cs="Arial"/>
          <w:b/>
        </w:rPr>
        <w:t>за 2016</w:t>
      </w:r>
      <w:r w:rsidR="00937917">
        <w:rPr>
          <w:rFonts w:cs="Arial"/>
          <w:b/>
        </w:rPr>
        <w:t xml:space="preserve"> год:</w:t>
      </w:r>
    </w:p>
    <w:p w:rsidR="00F16AE9" w:rsidRPr="00DD4741" w:rsidRDefault="00F16AE9" w:rsidP="00125EC4">
      <w:pPr>
        <w:pStyle w:val="afa"/>
        <w:spacing w:after="0" w:line="240" w:lineRule="auto"/>
        <w:ind w:left="426"/>
        <w:rPr>
          <w:rFonts w:cs="Arial"/>
          <w:b/>
          <w:sz w:val="18"/>
        </w:rPr>
      </w:pPr>
    </w:p>
    <w:tbl>
      <w:tblPr>
        <w:tblStyle w:val="af7"/>
        <w:tblW w:w="9781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850"/>
        <w:gridCol w:w="1418"/>
        <w:gridCol w:w="2268"/>
        <w:gridCol w:w="436"/>
        <w:gridCol w:w="131"/>
      </w:tblGrid>
      <w:tr w:rsidR="00C360FD" w:rsidRPr="0043033F" w:rsidTr="003B25F7">
        <w:trPr>
          <w:trHeight w:val="267"/>
        </w:trPr>
        <w:tc>
          <w:tcPr>
            <w:tcW w:w="6946" w:type="dxa"/>
            <w:gridSpan w:val="3"/>
            <w:tcBorders>
              <w:right w:val="single" w:sz="4" w:space="0" w:color="auto"/>
            </w:tcBorders>
          </w:tcPr>
          <w:p w:rsidR="00C360FD" w:rsidRPr="0043033F" w:rsidRDefault="005A2076" w:rsidP="00A62F42">
            <w:pPr>
              <w:pStyle w:val="a3"/>
              <w:numPr>
                <w:ilvl w:val="0"/>
                <w:numId w:val="12"/>
              </w:numPr>
              <w:spacing w:before="0" w:beforeAutospacing="0" w:after="0" w:afterAutospacing="0"/>
              <w:ind w:right="-108"/>
            </w:pPr>
            <w:r w:rsidRPr="0043033F">
              <w:t>Общий объем пож</w:t>
            </w:r>
            <w:r w:rsidR="00937917">
              <w:t>ертвований сотрудников учитывал</w:t>
            </w:r>
            <w:r w:rsidRPr="0043033F">
              <w:t>ся и</w:t>
            </w:r>
            <w:r w:rsidR="00C360FD" w:rsidRPr="0043033F">
              <w:t xml:space="preserve"> составил</w:t>
            </w:r>
            <w:r w:rsidR="00A37B0F"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0FD" w:rsidRPr="0043033F" w:rsidRDefault="00C360FD" w:rsidP="00A37B0F">
            <w:pPr>
              <w:pStyle w:val="a3"/>
              <w:spacing w:before="0" w:beforeAutospacing="0" w:after="0" w:afterAutospacing="0"/>
              <w:jc w:val="right"/>
              <w:rPr>
                <w:color w:val="215868" w:themeColor="accent5" w:themeShade="80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</w:tcBorders>
          </w:tcPr>
          <w:p w:rsidR="0065224E" w:rsidRPr="0043033F" w:rsidRDefault="00356451" w:rsidP="00A37B0F">
            <w:pPr>
              <w:pStyle w:val="a3"/>
              <w:spacing w:before="0" w:beforeAutospacing="0" w:after="0" w:afterAutospacing="0"/>
            </w:pPr>
            <w:r w:rsidRPr="00356451">
              <w:t>₽</w:t>
            </w:r>
          </w:p>
        </w:tc>
      </w:tr>
      <w:tr w:rsidR="00C360FD" w:rsidRPr="0043033F" w:rsidTr="003B25F7">
        <w:trPr>
          <w:gridAfter w:val="1"/>
          <w:wAfter w:w="131" w:type="dxa"/>
          <w:trHeight w:val="419"/>
        </w:trPr>
        <w:tc>
          <w:tcPr>
            <w:tcW w:w="4678" w:type="dxa"/>
          </w:tcPr>
          <w:p w:rsidR="00C360FD" w:rsidRPr="0043033F" w:rsidRDefault="005A2076" w:rsidP="00A62F42">
            <w:pPr>
              <w:pStyle w:val="a3"/>
              <w:numPr>
                <w:ilvl w:val="0"/>
                <w:numId w:val="12"/>
              </w:numPr>
              <w:spacing w:before="0" w:beforeAutospacing="0" w:after="0" w:afterAutospacing="0"/>
            </w:pPr>
            <w:r w:rsidRPr="0043033F">
              <w:t>Компания</w:t>
            </w:r>
            <w:r w:rsidR="00937917">
              <w:t xml:space="preserve"> осуществляла</w:t>
            </w:r>
            <w:r w:rsidRPr="0043033F">
              <w:t xml:space="preserve"> сбор пожертвов</w:t>
            </w:r>
            <w:r w:rsidRPr="0043033F">
              <w:t>а</w:t>
            </w:r>
            <w:r w:rsidRPr="0043033F">
              <w:t xml:space="preserve">ний сотрудников, но </w:t>
            </w:r>
            <w:r w:rsidR="003B25F7">
              <w:t xml:space="preserve">не </w:t>
            </w:r>
            <w:r w:rsidRPr="0043033F">
              <w:t>может предост</w:t>
            </w:r>
            <w:r w:rsidRPr="0043033F">
              <w:t>а</w:t>
            </w:r>
            <w:r w:rsidRPr="0043033F">
              <w:t>вить информацию об их объеме</w:t>
            </w:r>
          </w:p>
        </w:tc>
        <w:sdt>
          <w:sdtPr>
            <w:rPr>
              <w:color w:val="215868" w:themeColor="accent5" w:themeShade="80"/>
            </w:rPr>
            <w:id w:val="-369293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0" w:type="dxa"/>
                <w:vAlign w:val="bottom"/>
              </w:tcPr>
              <w:p w:rsidR="00C360FD" w:rsidRPr="0043033F" w:rsidRDefault="007D529E" w:rsidP="007D529E">
                <w:pPr>
                  <w:pStyle w:val="a3"/>
                  <w:spacing w:before="0" w:beforeAutospacing="0" w:after="0" w:afterAutospacing="0"/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3686" w:type="dxa"/>
            <w:gridSpan w:val="2"/>
            <w:vAlign w:val="bottom"/>
          </w:tcPr>
          <w:p w:rsidR="007D529E" w:rsidRDefault="00937917" w:rsidP="00A62F42">
            <w:pPr>
              <w:pStyle w:val="a3"/>
              <w:numPr>
                <w:ilvl w:val="0"/>
                <w:numId w:val="12"/>
              </w:numPr>
              <w:spacing w:before="0" w:beforeAutospacing="0" w:after="0" w:afterAutospacing="0"/>
            </w:pPr>
            <w:r>
              <w:t>Компания не осуществляла</w:t>
            </w:r>
            <w:r w:rsidR="005A2076" w:rsidRPr="0043033F">
              <w:t xml:space="preserve"> сбор </w:t>
            </w:r>
          </w:p>
          <w:p w:rsidR="00C360FD" w:rsidRPr="0043033F" w:rsidRDefault="005A2076" w:rsidP="007D529E">
            <w:pPr>
              <w:pStyle w:val="a3"/>
              <w:spacing w:before="0" w:beforeAutospacing="0" w:after="0" w:afterAutospacing="0"/>
              <w:ind w:left="360"/>
            </w:pPr>
            <w:r w:rsidRPr="0043033F">
              <w:t>пожертвований сотрудников</w:t>
            </w:r>
          </w:p>
        </w:tc>
        <w:sdt>
          <w:sdtPr>
            <w:rPr>
              <w:color w:val="215868" w:themeColor="accent5" w:themeShade="80"/>
            </w:rPr>
            <w:id w:val="-3432487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vAlign w:val="bottom"/>
              </w:tcPr>
              <w:p w:rsidR="00C360FD" w:rsidRPr="0043033F" w:rsidRDefault="00C360FD" w:rsidP="007D529E">
                <w:pPr>
                  <w:pStyle w:val="a3"/>
                  <w:spacing w:before="0" w:beforeAutospacing="0" w:after="0" w:afterAutospacing="0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7D529E" w:rsidRDefault="007D529E" w:rsidP="00AB6D80">
      <w:pPr>
        <w:rPr>
          <w:rFonts w:cs="Arial"/>
          <w:b/>
          <w:color w:val="365F91"/>
          <w:sz w:val="20"/>
        </w:rPr>
      </w:pPr>
    </w:p>
    <w:p w:rsidR="00C37318" w:rsidRPr="00356451" w:rsidRDefault="00C37318" w:rsidP="00AB6D80">
      <w:pPr>
        <w:rPr>
          <w:rFonts w:cs="Arial"/>
          <w:b/>
          <w:color w:val="365F91"/>
          <w:sz w:val="20"/>
        </w:rPr>
      </w:pPr>
    </w:p>
    <w:p w:rsidR="007D529E" w:rsidRPr="00356451" w:rsidRDefault="007D529E" w:rsidP="00AB6D80">
      <w:pPr>
        <w:rPr>
          <w:rFonts w:cs="Arial"/>
          <w:b/>
          <w:color w:val="365F91"/>
          <w:sz w:val="20"/>
        </w:rPr>
      </w:pPr>
    </w:p>
    <w:p w:rsidR="00AB6D80" w:rsidRPr="00902C4A" w:rsidRDefault="00AB6D80" w:rsidP="0090065A">
      <w:pPr>
        <w:pStyle w:val="afd"/>
        <w:rPr>
          <w:rStyle w:val="label"/>
          <w:sz w:val="32"/>
          <w:szCs w:val="32"/>
        </w:rPr>
      </w:pPr>
      <w:r w:rsidRPr="00902C4A">
        <w:rPr>
          <w:rStyle w:val="label"/>
          <w:sz w:val="32"/>
          <w:szCs w:val="32"/>
        </w:rPr>
        <w:t>Раздел IV. Управление и процессы</w:t>
      </w:r>
      <w:r w:rsidR="00356451">
        <w:rPr>
          <w:rStyle w:val="label"/>
          <w:sz w:val="32"/>
          <w:szCs w:val="32"/>
        </w:rPr>
        <w:t>.</w:t>
      </w:r>
    </w:p>
    <w:p w:rsidR="00F16AE9" w:rsidRDefault="00FE4A46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F16AE9">
        <w:rPr>
          <w:rFonts w:cs="Arial"/>
          <w:b/>
        </w:rPr>
        <w:t>Кто</w:t>
      </w:r>
      <w:r w:rsidR="00AB6D80" w:rsidRPr="00F16AE9">
        <w:rPr>
          <w:rFonts w:cs="Arial"/>
          <w:b/>
        </w:rPr>
        <w:t xml:space="preserve"> в компании отвечает за благотворительную деятельность</w:t>
      </w:r>
      <w:r w:rsidR="00E15F0E" w:rsidRPr="00F16AE9">
        <w:rPr>
          <w:rFonts w:cs="Arial"/>
          <w:b/>
        </w:rPr>
        <w:t>?</w:t>
      </w:r>
      <w:r w:rsidR="00DA14F8" w:rsidRPr="00F16AE9">
        <w:rPr>
          <w:rFonts w:cs="Arial"/>
          <w:b/>
        </w:rPr>
        <w:t xml:space="preserve"> </w:t>
      </w:r>
    </w:p>
    <w:p w:rsidR="00F16AE9" w:rsidRPr="003B25F7" w:rsidRDefault="00F16AE9" w:rsidP="007E28DE">
      <w:pPr>
        <w:ind w:left="426"/>
        <w:rPr>
          <w:rFonts w:cs="Arial"/>
          <w:b/>
          <w:sz w:val="18"/>
        </w:rPr>
      </w:pPr>
    </w:p>
    <w:tbl>
      <w:tblPr>
        <w:tblStyle w:val="af7"/>
        <w:tblW w:w="9639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9"/>
        <w:gridCol w:w="171"/>
        <w:gridCol w:w="255"/>
        <w:gridCol w:w="135"/>
        <w:gridCol w:w="2700"/>
        <w:gridCol w:w="3118"/>
        <w:gridCol w:w="851"/>
      </w:tblGrid>
      <w:tr w:rsidR="00DD4741" w:rsidRPr="0043033F" w:rsidTr="00DD4741">
        <w:tc>
          <w:tcPr>
            <w:tcW w:w="5670" w:type="dxa"/>
            <w:gridSpan w:val="5"/>
          </w:tcPr>
          <w:p w:rsidR="00DD4741" w:rsidRPr="0043033F" w:rsidRDefault="00DD4741" w:rsidP="00A62F42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  <w:ind w:right="-108"/>
            </w:pPr>
            <w:r w:rsidRPr="0043033F">
              <w:t>Существует корпоративный благотворительный фонд</w:t>
            </w:r>
            <w:r>
              <w:t>: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DD4741" w:rsidRPr="0043033F" w:rsidRDefault="00DD4741" w:rsidP="00DD4741">
            <w:pPr>
              <w:pStyle w:val="a3"/>
              <w:spacing w:before="0" w:beforeAutospacing="0" w:after="0" w:afterAutospacing="0"/>
            </w:pPr>
          </w:p>
        </w:tc>
        <w:sdt>
          <w:sdtPr>
            <w:rPr>
              <w:color w:val="215868" w:themeColor="accent5" w:themeShade="80"/>
            </w:rPr>
            <w:id w:val="7035176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1" w:type="dxa"/>
                <w:vAlign w:val="center"/>
              </w:tcPr>
              <w:p w:rsidR="00DD4741" w:rsidRPr="003D7346" w:rsidRDefault="00DD4741" w:rsidP="00707F7A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DD4741" w:rsidRPr="0043033F" w:rsidTr="006200D4">
        <w:trPr>
          <w:trHeight w:val="522"/>
        </w:trPr>
        <w:tc>
          <w:tcPr>
            <w:tcW w:w="8788" w:type="dxa"/>
            <w:gridSpan w:val="6"/>
          </w:tcPr>
          <w:p w:rsidR="00DD4741" w:rsidRPr="0043033F" w:rsidRDefault="00DD4741" w:rsidP="00A62F42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</w:pPr>
            <w:r w:rsidRPr="0043033F">
              <w:t>Существует специальное подразделени</w:t>
            </w:r>
            <w:proofErr w:type="gramStart"/>
            <w:r w:rsidRPr="0043033F">
              <w:t>е(</w:t>
            </w:r>
            <w:proofErr w:type="gramEnd"/>
            <w:r w:rsidRPr="0043033F">
              <w:t xml:space="preserve">я), орган, </w:t>
            </w:r>
          </w:p>
          <w:p w:rsidR="00DD4741" w:rsidRPr="0043033F" w:rsidRDefault="00DD4741" w:rsidP="00707F7A">
            <w:pPr>
              <w:pStyle w:val="a3"/>
              <w:spacing w:before="0" w:beforeAutospacing="0" w:after="0" w:afterAutospacing="0"/>
              <w:ind w:left="360"/>
              <w:rPr>
                <w:i/>
              </w:rPr>
            </w:pPr>
            <w:proofErr w:type="gramStart"/>
            <w:r w:rsidRPr="0043033F">
              <w:t>ответственные</w:t>
            </w:r>
            <w:proofErr w:type="gramEnd"/>
            <w:r w:rsidRPr="0043033F">
              <w:t xml:space="preserve"> за реализацию </w:t>
            </w:r>
            <w:r>
              <w:t xml:space="preserve">благотворительных </w:t>
            </w:r>
            <w:r w:rsidRPr="0043033F">
              <w:t xml:space="preserve">программ. </w:t>
            </w:r>
          </w:p>
        </w:tc>
        <w:sdt>
          <w:sdtPr>
            <w:rPr>
              <w:color w:val="215868" w:themeColor="accent5" w:themeShade="80"/>
            </w:rPr>
            <w:id w:val="-199175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1" w:type="dxa"/>
                <w:vMerge w:val="restart"/>
                <w:vAlign w:val="center"/>
              </w:tcPr>
              <w:p w:rsidR="00DD4741" w:rsidRPr="003D7346" w:rsidRDefault="00DD4741" w:rsidP="00707F7A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3D7346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594E01" w:rsidRPr="0043033F" w:rsidTr="00DD4741">
        <w:trPr>
          <w:trHeight w:val="285"/>
        </w:trPr>
        <w:tc>
          <w:tcPr>
            <w:tcW w:w="2580" w:type="dxa"/>
            <w:gridSpan w:val="2"/>
          </w:tcPr>
          <w:p w:rsidR="00594E01" w:rsidRPr="0043033F" w:rsidRDefault="00594E01" w:rsidP="00707F7A">
            <w:pPr>
              <w:pStyle w:val="a3"/>
              <w:spacing w:before="0" w:beforeAutospacing="0" w:after="0" w:afterAutospacing="0"/>
              <w:ind w:left="317"/>
            </w:pPr>
            <w:r w:rsidRPr="0043033F">
              <w:rPr>
                <w:i/>
              </w:rPr>
              <w:t xml:space="preserve">УКАЖИТЕ НАЗВАНИЕ: </w:t>
            </w:r>
          </w:p>
        </w:tc>
        <w:tc>
          <w:tcPr>
            <w:tcW w:w="6208" w:type="dxa"/>
            <w:gridSpan w:val="4"/>
            <w:tcBorders>
              <w:bottom w:val="single" w:sz="4" w:space="0" w:color="auto"/>
            </w:tcBorders>
          </w:tcPr>
          <w:p w:rsidR="00594E01" w:rsidRPr="0043033F" w:rsidRDefault="00594E01" w:rsidP="00F16AE9">
            <w:pPr>
              <w:pStyle w:val="a3"/>
              <w:spacing w:before="0" w:beforeAutospacing="0" w:after="0" w:afterAutospacing="0"/>
            </w:pPr>
          </w:p>
        </w:tc>
        <w:tc>
          <w:tcPr>
            <w:tcW w:w="851" w:type="dxa"/>
            <w:vMerge/>
            <w:vAlign w:val="center"/>
          </w:tcPr>
          <w:p w:rsidR="00594E01" w:rsidRPr="003D7346" w:rsidRDefault="00594E01" w:rsidP="00707F7A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</w:tr>
      <w:tr w:rsidR="00594E01" w:rsidRPr="0043033F" w:rsidTr="00DD4741">
        <w:trPr>
          <w:trHeight w:val="393"/>
        </w:trPr>
        <w:tc>
          <w:tcPr>
            <w:tcW w:w="8788" w:type="dxa"/>
            <w:gridSpan w:val="6"/>
          </w:tcPr>
          <w:p w:rsidR="00594E01" w:rsidRPr="0043033F" w:rsidRDefault="00594E01" w:rsidP="00A62F42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</w:pPr>
            <w:r w:rsidRPr="0043033F">
              <w:t xml:space="preserve">Существует специальный сотрудник (и), </w:t>
            </w:r>
          </w:p>
          <w:p w:rsidR="00594E01" w:rsidRPr="0043033F" w:rsidRDefault="00594E01" w:rsidP="00707F7A">
            <w:pPr>
              <w:pStyle w:val="a3"/>
              <w:spacing w:before="0" w:beforeAutospacing="0" w:after="0" w:afterAutospacing="0"/>
              <w:ind w:left="360"/>
            </w:pPr>
            <w:proofErr w:type="gramStart"/>
            <w:r w:rsidRPr="0043033F">
              <w:t>ответственный</w:t>
            </w:r>
            <w:proofErr w:type="gramEnd"/>
            <w:r w:rsidRPr="0043033F">
              <w:t xml:space="preserve"> за реализацию </w:t>
            </w:r>
            <w:r w:rsidR="00A37B0F">
              <w:t xml:space="preserve">благотворительных </w:t>
            </w:r>
            <w:r w:rsidRPr="0043033F">
              <w:t>программ</w:t>
            </w:r>
          </w:p>
        </w:tc>
        <w:sdt>
          <w:sdtPr>
            <w:rPr>
              <w:color w:val="215868" w:themeColor="accent5" w:themeShade="80"/>
            </w:rPr>
            <w:id w:val="-1363121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1" w:type="dxa"/>
                <w:vMerge w:val="restart"/>
                <w:vAlign w:val="center"/>
              </w:tcPr>
              <w:p w:rsidR="00594E01" w:rsidRPr="003D7346" w:rsidRDefault="00594E01" w:rsidP="00707F7A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3D7346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594E01" w:rsidRPr="0043033F" w:rsidTr="00DD4741">
        <w:trPr>
          <w:trHeight w:val="240"/>
        </w:trPr>
        <w:tc>
          <w:tcPr>
            <w:tcW w:w="2835" w:type="dxa"/>
            <w:gridSpan w:val="3"/>
          </w:tcPr>
          <w:p w:rsidR="00594E01" w:rsidRPr="0043033F" w:rsidRDefault="00594E01" w:rsidP="00707F7A">
            <w:pPr>
              <w:pStyle w:val="a3"/>
              <w:spacing w:before="0" w:beforeAutospacing="0" w:after="0" w:afterAutospacing="0"/>
              <w:ind w:left="317"/>
            </w:pPr>
            <w:r w:rsidRPr="0043033F">
              <w:rPr>
                <w:i/>
              </w:rPr>
              <w:t>УКАЖИТЕ ДОЛЖНОСТЬ:</w:t>
            </w:r>
          </w:p>
        </w:tc>
        <w:tc>
          <w:tcPr>
            <w:tcW w:w="5953" w:type="dxa"/>
            <w:gridSpan w:val="3"/>
            <w:tcBorders>
              <w:bottom w:val="single" w:sz="4" w:space="0" w:color="auto"/>
            </w:tcBorders>
          </w:tcPr>
          <w:p w:rsidR="00594E01" w:rsidRPr="0043033F" w:rsidRDefault="00594E01" w:rsidP="00D72CC4">
            <w:pPr>
              <w:pStyle w:val="a3"/>
              <w:spacing w:before="0" w:beforeAutospacing="0" w:after="0" w:afterAutospacing="0"/>
              <w:ind w:left="-108"/>
            </w:pPr>
          </w:p>
        </w:tc>
        <w:tc>
          <w:tcPr>
            <w:tcW w:w="851" w:type="dxa"/>
            <w:vMerge/>
            <w:vAlign w:val="center"/>
          </w:tcPr>
          <w:p w:rsidR="00594E01" w:rsidRPr="003D7346" w:rsidRDefault="00594E01" w:rsidP="00707F7A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</w:tr>
      <w:tr w:rsidR="00594E01" w:rsidRPr="0043033F" w:rsidTr="00DD4741">
        <w:trPr>
          <w:trHeight w:val="510"/>
        </w:trPr>
        <w:tc>
          <w:tcPr>
            <w:tcW w:w="8788" w:type="dxa"/>
            <w:gridSpan w:val="6"/>
          </w:tcPr>
          <w:p w:rsidR="00A37B0F" w:rsidRDefault="00594E01" w:rsidP="00A62F42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</w:pPr>
            <w:r w:rsidRPr="0043033F">
              <w:t xml:space="preserve">Курирование благотворительной деятельности – лишь часть обязанностей </w:t>
            </w:r>
          </w:p>
          <w:p w:rsidR="00594E01" w:rsidRPr="0043033F" w:rsidRDefault="00594E01" w:rsidP="00A37B0F">
            <w:pPr>
              <w:pStyle w:val="a3"/>
              <w:spacing w:before="0" w:beforeAutospacing="0" w:after="0" w:afterAutospacing="0"/>
              <w:ind w:left="360"/>
            </w:pPr>
            <w:r w:rsidRPr="0043033F">
              <w:t xml:space="preserve">сотрудников </w:t>
            </w:r>
          </w:p>
        </w:tc>
        <w:sdt>
          <w:sdtPr>
            <w:rPr>
              <w:color w:val="215868" w:themeColor="accent5" w:themeShade="80"/>
            </w:rPr>
            <w:id w:val="1894619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1" w:type="dxa"/>
                <w:vMerge w:val="restart"/>
                <w:vAlign w:val="center"/>
              </w:tcPr>
              <w:p w:rsidR="00594E01" w:rsidRPr="003D7346" w:rsidRDefault="00594E01" w:rsidP="00707F7A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3D7346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594E01" w:rsidRPr="0043033F" w:rsidTr="00DD4741">
        <w:trPr>
          <w:trHeight w:val="285"/>
        </w:trPr>
        <w:tc>
          <w:tcPr>
            <w:tcW w:w="2970" w:type="dxa"/>
            <w:gridSpan w:val="4"/>
          </w:tcPr>
          <w:p w:rsidR="00594E01" w:rsidRPr="0043033F" w:rsidRDefault="00594E01" w:rsidP="00707F7A">
            <w:pPr>
              <w:pStyle w:val="a3"/>
              <w:spacing w:before="0" w:beforeAutospacing="0" w:after="0" w:afterAutospacing="0"/>
              <w:ind w:left="317"/>
            </w:pPr>
            <w:r w:rsidRPr="0043033F">
              <w:rPr>
                <w:i/>
              </w:rPr>
              <w:t>КАКИХ ПОДРАЗДЕЛЕНИЙ:</w:t>
            </w:r>
          </w:p>
        </w:tc>
        <w:tc>
          <w:tcPr>
            <w:tcW w:w="5818" w:type="dxa"/>
            <w:gridSpan w:val="2"/>
            <w:tcBorders>
              <w:bottom w:val="single" w:sz="4" w:space="0" w:color="auto"/>
            </w:tcBorders>
          </w:tcPr>
          <w:p w:rsidR="00594E01" w:rsidRPr="0043033F" w:rsidRDefault="00594E01" w:rsidP="00F16AE9">
            <w:pPr>
              <w:pStyle w:val="a3"/>
              <w:spacing w:before="0" w:beforeAutospacing="0" w:after="0" w:afterAutospacing="0"/>
            </w:pPr>
          </w:p>
        </w:tc>
        <w:tc>
          <w:tcPr>
            <w:tcW w:w="851" w:type="dxa"/>
            <w:vMerge/>
            <w:tcBorders>
              <w:left w:val="nil"/>
            </w:tcBorders>
            <w:vAlign w:val="center"/>
          </w:tcPr>
          <w:p w:rsidR="00594E01" w:rsidRPr="003D7346" w:rsidRDefault="00594E01" w:rsidP="00707F7A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</w:tr>
      <w:tr w:rsidR="00594E01" w:rsidRPr="0043033F" w:rsidTr="00DD4741">
        <w:tc>
          <w:tcPr>
            <w:tcW w:w="2409" w:type="dxa"/>
          </w:tcPr>
          <w:p w:rsidR="00594E01" w:rsidRPr="0043033F" w:rsidRDefault="00594E01" w:rsidP="00A62F42">
            <w:pPr>
              <w:pStyle w:val="a3"/>
              <w:numPr>
                <w:ilvl w:val="0"/>
                <w:numId w:val="13"/>
              </w:numPr>
              <w:spacing w:before="0" w:beforeAutospacing="0" w:after="0" w:afterAutospacing="0"/>
            </w:pPr>
            <w:r w:rsidRPr="0043033F">
              <w:t xml:space="preserve">Другое, </w:t>
            </w:r>
            <w:r w:rsidRPr="0043033F">
              <w:rPr>
                <w:i/>
              </w:rPr>
              <w:t>УКАЖИТЕ:</w:t>
            </w:r>
          </w:p>
        </w:tc>
        <w:tc>
          <w:tcPr>
            <w:tcW w:w="6379" w:type="dxa"/>
            <w:gridSpan w:val="5"/>
            <w:tcBorders>
              <w:bottom w:val="single" w:sz="4" w:space="0" w:color="auto"/>
            </w:tcBorders>
          </w:tcPr>
          <w:p w:rsidR="00594E01" w:rsidRPr="00B57105" w:rsidRDefault="00594E01" w:rsidP="00F16AE9">
            <w:pPr>
              <w:pStyle w:val="a3"/>
              <w:spacing w:before="0" w:beforeAutospacing="0" w:after="0" w:afterAutospacing="0"/>
              <w:rPr>
                <w:color w:val="215868" w:themeColor="accent5" w:themeShade="80"/>
              </w:rPr>
            </w:pPr>
          </w:p>
        </w:tc>
        <w:sdt>
          <w:sdtPr>
            <w:rPr>
              <w:color w:val="215868" w:themeColor="accent5" w:themeShade="80"/>
            </w:rPr>
            <w:id w:val="13241635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851" w:type="dxa"/>
                <w:tcBorders>
                  <w:left w:val="nil"/>
                </w:tcBorders>
                <w:vAlign w:val="center"/>
              </w:tcPr>
              <w:p w:rsidR="00594E01" w:rsidRPr="003D7346" w:rsidRDefault="00594E01" w:rsidP="00707F7A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3D7346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535348" w:rsidRPr="0091737A" w:rsidRDefault="00535348" w:rsidP="00A37B0F">
      <w:pPr>
        <w:pStyle w:val="a3"/>
        <w:spacing w:before="0" w:beforeAutospacing="0" w:after="0" w:afterAutospacing="0"/>
        <w:ind w:left="788"/>
        <w:rPr>
          <w:sz w:val="18"/>
        </w:rPr>
      </w:pPr>
    </w:p>
    <w:p w:rsidR="00A37B0F" w:rsidRDefault="00AB6D80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3033F">
        <w:rPr>
          <w:rFonts w:cs="Arial"/>
          <w:b/>
        </w:rPr>
        <w:t>Представьте описание орг</w:t>
      </w:r>
      <w:r w:rsidR="00031BCF" w:rsidRPr="0043033F">
        <w:rPr>
          <w:rFonts w:cs="Arial"/>
          <w:b/>
        </w:rPr>
        <w:t xml:space="preserve">анизационной </w:t>
      </w:r>
      <w:r w:rsidRPr="0043033F">
        <w:rPr>
          <w:rFonts w:cs="Arial"/>
          <w:b/>
        </w:rPr>
        <w:t>структуры</w:t>
      </w:r>
      <w:r w:rsidR="00A37B0F">
        <w:rPr>
          <w:rFonts w:cs="Arial"/>
          <w:b/>
        </w:rPr>
        <w:t xml:space="preserve"> системы управления благотворительной </w:t>
      </w:r>
    </w:p>
    <w:p w:rsidR="00AB6D80" w:rsidRPr="0043033F" w:rsidRDefault="00A37B0F" w:rsidP="00A37B0F">
      <w:pPr>
        <w:pStyle w:val="afa"/>
        <w:spacing w:after="0" w:line="240" w:lineRule="auto"/>
        <w:ind w:left="426"/>
        <w:rPr>
          <w:rFonts w:cs="Arial"/>
          <w:b/>
        </w:rPr>
      </w:pPr>
      <w:r>
        <w:rPr>
          <w:rFonts w:cs="Arial"/>
          <w:b/>
        </w:rPr>
        <w:t>деятельностью в вашей компании</w:t>
      </w:r>
      <w:r w:rsidR="00AB6D80" w:rsidRPr="0043033F">
        <w:rPr>
          <w:rFonts w:cs="Arial"/>
          <w:b/>
        </w:rPr>
        <w:t>:</w:t>
      </w:r>
      <w:r w:rsidR="00535348" w:rsidRPr="0043033F">
        <w:rPr>
          <w:rFonts w:cs="Arial"/>
          <w:b/>
        </w:rPr>
        <w:t xml:space="preserve"> </w:t>
      </w:r>
    </w:p>
    <w:tbl>
      <w:tblPr>
        <w:tblStyle w:val="af7"/>
        <w:tblW w:w="9639" w:type="dxa"/>
        <w:tblInd w:w="534" w:type="dxa"/>
        <w:tblLook w:val="04A0" w:firstRow="1" w:lastRow="0" w:firstColumn="1" w:lastColumn="0" w:noHBand="0" w:noVBand="1"/>
      </w:tblPr>
      <w:tblGrid>
        <w:gridCol w:w="9639"/>
      </w:tblGrid>
      <w:tr w:rsidR="00031BCF" w:rsidRPr="00B57105" w:rsidTr="00125EC4">
        <w:trPr>
          <w:trHeight w:val="431"/>
        </w:trPr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1BCF" w:rsidRPr="00B57105" w:rsidRDefault="00031BCF" w:rsidP="00031BCF">
            <w:pPr>
              <w:rPr>
                <w:rFonts w:cs="Arial"/>
                <w:color w:val="215868" w:themeColor="accent5" w:themeShade="80"/>
              </w:rPr>
            </w:pPr>
          </w:p>
        </w:tc>
      </w:tr>
    </w:tbl>
    <w:p w:rsidR="00031BCF" w:rsidRPr="0043033F" w:rsidRDefault="00031BCF" w:rsidP="00031BCF">
      <w:pPr>
        <w:shd w:val="clear" w:color="auto" w:fill="FFFFFF"/>
        <w:rPr>
          <w:sz w:val="2"/>
          <w:szCs w:val="2"/>
          <w:u w:val="single"/>
        </w:rPr>
      </w:pPr>
    </w:p>
    <w:p w:rsidR="00B259ED" w:rsidRPr="0091737A" w:rsidRDefault="00B259ED" w:rsidP="00B259ED">
      <w:pPr>
        <w:pStyle w:val="a3"/>
        <w:spacing w:before="0" w:beforeAutospacing="0" w:after="0" w:afterAutospacing="0" w:line="360" w:lineRule="auto"/>
        <w:ind w:left="788"/>
        <w:rPr>
          <w:sz w:val="18"/>
        </w:rPr>
      </w:pPr>
    </w:p>
    <w:p w:rsidR="00535348" w:rsidRDefault="00535348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3033F">
        <w:rPr>
          <w:rFonts w:cs="Arial"/>
          <w:b/>
        </w:rPr>
        <w:t xml:space="preserve">Сколько </w:t>
      </w:r>
      <w:r w:rsidR="001F253A">
        <w:rPr>
          <w:rFonts w:cs="Arial"/>
          <w:b/>
        </w:rPr>
        <w:t>сотрудников</w:t>
      </w:r>
      <w:r w:rsidRPr="0043033F">
        <w:rPr>
          <w:rFonts w:cs="Arial"/>
          <w:b/>
        </w:rPr>
        <w:t xml:space="preserve"> </w:t>
      </w:r>
      <w:r w:rsidR="0091737A">
        <w:rPr>
          <w:rFonts w:cs="Arial"/>
          <w:b/>
        </w:rPr>
        <w:t xml:space="preserve">профессионально </w:t>
      </w:r>
      <w:r w:rsidRPr="0043033F">
        <w:rPr>
          <w:rFonts w:cs="Arial"/>
          <w:b/>
        </w:rPr>
        <w:t xml:space="preserve">занято в </w:t>
      </w:r>
      <w:r w:rsidR="00A37B0F">
        <w:rPr>
          <w:rFonts w:cs="Arial"/>
          <w:b/>
        </w:rPr>
        <w:t xml:space="preserve">системе управления </w:t>
      </w:r>
      <w:r w:rsidR="0091737A">
        <w:rPr>
          <w:rFonts w:cs="Arial"/>
          <w:b/>
        </w:rPr>
        <w:t xml:space="preserve">корпоративной </w:t>
      </w:r>
      <w:r w:rsidRPr="0043033F">
        <w:rPr>
          <w:rFonts w:cs="Arial"/>
          <w:b/>
        </w:rPr>
        <w:t>благо</w:t>
      </w:r>
      <w:r w:rsidR="00A37B0F">
        <w:rPr>
          <w:rFonts w:cs="Arial"/>
          <w:b/>
        </w:rPr>
        <w:t>твор</w:t>
      </w:r>
      <w:r w:rsidR="00A37B0F">
        <w:rPr>
          <w:rFonts w:cs="Arial"/>
          <w:b/>
        </w:rPr>
        <w:t>и</w:t>
      </w:r>
      <w:r w:rsidR="00A37B0F">
        <w:rPr>
          <w:rFonts w:cs="Arial"/>
          <w:b/>
        </w:rPr>
        <w:t>тельной деятельностью</w:t>
      </w:r>
      <w:r w:rsidRPr="0043033F">
        <w:rPr>
          <w:rFonts w:cs="Arial"/>
          <w:b/>
        </w:rPr>
        <w:t>?</w:t>
      </w:r>
    </w:p>
    <w:p w:rsidR="00F16AE9" w:rsidRPr="00DD4741" w:rsidRDefault="00F16AE9" w:rsidP="00F16AE9">
      <w:pPr>
        <w:pStyle w:val="afa"/>
        <w:spacing w:after="0" w:line="240" w:lineRule="auto"/>
        <w:ind w:left="426"/>
        <w:rPr>
          <w:rFonts w:cs="Arial"/>
          <w:b/>
          <w:sz w:val="18"/>
        </w:rPr>
      </w:pPr>
    </w:p>
    <w:tbl>
      <w:tblPr>
        <w:tblStyle w:val="af7"/>
        <w:tblW w:w="9639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2409"/>
        <w:gridCol w:w="1843"/>
        <w:gridCol w:w="2268"/>
        <w:gridCol w:w="1843"/>
        <w:gridCol w:w="1276"/>
      </w:tblGrid>
      <w:tr w:rsidR="001F253A" w:rsidRPr="0043033F" w:rsidTr="00DD4741">
        <w:trPr>
          <w:trHeight w:val="155"/>
        </w:trPr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F253A" w:rsidRPr="001F253A" w:rsidRDefault="001F253A" w:rsidP="00DD4741">
            <w:pPr>
              <w:ind w:left="-108"/>
              <w:rPr>
                <w:color w:val="000000" w:themeColor="text1"/>
              </w:rPr>
            </w:pPr>
            <w:r w:rsidRPr="001F253A">
              <w:rPr>
                <w:color w:val="000000" w:themeColor="text1"/>
              </w:rPr>
              <w:t>Всего в компании</w:t>
            </w:r>
            <w:r w:rsidR="00DD4741">
              <w:rPr>
                <w:color w:val="000000" w:themeColor="text1"/>
              </w:rPr>
              <w:t xml:space="preserve"> в благотворительности профессионально занято: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53A" w:rsidRPr="00DD4741" w:rsidRDefault="001F253A" w:rsidP="00DD4741">
            <w:pPr>
              <w:jc w:val="right"/>
              <w:rPr>
                <w:color w:val="215868" w:themeColor="accent5" w:themeShade="8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F253A" w:rsidRPr="001F253A" w:rsidRDefault="00DD4741" w:rsidP="00DD4741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ч</w:t>
            </w:r>
            <w:r w:rsidR="001F253A">
              <w:rPr>
                <w:color w:val="000000" w:themeColor="text1"/>
              </w:rPr>
              <w:t>еловек</w:t>
            </w:r>
            <w:r>
              <w:rPr>
                <w:color w:val="000000" w:themeColor="text1"/>
              </w:rPr>
              <w:t>,</w:t>
            </w:r>
          </w:p>
        </w:tc>
      </w:tr>
      <w:tr w:rsidR="001F253A" w:rsidRPr="0043033F" w:rsidTr="00DD4741">
        <w:trPr>
          <w:trHeight w:val="155"/>
        </w:trPr>
        <w:tc>
          <w:tcPr>
            <w:tcW w:w="652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1F253A" w:rsidRPr="0043033F" w:rsidRDefault="001F253A" w:rsidP="00DD4741">
            <w:pPr>
              <w:suppressAutoHyphens/>
              <w:ind w:left="-108"/>
            </w:pPr>
            <w:r>
              <w:t xml:space="preserve">в </w:t>
            </w:r>
            <w:proofErr w:type="spellStart"/>
            <w:r>
              <w:t>т.ч</w:t>
            </w:r>
            <w:proofErr w:type="spellEnd"/>
            <w:r>
              <w:t>. в корпоративном благотворительном фонде (если имеется)</w:t>
            </w:r>
            <w:r w:rsidR="00DD4741">
              <w:t xml:space="preserve"> </w:t>
            </w:r>
            <w:r w:rsidR="00DD4741">
              <w:sym w:font="Symbol" w:char="F02D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53A" w:rsidRPr="00DD4741" w:rsidRDefault="001F253A" w:rsidP="00DD4741">
            <w:pPr>
              <w:pStyle w:val="a3"/>
              <w:spacing w:before="0" w:beforeAutospacing="0" w:after="0" w:afterAutospacing="0"/>
              <w:ind w:right="-108"/>
              <w:jc w:val="right"/>
              <w:rPr>
                <w:color w:val="215868" w:themeColor="accent5" w:themeShade="8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F253A" w:rsidRPr="0043033F" w:rsidRDefault="00DD4741" w:rsidP="00DD4741">
            <w:pPr>
              <w:suppressAutoHyphens/>
            </w:pPr>
            <w:r>
              <w:t>ч</w:t>
            </w:r>
            <w:r w:rsidR="001F253A">
              <w:t>еловек</w:t>
            </w:r>
            <w:r>
              <w:t>.</w:t>
            </w:r>
          </w:p>
        </w:tc>
      </w:tr>
      <w:tr w:rsidR="001F253A" w:rsidRPr="0043033F" w:rsidTr="0018756A">
        <w:trPr>
          <w:gridAfter w:val="3"/>
          <w:wAfter w:w="5387" w:type="dxa"/>
          <w:trHeight w:val="155"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F253A" w:rsidRPr="0043033F" w:rsidRDefault="001F253A" w:rsidP="00DD4741">
            <w:pPr>
              <w:pStyle w:val="a3"/>
              <w:spacing w:before="0" w:beforeAutospacing="0" w:after="0" w:afterAutospacing="0"/>
              <w:ind w:left="-108"/>
            </w:pPr>
            <w:r w:rsidRPr="0043033F">
              <w:t>Затрудняюсь ответить</w:t>
            </w:r>
          </w:p>
        </w:tc>
        <w:sdt>
          <w:sdtPr>
            <w:rPr>
              <w:color w:val="215868" w:themeColor="accent5" w:themeShade="80"/>
            </w:rPr>
            <w:id w:val="-2046669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43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1F253A" w:rsidRPr="0043033F" w:rsidRDefault="00DD4741" w:rsidP="00DD4741">
                <w:pPr>
                  <w:suppressAutoHyphens/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3B25F7" w:rsidRPr="0091737A" w:rsidRDefault="003B25F7" w:rsidP="003B25F7">
      <w:pPr>
        <w:pStyle w:val="afa"/>
        <w:spacing w:after="0" w:line="240" w:lineRule="auto"/>
        <w:ind w:left="426"/>
        <w:rPr>
          <w:rFonts w:cs="Arial"/>
          <w:b/>
          <w:sz w:val="18"/>
        </w:rPr>
      </w:pPr>
    </w:p>
    <w:p w:rsidR="007E28DE" w:rsidRPr="0043033F" w:rsidRDefault="00AB6D80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3033F">
        <w:rPr>
          <w:rFonts w:cs="Arial"/>
          <w:b/>
        </w:rPr>
        <w:t xml:space="preserve">Как </w:t>
      </w:r>
      <w:r w:rsidR="004430A6">
        <w:rPr>
          <w:rFonts w:cs="Arial"/>
          <w:b/>
        </w:rPr>
        <w:t xml:space="preserve">в вашей компании </w:t>
      </w:r>
      <w:r w:rsidRPr="0043033F">
        <w:rPr>
          <w:rFonts w:cs="Arial"/>
          <w:b/>
        </w:rPr>
        <w:t xml:space="preserve">проходит процесс отбора отдельных проектов для финансирования? </w:t>
      </w:r>
    </w:p>
    <w:p w:rsidR="00AB6D80" w:rsidRDefault="00AB6D80" w:rsidP="007E28DE">
      <w:pPr>
        <w:ind w:firstLine="426"/>
        <w:rPr>
          <w:rFonts w:cs="Arial"/>
          <w:b/>
        </w:rPr>
      </w:pPr>
      <w:r w:rsidRPr="0043033F">
        <w:rPr>
          <w:rFonts w:cs="Arial"/>
          <w:b/>
        </w:rPr>
        <w:t xml:space="preserve">Каковы критерии отбора? </w:t>
      </w:r>
    </w:p>
    <w:p w:rsidR="00F16AE9" w:rsidRPr="0043033F" w:rsidRDefault="00F16AE9" w:rsidP="007E28DE">
      <w:pPr>
        <w:ind w:firstLine="426"/>
        <w:rPr>
          <w:rFonts w:cs="Arial"/>
          <w:b/>
        </w:rPr>
      </w:pPr>
    </w:p>
    <w:tbl>
      <w:tblPr>
        <w:tblStyle w:val="af7"/>
        <w:tblW w:w="9639" w:type="dxa"/>
        <w:tblInd w:w="53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FE4A46" w:rsidRPr="0043033F" w:rsidTr="00125EC4">
        <w:trPr>
          <w:trHeight w:val="80"/>
        </w:trPr>
        <w:tc>
          <w:tcPr>
            <w:tcW w:w="9639" w:type="dxa"/>
          </w:tcPr>
          <w:p w:rsidR="00FE4A46" w:rsidRPr="0043033F" w:rsidRDefault="00FE4A46" w:rsidP="00FE4A46">
            <w:pPr>
              <w:rPr>
                <w:rFonts w:cs="Arial"/>
                <w:b/>
              </w:rPr>
            </w:pPr>
          </w:p>
        </w:tc>
      </w:tr>
    </w:tbl>
    <w:p w:rsidR="00FE4A46" w:rsidRPr="0043033F" w:rsidRDefault="00FE4A46" w:rsidP="00FE4A46">
      <w:pPr>
        <w:shd w:val="clear" w:color="auto" w:fill="FFFFFF"/>
        <w:rPr>
          <w:sz w:val="2"/>
          <w:szCs w:val="2"/>
          <w:u w:val="single"/>
        </w:rPr>
      </w:pPr>
    </w:p>
    <w:p w:rsidR="00125EC4" w:rsidRDefault="00AB6D80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3033F">
        <w:rPr>
          <w:rFonts w:cs="Arial"/>
          <w:b/>
        </w:rPr>
        <w:t>Кто являет</w:t>
      </w:r>
      <w:r w:rsidR="004430A6">
        <w:rPr>
          <w:rFonts w:cs="Arial"/>
          <w:b/>
        </w:rPr>
        <w:t>ся заинтересованными сторонами</w:t>
      </w:r>
      <w:r w:rsidR="00125EC4">
        <w:rPr>
          <w:rFonts w:cs="Arial"/>
          <w:b/>
        </w:rPr>
        <w:t xml:space="preserve"> благотворительной деятельности</w:t>
      </w:r>
      <w:r w:rsidR="00A63151" w:rsidRPr="0043033F">
        <w:rPr>
          <w:rFonts w:cs="Arial"/>
          <w:b/>
        </w:rPr>
        <w:t xml:space="preserve"> </w:t>
      </w:r>
      <w:r w:rsidRPr="0043033F">
        <w:rPr>
          <w:rFonts w:cs="Arial"/>
          <w:b/>
        </w:rPr>
        <w:t>компании</w:t>
      </w:r>
      <w:r w:rsidR="00E15F0E" w:rsidRPr="0043033F">
        <w:rPr>
          <w:rFonts w:cs="Arial"/>
          <w:b/>
        </w:rPr>
        <w:t>?</w:t>
      </w:r>
      <w:r w:rsidRPr="0043033F">
        <w:rPr>
          <w:rFonts w:cs="Arial"/>
          <w:b/>
        </w:rPr>
        <w:t xml:space="preserve"> </w:t>
      </w:r>
    </w:p>
    <w:p w:rsidR="00AB6D80" w:rsidRDefault="00A63151" w:rsidP="00125EC4">
      <w:pPr>
        <w:pStyle w:val="afa"/>
        <w:spacing w:after="0" w:line="240" w:lineRule="auto"/>
        <w:ind w:left="426"/>
        <w:rPr>
          <w:rFonts w:cs="Arial"/>
          <w:b/>
        </w:rPr>
      </w:pPr>
      <w:r w:rsidRPr="0043033F">
        <w:rPr>
          <w:rFonts w:cs="Arial"/>
          <w:b/>
        </w:rPr>
        <w:t>К</w:t>
      </w:r>
      <w:r w:rsidR="00125EC4">
        <w:rPr>
          <w:rFonts w:cs="Arial"/>
          <w:b/>
        </w:rPr>
        <w:t>акую из заинтересованных сторон</w:t>
      </w:r>
      <w:r w:rsidRPr="0043033F">
        <w:rPr>
          <w:rFonts w:cs="Arial"/>
          <w:b/>
        </w:rPr>
        <w:t xml:space="preserve"> вы </w:t>
      </w:r>
      <w:r w:rsidR="00125EC4">
        <w:rPr>
          <w:rFonts w:cs="Arial"/>
          <w:b/>
        </w:rPr>
        <w:t xml:space="preserve">бы выделили в качестве </w:t>
      </w:r>
      <w:r w:rsidR="0018756A">
        <w:rPr>
          <w:rFonts w:cs="Arial"/>
          <w:b/>
        </w:rPr>
        <w:t>ключевой</w:t>
      </w:r>
      <w:r w:rsidRPr="0043033F">
        <w:rPr>
          <w:rFonts w:cs="Arial"/>
          <w:b/>
        </w:rPr>
        <w:t>?</w:t>
      </w:r>
    </w:p>
    <w:p w:rsidR="003B25F7" w:rsidRPr="0043033F" w:rsidRDefault="003B25F7" w:rsidP="00125EC4">
      <w:pPr>
        <w:pStyle w:val="afa"/>
        <w:spacing w:after="0" w:line="240" w:lineRule="auto"/>
        <w:ind w:left="426"/>
        <w:rPr>
          <w:rFonts w:cs="Arial"/>
          <w:b/>
        </w:rPr>
      </w:pPr>
    </w:p>
    <w:tbl>
      <w:tblPr>
        <w:tblStyle w:val="af7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9"/>
        <w:gridCol w:w="4121"/>
        <w:gridCol w:w="2047"/>
        <w:gridCol w:w="1876"/>
      </w:tblGrid>
      <w:tr w:rsidR="001E6638" w:rsidRPr="0043033F" w:rsidTr="0018756A">
        <w:tc>
          <w:tcPr>
            <w:tcW w:w="568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E6638" w:rsidRPr="0043033F" w:rsidRDefault="001E6638" w:rsidP="00A63151">
            <w:pPr>
              <w:pStyle w:val="a3"/>
              <w:spacing w:before="0" w:beforeAutospacing="0" w:after="0" w:afterAutospacing="0"/>
              <w:jc w:val="center"/>
            </w:pPr>
          </w:p>
        </w:tc>
        <w:tc>
          <w:tcPr>
            <w:tcW w:w="2047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E6638" w:rsidRPr="0043033F" w:rsidRDefault="00A63151" w:rsidP="00A63151">
            <w:pPr>
              <w:pStyle w:val="a3"/>
              <w:spacing w:before="0" w:beforeAutospacing="0" w:after="0" w:afterAutospacing="0"/>
              <w:jc w:val="center"/>
            </w:pPr>
            <w:proofErr w:type="spellStart"/>
            <w:r w:rsidRPr="0043033F">
              <w:t>Стейкхолдеры</w:t>
            </w:r>
            <w:proofErr w:type="spellEnd"/>
          </w:p>
          <w:p w:rsidR="00A63151" w:rsidRPr="0043033F" w:rsidRDefault="00A63151" w:rsidP="00A63151">
            <w:pPr>
              <w:pStyle w:val="a3"/>
              <w:spacing w:before="0" w:beforeAutospacing="0" w:after="0" w:afterAutospacing="0"/>
              <w:jc w:val="center"/>
            </w:pPr>
            <w:r w:rsidRPr="0043033F">
              <w:t>благотворительной деятельности</w:t>
            </w:r>
          </w:p>
          <w:p w:rsidR="001E6638" w:rsidRPr="0043033F" w:rsidRDefault="001E6638" w:rsidP="00A63151">
            <w:pPr>
              <w:pStyle w:val="a3"/>
              <w:spacing w:before="0" w:beforeAutospacing="0" w:after="0" w:afterAutospacing="0"/>
              <w:jc w:val="center"/>
            </w:pPr>
            <w:r w:rsidRPr="0043033F">
              <w:t>компании</w:t>
            </w:r>
          </w:p>
        </w:tc>
        <w:tc>
          <w:tcPr>
            <w:tcW w:w="18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8756A" w:rsidRDefault="0018756A" w:rsidP="00125EC4">
            <w:pPr>
              <w:pStyle w:val="a3"/>
              <w:spacing w:before="0" w:beforeAutospacing="0" w:after="0" w:afterAutospacing="0"/>
              <w:jc w:val="center"/>
            </w:pPr>
            <w:r>
              <w:t xml:space="preserve">Ключевой </w:t>
            </w:r>
          </w:p>
          <w:p w:rsidR="00A63151" w:rsidRPr="0043033F" w:rsidRDefault="00A63151" w:rsidP="0018756A">
            <w:pPr>
              <w:pStyle w:val="a3"/>
              <w:spacing w:before="0" w:beforeAutospacing="0" w:after="0" w:afterAutospacing="0" w:line="288" w:lineRule="auto"/>
              <w:jc w:val="center"/>
            </w:pPr>
            <w:proofErr w:type="spellStart"/>
            <w:r w:rsidRPr="0043033F">
              <w:t>стейкхолдер</w:t>
            </w:r>
            <w:proofErr w:type="spellEnd"/>
          </w:p>
          <w:p w:rsidR="001E6638" w:rsidRPr="0043033F" w:rsidRDefault="00A63151" w:rsidP="00125EC4">
            <w:pPr>
              <w:pStyle w:val="a3"/>
              <w:spacing w:before="0" w:beforeAutospacing="0" w:after="0" w:afterAutospacing="0"/>
              <w:jc w:val="center"/>
            </w:pPr>
            <w:r w:rsidRPr="00125EC4">
              <w:rPr>
                <w:i/>
                <w:sz w:val="16"/>
              </w:rPr>
              <w:t>(УКАЖИТЕ ТОЛЬКО ОДНОГО)</w:t>
            </w:r>
          </w:p>
        </w:tc>
      </w:tr>
      <w:tr w:rsidR="001E6638" w:rsidRPr="0043033F" w:rsidTr="0018756A">
        <w:tc>
          <w:tcPr>
            <w:tcW w:w="5680" w:type="dxa"/>
            <w:gridSpan w:val="2"/>
            <w:tcBorders>
              <w:top w:val="single" w:sz="4" w:space="0" w:color="auto"/>
            </w:tcBorders>
          </w:tcPr>
          <w:p w:rsidR="001E6638" w:rsidRPr="0043033F" w:rsidRDefault="001E6638" w:rsidP="00A62F42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</w:pPr>
            <w:r w:rsidRPr="0043033F">
              <w:t xml:space="preserve">Владельцы, акционеры  </w:t>
            </w:r>
          </w:p>
        </w:tc>
        <w:sdt>
          <w:sdtPr>
            <w:rPr>
              <w:color w:val="215868" w:themeColor="accent5" w:themeShade="80"/>
            </w:rPr>
            <w:id w:val="-595096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7" w:type="dxa"/>
                <w:tcBorders>
                  <w:top w:val="single" w:sz="4" w:space="0" w:color="auto"/>
                </w:tcBorders>
                <w:vAlign w:val="center"/>
              </w:tcPr>
              <w:p w:rsidR="001E6638" w:rsidRPr="002E33C1" w:rsidRDefault="001E6638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4931830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76" w:type="dxa"/>
                <w:tcBorders>
                  <w:top w:val="single" w:sz="4" w:space="0" w:color="auto"/>
                </w:tcBorders>
                <w:vAlign w:val="center"/>
              </w:tcPr>
              <w:p w:rsidR="001E6638" w:rsidRPr="002E33C1" w:rsidRDefault="001E6638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1E6638" w:rsidRPr="0043033F" w:rsidTr="0018756A">
        <w:trPr>
          <w:trHeight w:val="241"/>
        </w:trPr>
        <w:tc>
          <w:tcPr>
            <w:tcW w:w="5680" w:type="dxa"/>
            <w:gridSpan w:val="2"/>
          </w:tcPr>
          <w:p w:rsidR="001E6638" w:rsidRPr="0043033F" w:rsidRDefault="001E6638" w:rsidP="00A62F42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</w:pPr>
            <w:r w:rsidRPr="0043033F">
              <w:t xml:space="preserve">Сотрудники </w:t>
            </w:r>
            <w:r w:rsidR="0018756A">
              <w:t>компании</w:t>
            </w:r>
          </w:p>
        </w:tc>
        <w:sdt>
          <w:sdtPr>
            <w:rPr>
              <w:color w:val="215868" w:themeColor="accent5" w:themeShade="80"/>
            </w:rPr>
            <w:id w:val="367935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7" w:type="dxa"/>
                <w:vAlign w:val="center"/>
              </w:tcPr>
              <w:p w:rsidR="001E6638" w:rsidRPr="002E33C1" w:rsidRDefault="00A63151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8142170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76" w:type="dxa"/>
                <w:vAlign w:val="center"/>
              </w:tcPr>
              <w:p w:rsidR="001E6638" w:rsidRPr="002E33C1" w:rsidRDefault="005A607E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63151" w:rsidRPr="0043033F" w:rsidTr="0018756A">
        <w:trPr>
          <w:trHeight w:val="285"/>
        </w:trPr>
        <w:tc>
          <w:tcPr>
            <w:tcW w:w="5680" w:type="dxa"/>
            <w:gridSpan w:val="2"/>
          </w:tcPr>
          <w:p w:rsidR="00A63151" w:rsidRPr="0043033F" w:rsidRDefault="00A63151" w:rsidP="00A62F42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</w:pPr>
            <w:r w:rsidRPr="0043033F">
              <w:t>Клиенты, партнеры, конкуренты, кредиторы и т.п.</w:t>
            </w:r>
          </w:p>
        </w:tc>
        <w:sdt>
          <w:sdtPr>
            <w:rPr>
              <w:color w:val="215868" w:themeColor="accent5" w:themeShade="80"/>
            </w:rPr>
            <w:id w:val="11344493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7" w:type="dxa"/>
                <w:vAlign w:val="center"/>
              </w:tcPr>
              <w:p w:rsidR="00A63151" w:rsidRPr="002E33C1" w:rsidRDefault="00A63151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406005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76" w:type="dxa"/>
                <w:vAlign w:val="center"/>
              </w:tcPr>
              <w:p w:rsidR="00A63151" w:rsidRPr="002E33C1" w:rsidRDefault="00A63151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63151" w:rsidRPr="0043033F" w:rsidTr="0018756A">
        <w:trPr>
          <w:trHeight w:val="221"/>
        </w:trPr>
        <w:tc>
          <w:tcPr>
            <w:tcW w:w="5680" w:type="dxa"/>
            <w:gridSpan w:val="2"/>
          </w:tcPr>
          <w:p w:rsidR="00A63151" w:rsidRPr="0043033F" w:rsidRDefault="00A63151" w:rsidP="00A62F42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</w:pPr>
            <w:r w:rsidRPr="0043033F">
              <w:t>Благополучатели</w:t>
            </w:r>
          </w:p>
        </w:tc>
        <w:sdt>
          <w:sdtPr>
            <w:rPr>
              <w:color w:val="215868" w:themeColor="accent5" w:themeShade="80"/>
            </w:rPr>
            <w:id w:val="-17910511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7" w:type="dxa"/>
                <w:vAlign w:val="center"/>
              </w:tcPr>
              <w:p w:rsidR="00A63151" w:rsidRPr="002E33C1" w:rsidRDefault="00A63151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1797839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76" w:type="dxa"/>
                <w:vAlign w:val="center"/>
              </w:tcPr>
              <w:p w:rsidR="00A63151" w:rsidRPr="002E33C1" w:rsidRDefault="00A63151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63151" w:rsidRPr="0043033F" w:rsidTr="0018756A">
        <w:trPr>
          <w:trHeight w:val="240"/>
        </w:trPr>
        <w:tc>
          <w:tcPr>
            <w:tcW w:w="5680" w:type="dxa"/>
            <w:gridSpan w:val="2"/>
          </w:tcPr>
          <w:p w:rsidR="00A63151" w:rsidRPr="0043033F" w:rsidRDefault="00A63151" w:rsidP="00A62F42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</w:pPr>
            <w:r w:rsidRPr="0043033F">
              <w:t>Представители власти</w:t>
            </w:r>
          </w:p>
        </w:tc>
        <w:sdt>
          <w:sdtPr>
            <w:rPr>
              <w:color w:val="215868" w:themeColor="accent5" w:themeShade="80"/>
            </w:rPr>
            <w:id w:val="-16823441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7" w:type="dxa"/>
                <w:vAlign w:val="center"/>
              </w:tcPr>
              <w:p w:rsidR="00A63151" w:rsidRPr="002E33C1" w:rsidRDefault="00A63151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9903701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76" w:type="dxa"/>
                <w:vAlign w:val="center"/>
              </w:tcPr>
              <w:p w:rsidR="00A63151" w:rsidRPr="002E33C1" w:rsidRDefault="00A63151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63151" w:rsidRPr="0043033F" w:rsidTr="0018756A">
        <w:trPr>
          <w:trHeight w:val="87"/>
        </w:trPr>
        <w:tc>
          <w:tcPr>
            <w:tcW w:w="5680" w:type="dxa"/>
            <w:gridSpan w:val="2"/>
          </w:tcPr>
          <w:p w:rsidR="00A63151" w:rsidRPr="0043033F" w:rsidRDefault="00A63151" w:rsidP="00A62F42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</w:pPr>
            <w:r w:rsidRPr="0043033F">
              <w:t>Местные сообщества</w:t>
            </w:r>
          </w:p>
        </w:tc>
        <w:sdt>
          <w:sdtPr>
            <w:rPr>
              <w:color w:val="215868" w:themeColor="accent5" w:themeShade="80"/>
            </w:rPr>
            <w:id w:val="21345239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7" w:type="dxa"/>
                <w:vAlign w:val="center"/>
              </w:tcPr>
              <w:p w:rsidR="00A63151" w:rsidRPr="002E33C1" w:rsidRDefault="00A63151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442408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76" w:type="dxa"/>
                <w:vAlign w:val="center"/>
              </w:tcPr>
              <w:p w:rsidR="00A63151" w:rsidRPr="002E33C1" w:rsidRDefault="00A63151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63151" w:rsidRPr="0043033F" w:rsidTr="0018756A">
        <w:trPr>
          <w:trHeight w:val="285"/>
        </w:trPr>
        <w:tc>
          <w:tcPr>
            <w:tcW w:w="5680" w:type="dxa"/>
            <w:gridSpan w:val="2"/>
          </w:tcPr>
          <w:p w:rsidR="00A63151" w:rsidRPr="0043033F" w:rsidRDefault="00A63151" w:rsidP="00A62F42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</w:pPr>
            <w:r w:rsidRPr="0043033F">
              <w:t>НКО</w:t>
            </w:r>
          </w:p>
        </w:tc>
        <w:sdt>
          <w:sdtPr>
            <w:rPr>
              <w:color w:val="215868" w:themeColor="accent5" w:themeShade="80"/>
            </w:rPr>
            <w:id w:val="-239338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7" w:type="dxa"/>
                <w:vAlign w:val="center"/>
              </w:tcPr>
              <w:p w:rsidR="00A63151" w:rsidRPr="002E33C1" w:rsidRDefault="00A63151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656333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76" w:type="dxa"/>
                <w:vAlign w:val="center"/>
              </w:tcPr>
              <w:p w:rsidR="00A63151" w:rsidRPr="002E33C1" w:rsidRDefault="00A63151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63151" w:rsidRPr="0043033F" w:rsidTr="0018756A">
        <w:tc>
          <w:tcPr>
            <w:tcW w:w="5680" w:type="dxa"/>
            <w:gridSpan w:val="2"/>
          </w:tcPr>
          <w:p w:rsidR="00A63151" w:rsidRPr="0043033F" w:rsidRDefault="00A63151" w:rsidP="00A62F42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</w:pPr>
            <w:r w:rsidRPr="0043033F">
              <w:t>СМИ</w:t>
            </w:r>
          </w:p>
        </w:tc>
        <w:sdt>
          <w:sdtPr>
            <w:rPr>
              <w:color w:val="215868" w:themeColor="accent5" w:themeShade="80"/>
            </w:rPr>
            <w:id w:val="1426693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7" w:type="dxa"/>
                <w:vAlign w:val="center"/>
              </w:tcPr>
              <w:p w:rsidR="00A63151" w:rsidRPr="002E33C1" w:rsidRDefault="00A63151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820118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76" w:type="dxa"/>
                <w:vAlign w:val="center"/>
              </w:tcPr>
              <w:p w:rsidR="00A63151" w:rsidRPr="002E33C1" w:rsidRDefault="00A63151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63151" w:rsidRPr="0043033F" w:rsidTr="0018756A">
        <w:tc>
          <w:tcPr>
            <w:tcW w:w="5680" w:type="dxa"/>
            <w:gridSpan w:val="2"/>
          </w:tcPr>
          <w:p w:rsidR="00A63151" w:rsidRPr="0043033F" w:rsidRDefault="00A63151" w:rsidP="00A62F42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</w:pPr>
            <w:r w:rsidRPr="0043033F">
              <w:t xml:space="preserve">Профессиональное сообщество в сфере </w:t>
            </w:r>
          </w:p>
          <w:p w:rsidR="00A63151" w:rsidRPr="0043033F" w:rsidRDefault="00A63151" w:rsidP="00A63151">
            <w:pPr>
              <w:pStyle w:val="a3"/>
              <w:spacing w:before="0" w:beforeAutospacing="0" w:after="0" w:afterAutospacing="0"/>
              <w:ind w:left="360"/>
            </w:pPr>
            <w:r w:rsidRPr="0043033F">
              <w:t>КСО, благотворительности</w:t>
            </w:r>
          </w:p>
        </w:tc>
        <w:sdt>
          <w:sdtPr>
            <w:rPr>
              <w:color w:val="215868" w:themeColor="accent5" w:themeShade="80"/>
            </w:rPr>
            <w:id w:val="1865632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7" w:type="dxa"/>
                <w:vAlign w:val="center"/>
              </w:tcPr>
              <w:p w:rsidR="00A63151" w:rsidRPr="002E33C1" w:rsidRDefault="00A63151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1834283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76" w:type="dxa"/>
                <w:vAlign w:val="center"/>
              </w:tcPr>
              <w:p w:rsidR="00A63151" w:rsidRPr="002E33C1" w:rsidRDefault="00A63151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63151" w:rsidRPr="0043033F" w:rsidTr="0018756A">
        <w:tc>
          <w:tcPr>
            <w:tcW w:w="5680" w:type="dxa"/>
            <w:gridSpan w:val="2"/>
          </w:tcPr>
          <w:p w:rsidR="00A63151" w:rsidRPr="0043033F" w:rsidRDefault="00A63151" w:rsidP="00A62F42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</w:pPr>
            <w:r w:rsidRPr="0043033F">
              <w:t>Международные организации</w:t>
            </w:r>
          </w:p>
        </w:tc>
        <w:sdt>
          <w:sdtPr>
            <w:rPr>
              <w:color w:val="215868" w:themeColor="accent5" w:themeShade="80"/>
            </w:rPr>
            <w:id w:val="-324982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7" w:type="dxa"/>
                <w:vAlign w:val="center"/>
              </w:tcPr>
              <w:p w:rsidR="00A63151" w:rsidRPr="002E33C1" w:rsidRDefault="00A63151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1117398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76" w:type="dxa"/>
                <w:vAlign w:val="center"/>
              </w:tcPr>
              <w:p w:rsidR="00A63151" w:rsidRPr="002E33C1" w:rsidRDefault="00A63151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63151" w:rsidRPr="0043033F" w:rsidTr="00E57AC0">
        <w:tc>
          <w:tcPr>
            <w:tcW w:w="1559" w:type="dxa"/>
          </w:tcPr>
          <w:p w:rsidR="0018756A" w:rsidRDefault="00A63151" w:rsidP="00A62F42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  <w:ind w:right="-108"/>
            </w:pPr>
            <w:r w:rsidRPr="0043033F">
              <w:t xml:space="preserve">Другое, </w:t>
            </w:r>
          </w:p>
          <w:p w:rsidR="00A63151" w:rsidRPr="0043033F" w:rsidRDefault="00A63151" w:rsidP="0018756A">
            <w:pPr>
              <w:pStyle w:val="a3"/>
              <w:spacing w:before="0" w:beforeAutospacing="0" w:after="0" w:afterAutospacing="0"/>
              <w:ind w:left="360" w:right="-108"/>
            </w:pPr>
            <w:r w:rsidRPr="0043033F">
              <w:rPr>
                <w:i/>
              </w:rPr>
              <w:t>УКАЖИТЕ:</w:t>
            </w:r>
          </w:p>
        </w:tc>
        <w:tc>
          <w:tcPr>
            <w:tcW w:w="4121" w:type="dxa"/>
            <w:tcBorders>
              <w:bottom w:val="single" w:sz="4" w:space="0" w:color="auto"/>
            </w:tcBorders>
          </w:tcPr>
          <w:p w:rsidR="00A63151" w:rsidRPr="0043033F" w:rsidRDefault="00A63151" w:rsidP="00A63151">
            <w:pPr>
              <w:pStyle w:val="a3"/>
              <w:spacing w:before="0" w:beforeAutospacing="0" w:after="0" w:afterAutospacing="0"/>
            </w:pPr>
          </w:p>
        </w:tc>
        <w:sdt>
          <w:sdtPr>
            <w:rPr>
              <w:color w:val="215868" w:themeColor="accent5" w:themeShade="80"/>
            </w:rPr>
            <w:id w:val="9960720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047" w:type="dxa"/>
                <w:vAlign w:val="center"/>
              </w:tcPr>
              <w:p w:rsidR="00A63151" w:rsidRPr="002E33C1" w:rsidRDefault="00A63151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387242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76" w:type="dxa"/>
                <w:vAlign w:val="center"/>
              </w:tcPr>
              <w:p w:rsidR="00A63151" w:rsidRPr="002E33C1" w:rsidRDefault="00E57AC0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E57AC0" w:rsidRPr="0043033F" w:rsidTr="00943FBB">
        <w:tc>
          <w:tcPr>
            <w:tcW w:w="5680" w:type="dxa"/>
            <w:gridSpan w:val="2"/>
          </w:tcPr>
          <w:p w:rsidR="00E57AC0" w:rsidRPr="0043033F" w:rsidRDefault="00E57AC0" w:rsidP="00E57AC0">
            <w:pPr>
              <w:pStyle w:val="a3"/>
              <w:numPr>
                <w:ilvl w:val="0"/>
                <w:numId w:val="14"/>
              </w:numPr>
              <w:spacing w:before="0" w:beforeAutospacing="0" w:after="0" w:afterAutospacing="0"/>
              <w:ind w:right="-108"/>
            </w:pPr>
            <w:r>
              <w:t xml:space="preserve">Затрудняемся выделить ключевого </w:t>
            </w:r>
            <w:proofErr w:type="spellStart"/>
            <w:r>
              <w:t>стейкхолдера</w:t>
            </w:r>
            <w:proofErr w:type="spellEnd"/>
          </w:p>
        </w:tc>
        <w:tc>
          <w:tcPr>
            <w:tcW w:w="2047" w:type="dxa"/>
            <w:vAlign w:val="center"/>
          </w:tcPr>
          <w:p w:rsidR="00E57AC0" w:rsidRDefault="00E57AC0" w:rsidP="002D7236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  <w:sdt>
          <w:sdtPr>
            <w:rPr>
              <w:color w:val="215868" w:themeColor="accent5" w:themeShade="80"/>
            </w:rPr>
            <w:id w:val="1692241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76" w:type="dxa"/>
                <w:vAlign w:val="center"/>
              </w:tcPr>
              <w:p w:rsidR="00E57AC0" w:rsidRDefault="00E57AC0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A63151" w:rsidRPr="0018756A" w:rsidRDefault="00A63151" w:rsidP="001E6638">
      <w:pPr>
        <w:ind w:firstLine="426"/>
        <w:rPr>
          <w:rFonts w:cs="Arial"/>
          <w:b/>
        </w:rPr>
      </w:pPr>
    </w:p>
    <w:p w:rsidR="00AB6D80" w:rsidRPr="0043033F" w:rsidRDefault="00A63151" w:rsidP="001E6638">
      <w:pPr>
        <w:ind w:firstLine="426"/>
        <w:rPr>
          <w:rFonts w:cs="Arial"/>
          <w:b/>
        </w:rPr>
      </w:pPr>
      <w:r w:rsidRPr="0043033F">
        <w:rPr>
          <w:rFonts w:cs="Arial"/>
          <w:b/>
        </w:rPr>
        <w:t>Пожалуйста, прокомментируйте</w:t>
      </w:r>
      <w:r w:rsidR="00AB6D80" w:rsidRPr="0043033F">
        <w:rPr>
          <w:rFonts w:cs="Arial"/>
          <w:b/>
        </w:rPr>
        <w:t xml:space="preserve">: </w:t>
      </w:r>
    </w:p>
    <w:tbl>
      <w:tblPr>
        <w:tblStyle w:val="af7"/>
        <w:tblW w:w="9639" w:type="dxa"/>
        <w:tblInd w:w="53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A63151" w:rsidRPr="00B57105" w:rsidTr="00125EC4">
        <w:trPr>
          <w:trHeight w:val="451"/>
        </w:trPr>
        <w:tc>
          <w:tcPr>
            <w:tcW w:w="9639" w:type="dxa"/>
          </w:tcPr>
          <w:p w:rsidR="00A63151" w:rsidRPr="00B57105" w:rsidRDefault="00A63151" w:rsidP="002D7236">
            <w:pPr>
              <w:rPr>
                <w:rFonts w:cs="Arial"/>
                <w:color w:val="215868" w:themeColor="accent5" w:themeShade="80"/>
              </w:rPr>
            </w:pPr>
          </w:p>
        </w:tc>
      </w:tr>
    </w:tbl>
    <w:p w:rsidR="00A63151" w:rsidRPr="0043033F" w:rsidRDefault="00A63151" w:rsidP="00A63151">
      <w:pPr>
        <w:shd w:val="clear" w:color="auto" w:fill="FFFFFF"/>
        <w:rPr>
          <w:sz w:val="2"/>
          <w:szCs w:val="2"/>
          <w:u w:val="single"/>
        </w:rPr>
      </w:pPr>
    </w:p>
    <w:p w:rsidR="00A63151" w:rsidRPr="0043033F" w:rsidRDefault="00A63151" w:rsidP="0018756A">
      <w:pPr>
        <w:spacing w:line="360" w:lineRule="auto"/>
        <w:rPr>
          <w:rFonts w:cs="Arial"/>
          <w:b/>
        </w:rPr>
      </w:pPr>
    </w:p>
    <w:p w:rsidR="005C11DD" w:rsidRDefault="005C11DD" w:rsidP="0018756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3033F">
        <w:rPr>
          <w:rFonts w:cs="Arial"/>
          <w:b/>
        </w:rPr>
        <w:t xml:space="preserve">На каких этапах реализации корпоративной благотворительной деятельности </w:t>
      </w:r>
      <w:r w:rsidR="0018756A">
        <w:rPr>
          <w:rFonts w:cs="Arial"/>
          <w:b/>
        </w:rPr>
        <w:t xml:space="preserve">ваша компания </w:t>
      </w:r>
      <w:r w:rsidR="001709FF">
        <w:rPr>
          <w:rFonts w:cs="Arial"/>
          <w:b/>
        </w:rPr>
        <w:t xml:space="preserve">наиболее </w:t>
      </w:r>
      <w:r w:rsidR="0018756A">
        <w:rPr>
          <w:rFonts w:cs="Arial"/>
          <w:b/>
        </w:rPr>
        <w:t xml:space="preserve">активно </w:t>
      </w:r>
      <w:r w:rsidR="00171B70">
        <w:rPr>
          <w:rFonts w:cs="Arial"/>
          <w:b/>
        </w:rPr>
        <w:t>взаимодействует</w:t>
      </w:r>
      <w:r w:rsidR="0018756A">
        <w:rPr>
          <w:rFonts w:cs="Arial"/>
          <w:b/>
        </w:rPr>
        <w:t xml:space="preserve"> </w:t>
      </w:r>
      <w:r w:rsidRPr="0043033F">
        <w:rPr>
          <w:rFonts w:cs="Arial"/>
          <w:b/>
        </w:rPr>
        <w:t xml:space="preserve"> </w:t>
      </w:r>
      <w:r w:rsidR="008003BB" w:rsidRPr="0043033F">
        <w:rPr>
          <w:rFonts w:cs="Arial"/>
          <w:b/>
        </w:rPr>
        <w:t xml:space="preserve">с </w:t>
      </w:r>
      <w:r w:rsidR="005A607E" w:rsidRPr="0043033F">
        <w:rPr>
          <w:rFonts w:cs="Arial"/>
          <w:b/>
        </w:rPr>
        <w:t>теми или иными</w:t>
      </w:r>
      <w:r w:rsidRPr="0043033F">
        <w:rPr>
          <w:rFonts w:cs="Arial"/>
          <w:b/>
        </w:rPr>
        <w:t xml:space="preserve"> </w:t>
      </w:r>
      <w:r w:rsidR="001709FF">
        <w:rPr>
          <w:rFonts w:cs="Arial"/>
          <w:b/>
        </w:rPr>
        <w:t xml:space="preserve">типами </w:t>
      </w:r>
      <w:r w:rsidR="008003BB" w:rsidRPr="0043033F">
        <w:rPr>
          <w:rFonts w:cs="Arial"/>
          <w:b/>
        </w:rPr>
        <w:t>с</w:t>
      </w:r>
      <w:r w:rsidR="001709FF">
        <w:rPr>
          <w:rFonts w:cs="Arial"/>
          <w:b/>
        </w:rPr>
        <w:t>тейкхолдеров</w:t>
      </w:r>
      <w:r w:rsidRPr="0043033F">
        <w:rPr>
          <w:rFonts w:cs="Arial"/>
          <w:b/>
        </w:rPr>
        <w:t>?</w:t>
      </w:r>
    </w:p>
    <w:p w:rsidR="00125EC4" w:rsidRPr="0043033F" w:rsidRDefault="00125EC4" w:rsidP="00125EC4">
      <w:pPr>
        <w:pStyle w:val="afa"/>
        <w:spacing w:after="0" w:line="240" w:lineRule="auto"/>
        <w:ind w:left="426"/>
        <w:rPr>
          <w:rFonts w:cs="Arial"/>
          <w:b/>
        </w:rPr>
      </w:pPr>
    </w:p>
    <w:tbl>
      <w:tblPr>
        <w:tblStyle w:val="af7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3543"/>
        <w:gridCol w:w="1515"/>
        <w:gridCol w:w="1515"/>
        <w:gridCol w:w="1515"/>
        <w:gridCol w:w="1515"/>
      </w:tblGrid>
      <w:tr w:rsidR="008003BB" w:rsidRPr="0043033F" w:rsidTr="00125EC4"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8003BB" w:rsidRPr="0043033F" w:rsidRDefault="008003BB" w:rsidP="002D7236">
            <w:pPr>
              <w:pStyle w:val="a3"/>
              <w:spacing w:before="0" w:beforeAutospacing="0" w:after="0" w:afterAutospacing="0"/>
              <w:jc w:val="center"/>
            </w:pP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8003BB" w:rsidRPr="0043033F" w:rsidRDefault="008003BB" w:rsidP="008003BB">
            <w:pPr>
              <w:pStyle w:val="a3"/>
              <w:spacing w:before="0" w:beforeAutospacing="0" w:after="0" w:afterAutospacing="0"/>
              <w:jc w:val="center"/>
            </w:pPr>
            <w:r w:rsidRPr="0043033F">
              <w:t>Разработка, стратегии благотвор</w:t>
            </w:r>
            <w:r w:rsidRPr="0043033F">
              <w:t>и</w:t>
            </w:r>
            <w:r w:rsidRPr="0043033F">
              <w:t>тельной де</w:t>
            </w:r>
            <w:r w:rsidRPr="0043033F">
              <w:t>я</w:t>
            </w:r>
            <w:r w:rsidRPr="0043033F">
              <w:t>тельности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8003BB" w:rsidRPr="0043033F" w:rsidRDefault="008003BB" w:rsidP="002D7236">
            <w:pPr>
              <w:pStyle w:val="a3"/>
              <w:spacing w:before="0" w:beforeAutospacing="0" w:after="0" w:afterAutospacing="0"/>
              <w:jc w:val="center"/>
            </w:pPr>
            <w:r w:rsidRPr="0043033F">
              <w:t>Разработка, планиров</w:t>
            </w:r>
            <w:r w:rsidRPr="0043033F">
              <w:t>а</w:t>
            </w:r>
            <w:r w:rsidRPr="0043033F">
              <w:t>ние отдел</w:t>
            </w:r>
            <w:r w:rsidRPr="0043033F">
              <w:t>ь</w:t>
            </w:r>
            <w:r w:rsidRPr="0043033F">
              <w:t>ных пр</w:t>
            </w:r>
            <w:r w:rsidRPr="0043033F">
              <w:t>о</w:t>
            </w:r>
            <w:r w:rsidRPr="0043033F">
              <w:t>грамм, акций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8003BB" w:rsidRPr="0043033F" w:rsidRDefault="008003BB" w:rsidP="002D7236">
            <w:pPr>
              <w:pStyle w:val="a3"/>
              <w:spacing w:before="0" w:beforeAutospacing="0" w:after="0" w:afterAutospacing="0"/>
              <w:jc w:val="center"/>
            </w:pPr>
            <w:r w:rsidRPr="0043033F">
              <w:t>Реализация отдельных программ, акций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8003BB" w:rsidRPr="0043033F" w:rsidRDefault="008003BB" w:rsidP="002D7236">
            <w:pPr>
              <w:pStyle w:val="a3"/>
              <w:spacing w:before="0" w:beforeAutospacing="0" w:after="0" w:afterAutospacing="0"/>
              <w:jc w:val="center"/>
            </w:pPr>
            <w:r w:rsidRPr="0043033F">
              <w:t>Подведение итогов, оце</w:t>
            </w:r>
            <w:r w:rsidRPr="0043033F">
              <w:t>н</w:t>
            </w:r>
            <w:r w:rsidRPr="0043033F">
              <w:t>ка отдельных программ, акций</w:t>
            </w:r>
          </w:p>
        </w:tc>
      </w:tr>
      <w:tr w:rsidR="008003BB" w:rsidRPr="0043033F" w:rsidTr="00125EC4">
        <w:tc>
          <w:tcPr>
            <w:tcW w:w="35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003BB" w:rsidRPr="0043033F" w:rsidRDefault="008003BB" w:rsidP="00A62F42">
            <w:pPr>
              <w:pStyle w:val="a3"/>
              <w:numPr>
                <w:ilvl w:val="0"/>
                <w:numId w:val="15"/>
              </w:numPr>
              <w:spacing w:before="0" w:beforeAutospacing="0" w:after="0" w:afterAutospacing="0"/>
            </w:pPr>
            <w:r w:rsidRPr="0043033F">
              <w:t xml:space="preserve">Владельцы, акционеры  </w:t>
            </w:r>
          </w:p>
        </w:tc>
        <w:sdt>
          <w:sdtPr>
            <w:rPr>
              <w:color w:val="215868" w:themeColor="accent5" w:themeShade="80"/>
            </w:rPr>
            <w:id w:val="4400336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8615823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448091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586157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8003BB" w:rsidRPr="0043033F" w:rsidTr="00125EC4">
        <w:trPr>
          <w:trHeight w:val="241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8003BB" w:rsidRPr="0043033F" w:rsidRDefault="008003BB" w:rsidP="00A62F42">
            <w:pPr>
              <w:pStyle w:val="a3"/>
              <w:numPr>
                <w:ilvl w:val="0"/>
                <w:numId w:val="15"/>
              </w:numPr>
              <w:spacing w:before="0" w:beforeAutospacing="0" w:after="0" w:afterAutospacing="0"/>
            </w:pPr>
            <w:r w:rsidRPr="0043033F">
              <w:t xml:space="preserve">Сотрудники </w:t>
            </w:r>
            <w:r w:rsidR="0018756A">
              <w:t>компании</w:t>
            </w:r>
          </w:p>
        </w:tc>
        <w:sdt>
          <w:sdtPr>
            <w:rPr>
              <w:color w:val="215868" w:themeColor="accent5" w:themeShade="80"/>
            </w:rPr>
            <w:id w:val="-1367663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6550623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7329197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9667017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8003BB" w:rsidRPr="0043033F" w:rsidTr="00125EC4">
        <w:trPr>
          <w:trHeight w:val="28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8003BB" w:rsidRPr="0043033F" w:rsidRDefault="008003BB" w:rsidP="00A62F42">
            <w:pPr>
              <w:pStyle w:val="a3"/>
              <w:numPr>
                <w:ilvl w:val="0"/>
                <w:numId w:val="15"/>
              </w:numPr>
              <w:spacing w:before="0" w:beforeAutospacing="0" w:after="0" w:afterAutospacing="0"/>
            </w:pPr>
            <w:r w:rsidRPr="0043033F">
              <w:t xml:space="preserve">Клиенты, партнеры, </w:t>
            </w:r>
          </w:p>
          <w:p w:rsidR="008003BB" w:rsidRPr="0043033F" w:rsidRDefault="008003BB" w:rsidP="0018756A">
            <w:pPr>
              <w:pStyle w:val="a3"/>
              <w:spacing w:before="0" w:beforeAutospacing="0" w:after="0" w:afterAutospacing="0"/>
              <w:ind w:left="360"/>
            </w:pPr>
            <w:r w:rsidRPr="0043033F">
              <w:t>конкуренты, кредиторы и т.п.</w:t>
            </w:r>
          </w:p>
        </w:tc>
        <w:sdt>
          <w:sdtPr>
            <w:rPr>
              <w:color w:val="215868" w:themeColor="accent5" w:themeShade="80"/>
            </w:rPr>
            <w:id w:val="-8014640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686024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848702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381701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8003BB" w:rsidRPr="0043033F" w:rsidTr="00125EC4">
        <w:trPr>
          <w:trHeight w:val="221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8003BB" w:rsidRPr="0043033F" w:rsidRDefault="008003BB" w:rsidP="00A62F42">
            <w:pPr>
              <w:pStyle w:val="a3"/>
              <w:numPr>
                <w:ilvl w:val="0"/>
                <w:numId w:val="15"/>
              </w:numPr>
              <w:spacing w:before="0" w:beforeAutospacing="0" w:after="0" w:afterAutospacing="0"/>
            </w:pPr>
            <w:r w:rsidRPr="0043033F">
              <w:t>Благополучатели</w:t>
            </w:r>
          </w:p>
        </w:tc>
        <w:sdt>
          <w:sdtPr>
            <w:rPr>
              <w:color w:val="215868" w:themeColor="accent5" w:themeShade="80"/>
            </w:rPr>
            <w:id w:val="-1143578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385798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9398241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208623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8003BB" w:rsidRPr="0043033F" w:rsidTr="00125EC4">
        <w:trPr>
          <w:trHeight w:val="240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8003BB" w:rsidRPr="0043033F" w:rsidRDefault="008003BB" w:rsidP="00A62F42">
            <w:pPr>
              <w:pStyle w:val="a3"/>
              <w:numPr>
                <w:ilvl w:val="0"/>
                <w:numId w:val="15"/>
              </w:numPr>
              <w:spacing w:before="0" w:beforeAutospacing="0" w:after="0" w:afterAutospacing="0"/>
            </w:pPr>
            <w:r w:rsidRPr="0043033F">
              <w:t>Представители власти</w:t>
            </w:r>
          </w:p>
        </w:tc>
        <w:sdt>
          <w:sdtPr>
            <w:rPr>
              <w:color w:val="215868" w:themeColor="accent5" w:themeShade="80"/>
            </w:rPr>
            <w:id w:val="-2002882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4156023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3264082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6687820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8003BB" w:rsidRPr="0043033F" w:rsidTr="00125EC4">
        <w:trPr>
          <w:trHeight w:val="87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8003BB" w:rsidRPr="0043033F" w:rsidRDefault="008003BB" w:rsidP="00A62F42">
            <w:pPr>
              <w:pStyle w:val="a3"/>
              <w:numPr>
                <w:ilvl w:val="0"/>
                <w:numId w:val="15"/>
              </w:numPr>
              <w:spacing w:before="0" w:beforeAutospacing="0" w:after="0" w:afterAutospacing="0"/>
            </w:pPr>
            <w:r w:rsidRPr="0043033F">
              <w:t>Местные сообщества</w:t>
            </w:r>
          </w:p>
        </w:tc>
        <w:sdt>
          <w:sdtPr>
            <w:rPr>
              <w:color w:val="215868" w:themeColor="accent5" w:themeShade="80"/>
            </w:rPr>
            <w:id w:val="13284746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8443713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757289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534959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8003BB" w:rsidRPr="0043033F" w:rsidTr="00125EC4">
        <w:trPr>
          <w:trHeight w:val="28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8003BB" w:rsidRPr="0043033F" w:rsidRDefault="008003BB" w:rsidP="00A62F42">
            <w:pPr>
              <w:pStyle w:val="a3"/>
              <w:numPr>
                <w:ilvl w:val="0"/>
                <w:numId w:val="15"/>
              </w:numPr>
              <w:spacing w:before="0" w:beforeAutospacing="0" w:after="0" w:afterAutospacing="0"/>
            </w:pPr>
            <w:r w:rsidRPr="0043033F">
              <w:t>НКО</w:t>
            </w:r>
          </w:p>
        </w:tc>
        <w:sdt>
          <w:sdtPr>
            <w:rPr>
              <w:color w:val="215868" w:themeColor="accent5" w:themeShade="80"/>
            </w:rPr>
            <w:id w:val="-138801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086615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950674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6842484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8003BB" w:rsidRPr="0043033F" w:rsidTr="00125EC4"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8003BB" w:rsidRPr="0043033F" w:rsidRDefault="008003BB" w:rsidP="00A62F42">
            <w:pPr>
              <w:pStyle w:val="a3"/>
              <w:numPr>
                <w:ilvl w:val="0"/>
                <w:numId w:val="15"/>
              </w:numPr>
              <w:spacing w:before="0" w:beforeAutospacing="0" w:after="0" w:afterAutospacing="0"/>
            </w:pPr>
            <w:r w:rsidRPr="0043033F">
              <w:t>СМИ</w:t>
            </w:r>
          </w:p>
        </w:tc>
        <w:sdt>
          <w:sdtPr>
            <w:rPr>
              <w:color w:val="215868" w:themeColor="accent5" w:themeShade="80"/>
            </w:rPr>
            <w:id w:val="479593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5240614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4000628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2058160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8003BB" w:rsidRPr="0043033F" w:rsidTr="00125EC4"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8003BB" w:rsidRPr="0043033F" w:rsidRDefault="008003BB" w:rsidP="00A62F42">
            <w:pPr>
              <w:pStyle w:val="a3"/>
              <w:numPr>
                <w:ilvl w:val="0"/>
                <w:numId w:val="15"/>
              </w:numPr>
              <w:spacing w:before="0" w:beforeAutospacing="0" w:after="0" w:afterAutospacing="0"/>
            </w:pPr>
            <w:r w:rsidRPr="0043033F">
              <w:t>Проф. сообщество в сфере КСО, благотворительности</w:t>
            </w:r>
          </w:p>
        </w:tc>
        <w:sdt>
          <w:sdtPr>
            <w:rPr>
              <w:color w:val="215868" w:themeColor="accent5" w:themeShade="80"/>
            </w:rPr>
            <w:id w:val="-15458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6655089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1847154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0875398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8003BB" w:rsidRPr="0043033F" w:rsidTr="00257683"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8003BB" w:rsidRPr="0043033F" w:rsidRDefault="008003BB" w:rsidP="00A62F42">
            <w:pPr>
              <w:pStyle w:val="a3"/>
              <w:numPr>
                <w:ilvl w:val="0"/>
                <w:numId w:val="15"/>
              </w:numPr>
              <w:spacing w:before="0" w:beforeAutospacing="0" w:after="0" w:afterAutospacing="0"/>
            </w:pPr>
            <w:r w:rsidRPr="0043033F">
              <w:t>Международные организации</w:t>
            </w:r>
          </w:p>
        </w:tc>
        <w:sdt>
          <w:sdtPr>
            <w:rPr>
              <w:color w:val="215868" w:themeColor="accent5" w:themeShade="80"/>
            </w:rPr>
            <w:id w:val="-19974125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346529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8825267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47078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8003BB" w:rsidRPr="002E33C1" w:rsidRDefault="008003BB" w:rsidP="002D7236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57683" w:rsidRPr="0043033F" w:rsidTr="00257683">
        <w:trPr>
          <w:trHeight w:val="25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7683" w:rsidRPr="0043033F" w:rsidRDefault="00257683" w:rsidP="00A62F42">
            <w:pPr>
              <w:pStyle w:val="a3"/>
              <w:numPr>
                <w:ilvl w:val="0"/>
                <w:numId w:val="15"/>
              </w:numPr>
              <w:spacing w:before="0" w:beforeAutospacing="0" w:after="0" w:afterAutospacing="0"/>
            </w:pPr>
            <w:r w:rsidRPr="0043033F">
              <w:t xml:space="preserve">Другое, </w:t>
            </w:r>
            <w:r w:rsidRPr="0043033F">
              <w:rPr>
                <w:i/>
              </w:rPr>
              <w:t>УКАЖИТЕ:</w:t>
            </w:r>
          </w:p>
        </w:tc>
        <w:sdt>
          <w:sdtPr>
            <w:rPr>
              <w:color w:val="215868" w:themeColor="accent5" w:themeShade="80"/>
            </w:rPr>
            <w:id w:val="12381294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57683" w:rsidRPr="002E33C1" w:rsidRDefault="00257683" w:rsidP="00257683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327935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57683" w:rsidRPr="002E33C1" w:rsidRDefault="00257683" w:rsidP="00257683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8166854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57683" w:rsidRPr="002E33C1" w:rsidRDefault="00257683" w:rsidP="00257683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9698586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15" w:type="dxa"/>
                <w:vMerge w:val="restar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57683" w:rsidRPr="002E33C1" w:rsidRDefault="00257683" w:rsidP="00257683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57683" w:rsidRPr="0043033F" w:rsidTr="00257683">
        <w:trPr>
          <w:trHeight w:val="285"/>
        </w:trPr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7683" w:rsidRPr="0043033F" w:rsidRDefault="00257683" w:rsidP="00427B38">
            <w:pPr>
              <w:pStyle w:val="a3"/>
              <w:spacing w:before="0" w:beforeAutospacing="0" w:after="0" w:afterAutospacing="0"/>
            </w:pPr>
          </w:p>
        </w:tc>
        <w:tc>
          <w:tcPr>
            <w:tcW w:w="151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7683" w:rsidRDefault="00257683" w:rsidP="002D7236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  <w:tc>
          <w:tcPr>
            <w:tcW w:w="151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57683" w:rsidRDefault="00257683" w:rsidP="008003BB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  <w:tc>
          <w:tcPr>
            <w:tcW w:w="151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7683" w:rsidRDefault="00257683" w:rsidP="002D7236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  <w:tc>
          <w:tcPr>
            <w:tcW w:w="151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7683" w:rsidRDefault="00257683" w:rsidP="002D7236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</w:tr>
    </w:tbl>
    <w:p w:rsidR="008610DA" w:rsidRDefault="008610DA" w:rsidP="008610DA">
      <w:pPr>
        <w:ind w:firstLine="426"/>
        <w:rPr>
          <w:rFonts w:cs="Arial"/>
          <w:b/>
        </w:rPr>
      </w:pPr>
    </w:p>
    <w:p w:rsidR="008610DA" w:rsidRPr="0043033F" w:rsidRDefault="008610DA" w:rsidP="008610DA">
      <w:pPr>
        <w:ind w:firstLine="426"/>
        <w:rPr>
          <w:rFonts w:cs="Arial"/>
          <w:b/>
        </w:rPr>
      </w:pPr>
      <w:r w:rsidRPr="0043033F">
        <w:rPr>
          <w:rFonts w:cs="Arial"/>
          <w:b/>
        </w:rPr>
        <w:t xml:space="preserve">Пожалуйста, прокомментируйте: </w:t>
      </w:r>
    </w:p>
    <w:tbl>
      <w:tblPr>
        <w:tblStyle w:val="af7"/>
        <w:tblW w:w="9639" w:type="dxa"/>
        <w:tblInd w:w="53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610DA" w:rsidRPr="00B57105" w:rsidTr="00171B70">
        <w:trPr>
          <w:trHeight w:val="451"/>
        </w:trPr>
        <w:tc>
          <w:tcPr>
            <w:tcW w:w="9639" w:type="dxa"/>
            <w:vAlign w:val="bottom"/>
          </w:tcPr>
          <w:p w:rsidR="008610DA" w:rsidRPr="00B57105" w:rsidRDefault="008610DA" w:rsidP="00171B70">
            <w:pPr>
              <w:rPr>
                <w:rFonts w:cs="Arial"/>
                <w:color w:val="215868" w:themeColor="accent5" w:themeShade="80"/>
              </w:rPr>
            </w:pPr>
          </w:p>
        </w:tc>
      </w:tr>
    </w:tbl>
    <w:p w:rsidR="008610DA" w:rsidRPr="0043033F" w:rsidRDefault="008610DA" w:rsidP="008610DA">
      <w:pPr>
        <w:shd w:val="clear" w:color="auto" w:fill="FFFFFF"/>
        <w:rPr>
          <w:sz w:val="2"/>
          <w:szCs w:val="2"/>
          <w:u w:val="single"/>
        </w:rPr>
      </w:pPr>
    </w:p>
    <w:p w:rsidR="008610DA" w:rsidRPr="0043033F" w:rsidRDefault="008610DA" w:rsidP="008610DA">
      <w:pPr>
        <w:spacing w:line="360" w:lineRule="auto"/>
        <w:rPr>
          <w:rFonts w:cs="Arial"/>
          <w:b/>
        </w:rPr>
      </w:pPr>
    </w:p>
    <w:p w:rsidR="00594E01" w:rsidRDefault="00594E01" w:rsidP="00594E01">
      <w:pPr>
        <w:pStyle w:val="afa"/>
        <w:spacing w:after="0" w:line="240" w:lineRule="auto"/>
        <w:ind w:left="426"/>
        <w:rPr>
          <w:rFonts w:cs="Arial"/>
          <w:b/>
        </w:rPr>
      </w:pPr>
    </w:p>
    <w:p w:rsidR="00A63151" w:rsidRPr="0043033F" w:rsidRDefault="00A63151" w:rsidP="00A63151">
      <w:pPr>
        <w:shd w:val="clear" w:color="auto" w:fill="FFFFFF"/>
        <w:rPr>
          <w:sz w:val="2"/>
          <w:szCs w:val="2"/>
          <w:u w:val="single"/>
        </w:rPr>
      </w:pPr>
    </w:p>
    <w:p w:rsidR="00AB6D80" w:rsidRPr="00902C4A" w:rsidRDefault="00AB6D80" w:rsidP="00B87611">
      <w:pPr>
        <w:pStyle w:val="afd"/>
        <w:spacing w:after="180"/>
        <w:rPr>
          <w:rStyle w:val="label"/>
          <w:sz w:val="32"/>
          <w:szCs w:val="32"/>
        </w:rPr>
      </w:pPr>
      <w:r w:rsidRPr="00902C4A">
        <w:rPr>
          <w:rStyle w:val="label"/>
          <w:sz w:val="32"/>
          <w:szCs w:val="32"/>
        </w:rPr>
        <w:t>Раздел V. Результаты и перспективы</w:t>
      </w:r>
      <w:r w:rsidR="00356451">
        <w:rPr>
          <w:rStyle w:val="label"/>
          <w:sz w:val="32"/>
          <w:szCs w:val="32"/>
        </w:rPr>
        <w:t>.</w:t>
      </w:r>
    </w:p>
    <w:tbl>
      <w:tblPr>
        <w:tblStyle w:val="af7"/>
        <w:tblW w:w="0" w:type="auto"/>
        <w:tblInd w:w="534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850"/>
        <w:gridCol w:w="567"/>
        <w:gridCol w:w="6521"/>
        <w:gridCol w:w="1056"/>
        <w:gridCol w:w="609"/>
      </w:tblGrid>
      <w:tr w:rsidR="00092E2C" w:rsidRPr="00485692" w:rsidTr="00A62F42">
        <w:trPr>
          <w:trHeight w:val="611"/>
        </w:trPr>
        <w:tc>
          <w:tcPr>
            <w:tcW w:w="9603" w:type="dxa"/>
            <w:gridSpan w:val="5"/>
            <w:shd w:val="clear" w:color="auto" w:fill="F2F2F2" w:themeFill="background1" w:themeFillShade="F2"/>
          </w:tcPr>
          <w:p w:rsidR="00092E2C" w:rsidRPr="00092E2C" w:rsidRDefault="00092E2C" w:rsidP="00092E2C">
            <w:pPr>
              <w:rPr>
                <w:rFonts w:cs="Arial"/>
                <w:i/>
              </w:rPr>
            </w:pPr>
            <w:r w:rsidRPr="00092E2C">
              <w:rPr>
                <w:rFonts w:cs="Arial"/>
                <w:i/>
              </w:rPr>
              <w:t xml:space="preserve">Пожалуйста, укажите, планирует ли ваша компания в этом году участвовать в номинации </w:t>
            </w:r>
          </w:p>
          <w:p w:rsidR="00092E2C" w:rsidRPr="00092E2C" w:rsidRDefault="00092E2C" w:rsidP="00092E2C">
            <w:pPr>
              <w:rPr>
                <w:rFonts w:cs="Arial"/>
                <w:i/>
              </w:rPr>
            </w:pPr>
            <w:r w:rsidRPr="00092E2C">
              <w:rPr>
                <w:rFonts w:cs="Arial"/>
                <w:i/>
              </w:rPr>
              <w:t>«За подход к оценке социальных результатов благотворительных проектов и программ»?</w:t>
            </w:r>
          </w:p>
        </w:tc>
      </w:tr>
      <w:tr w:rsidR="00485692" w:rsidRPr="00485692" w:rsidTr="00A62F42">
        <w:tc>
          <w:tcPr>
            <w:tcW w:w="850" w:type="dxa"/>
            <w:shd w:val="clear" w:color="auto" w:fill="F2F2F2" w:themeFill="background1" w:themeFillShade="F2"/>
          </w:tcPr>
          <w:p w:rsidR="00485692" w:rsidRPr="00092E2C" w:rsidRDefault="00485692" w:rsidP="00A62F42">
            <w:pPr>
              <w:pStyle w:val="a3"/>
              <w:numPr>
                <w:ilvl w:val="0"/>
                <w:numId w:val="18"/>
              </w:numPr>
              <w:spacing w:before="0" w:beforeAutospacing="0" w:after="0" w:afterAutospacing="0"/>
              <w:ind w:left="317" w:hanging="284"/>
              <w:rPr>
                <w:i/>
              </w:rPr>
            </w:pPr>
            <w:r w:rsidRPr="00092E2C">
              <w:rPr>
                <w:i/>
              </w:rPr>
              <w:t>Да</w:t>
            </w:r>
          </w:p>
        </w:tc>
        <w:sdt>
          <w:sdtPr>
            <w:rPr>
              <w:color w:val="215868" w:themeColor="accent5" w:themeShade="80"/>
            </w:rPr>
            <w:id w:val="15555131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F2F2F2" w:themeFill="background1" w:themeFillShade="F2"/>
              </w:tcPr>
              <w:p w:rsidR="00485692" w:rsidRPr="00485692" w:rsidRDefault="00124713" w:rsidP="00124713">
                <w:pPr>
                  <w:pStyle w:val="a3"/>
                  <w:spacing w:before="0" w:beforeAutospacing="0" w:after="0" w:afterAutospacing="0"/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6521" w:type="dxa"/>
            <w:shd w:val="clear" w:color="auto" w:fill="F2F2F2" w:themeFill="background1" w:themeFillShade="F2"/>
          </w:tcPr>
          <w:p w:rsidR="00092E2C" w:rsidRPr="00092E2C" w:rsidRDefault="00092E2C" w:rsidP="00092E2C">
            <w:pPr>
              <w:pStyle w:val="a3"/>
              <w:spacing w:before="0" w:beforeAutospacing="0" w:after="0" w:afterAutospacing="0"/>
              <w:rPr>
                <w:b/>
                <w:i/>
                <w:sz w:val="16"/>
                <w:szCs w:val="18"/>
              </w:rPr>
            </w:pPr>
            <w:r>
              <w:rPr>
                <w:i/>
                <w:sz w:val="16"/>
                <w:szCs w:val="18"/>
              </w:rPr>
              <w:sym w:font="Wingdings" w:char="F0E8"/>
            </w:r>
            <w:r>
              <w:rPr>
                <w:i/>
                <w:sz w:val="16"/>
                <w:szCs w:val="18"/>
              </w:rPr>
              <w:t xml:space="preserve"> </w:t>
            </w:r>
            <w:r w:rsidRPr="00092E2C">
              <w:rPr>
                <w:b/>
                <w:i/>
                <w:sz w:val="16"/>
                <w:szCs w:val="18"/>
              </w:rPr>
              <w:t xml:space="preserve">ЕСЛИ «ДА», ПРИЛОЖИТЕ, ПОЖАЛУЙСТА, ДОПОЛНИТЕЛЬНЫЕ ДОКУМЕНТЫ, </w:t>
            </w:r>
          </w:p>
          <w:p w:rsidR="00485692" w:rsidRPr="00092E2C" w:rsidRDefault="00092E2C" w:rsidP="00092E2C">
            <w:pPr>
              <w:pStyle w:val="a3"/>
              <w:spacing w:before="0" w:beforeAutospacing="0" w:after="0" w:afterAutospacing="0"/>
              <w:rPr>
                <w:i/>
                <w:sz w:val="16"/>
                <w:szCs w:val="18"/>
              </w:rPr>
            </w:pPr>
            <w:r w:rsidRPr="00092E2C">
              <w:rPr>
                <w:b/>
                <w:i/>
                <w:sz w:val="16"/>
                <w:szCs w:val="18"/>
              </w:rPr>
              <w:t xml:space="preserve">     ПЕРЕЧИСЛЕННЫЕ В ИНСТРУКЦИИ ПО ЗАПОЛНЕНИЮ АНКЕТЫ УЧАСТНИКА ПРОЕКТА!!!</w:t>
            </w:r>
          </w:p>
        </w:tc>
        <w:tc>
          <w:tcPr>
            <w:tcW w:w="1056" w:type="dxa"/>
            <w:shd w:val="clear" w:color="auto" w:fill="F2F2F2" w:themeFill="background1" w:themeFillShade="F2"/>
          </w:tcPr>
          <w:p w:rsidR="00485692" w:rsidRPr="00092E2C" w:rsidRDefault="00485692" w:rsidP="00A62F42">
            <w:pPr>
              <w:pStyle w:val="a3"/>
              <w:numPr>
                <w:ilvl w:val="0"/>
                <w:numId w:val="18"/>
              </w:numPr>
              <w:spacing w:before="0" w:beforeAutospacing="0" w:after="0" w:afterAutospacing="0"/>
              <w:ind w:left="317"/>
              <w:rPr>
                <w:i/>
              </w:rPr>
            </w:pPr>
            <w:r w:rsidRPr="00092E2C">
              <w:rPr>
                <w:i/>
              </w:rPr>
              <w:t>Нет</w:t>
            </w:r>
          </w:p>
        </w:tc>
        <w:sdt>
          <w:sdtPr>
            <w:rPr>
              <w:color w:val="215868" w:themeColor="accent5" w:themeShade="80"/>
            </w:rPr>
            <w:id w:val="15191119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09" w:type="dxa"/>
                <w:shd w:val="clear" w:color="auto" w:fill="F2F2F2" w:themeFill="background1" w:themeFillShade="F2"/>
              </w:tcPr>
              <w:p w:rsidR="00485692" w:rsidRPr="00485692" w:rsidRDefault="00124713" w:rsidP="00124713">
                <w:pPr>
                  <w:pStyle w:val="a3"/>
                  <w:spacing w:before="0" w:beforeAutospacing="0" w:after="0" w:afterAutospacing="0"/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3312F6" w:rsidRPr="00B87611" w:rsidRDefault="003312F6" w:rsidP="00124713">
      <w:pPr>
        <w:pStyle w:val="a3"/>
        <w:spacing w:before="0" w:beforeAutospacing="0" w:after="0" w:afterAutospacing="0" w:line="360" w:lineRule="auto"/>
        <w:jc w:val="both"/>
        <w:rPr>
          <w:b/>
          <w:sz w:val="16"/>
        </w:rPr>
      </w:pPr>
    </w:p>
    <w:p w:rsidR="00485692" w:rsidRDefault="00DC0C1A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3033F">
        <w:rPr>
          <w:rFonts w:cs="Arial"/>
          <w:b/>
        </w:rPr>
        <w:t>Используете ли вы оценку в</w:t>
      </w:r>
      <w:r w:rsidR="00AB6D80" w:rsidRPr="0043033F">
        <w:rPr>
          <w:rFonts w:cs="Arial"/>
          <w:b/>
        </w:rPr>
        <w:t xml:space="preserve"> своей благотворительной деятельности?</w:t>
      </w:r>
      <w:r w:rsidR="00434177" w:rsidRPr="0043033F">
        <w:rPr>
          <w:rFonts w:cs="Arial"/>
          <w:b/>
        </w:rPr>
        <w:t xml:space="preserve"> </w:t>
      </w:r>
      <w:r w:rsidR="00971B71" w:rsidRPr="0043033F">
        <w:rPr>
          <w:rFonts w:cs="Arial"/>
          <w:b/>
        </w:rPr>
        <w:t xml:space="preserve">Оцениваете ли вы </w:t>
      </w:r>
    </w:p>
    <w:p w:rsidR="00971B71" w:rsidRDefault="00971B71" w:rsidP="00485692">
      <w:pPr>
        <w:pStyle w:val="afa"/>
        <w:spacing w:after="0" w:line="240" w:lineRule="auto"/>
        <w:ind w:left="426"/>
        <w:rPr>
          <w:rFonts w:cs="Arial"/>
          <w:b/>
        </w:rPr>
      </w:pPr>
      <w:r w:rsidRPr="0043033F">
        <w:rPr>
          <w:rFonts w:cs="Arial"/>
          <w:b/>
        </w:rPr>
        <w:t>результаты корпоративной благотворительной деятельности, отдельных программ, проектов?</w:t>
      </w:r>
    </w:p>
    <w:p w:rsidR="00485692" w:rsidRPr="00B87611" w:rsidRDefault="00485692" w:rsidP="00485692">
      <w:pPr>
        <w:pStyle w:val="afa"/>
        <w:spacing w:after="0" w:line="240" w:lineRule="auto"/>
        <w:ind w:left="426"/>
        <w:rPr>
          <w:rFonts w:cs="Arial"/>
          <w:b/>
          <w:sz w:val="16"/>
        </w:rPr>
      </w:pPr>
    </w:p>
    <w:tbl>
      <w:tblPr>
        <w:tblStyle w:val="af7"/>
        <w:tblW w:w="0" w:type="auto"/>
        <w:tblInd w:w="534" w:type="dxa"/>
        <w:tblLook w:val="04A0" w:firstRow="1" w:lastRow="0" w:firstColumn="1" w:lastColumn="0" w:noHBand="0" w:noVBand="1"/>
      </w:tblPr>
      <w:tblGrid>
        <w:gridCol w:w="2205"/>
        <w:gridCol w:w="6300"/>
        <w:gridCol w:w="1098"/>
      </w:tblGrid>
      <w:tr w:rsidR="00485692" w:rsidRPr="00485692" w:rsidTr="00356451">
        <w:tc>
          <w:tcPr>
            <w:tcW w:w="85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5692" w:rsidRDefault="00485692" w:rsidP="00A62F42">
            <w:pPr>
              <w:pStyle w:val="a3"/>
              <w:numPr>
                <w:ilvl w:val="0"/>
                <w:numId w:val="17"/>
              </w:numPr>
              <w:spacing w:before="0" w:beforeAutospacing="0" w:after="0" w:afterAutospacing="0"/>
              <w:ind w:left="357" w:hanging="357"/>
              <w:jc w:val="both"/>
            </w:pPr>
            <w:r w:rsidRPr="00485692">
              <w:t xml:space="preserve">Да, мы на регулярной основе проводим </w:t>
            </w:r>
            <w:r>
              <w:t xml:space="preserve">комплексную </w:t>
            </w:r>
            <w:r w:rsidRPr="00485692">
              <w:t xml:space="preserve">оценку </w:t>
            </w:r>
          </w:p>
          <w:p w:rsidR="00485692" w:rsidRPr="00485692" w:rsidRDefault="00485692" w:rsidP="00485692">
            <w:pPr>
              <w:pStyle w:val="a3"/>
              <w:spacing w:before="0" w:beforeAutospacing="0" w:after="0" w:afterAutospacing="0"/>
              <w:ind w:left="357"/>
              <w:jc w:val="both"/>
            </w:pPr>
            <w:r w:rsidRPr="00485692">
              <w:t xml:space="preserve">корпоративной благотворительной деятельности </w:t>
            </w:r>
            <w:r>
              <w:t>компании</w:t>
            </w:r>
          </w:p>
        </w:tc>
        <w:sdt>
          <w:sdtPr>
            <w:rPr>
              <w:color w:val="215868" w:themeColor="accent5" w:themeShade="80"/>
            </w:rPr>
            <w:id w:val="-1566865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9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485692" w:rsidRPr="002E33C1" w:rsidRDefault="00485692" w:rsidP="00485692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485692" w:rsidRPr="00485692" w:rsidTr="00356451">
        <w:tc>
          <w:tcPr>
            <w:tcW w:w="85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5692" w:rsidRDefault="00485692" w:rsidP="00A62F42">
            <w:pPr>
              <w:pStyle w:val="a3"/>
              <w:numPr>
                <w:ilvl w:val="0"/>
                <w:numId w:val="17"/>
              </w:numPr>
              <w:spacing w:before="0" w:beforeAutospacing="0" w:after="0" w:afterAutospacing="0"/>
              <w:ind w:left="357" w:hanging="357"/>
              <w:jc w:val="both"/>
            </w:pPr>
            <w:r w:rsidRPr="00485692">
              <w:t>Да</w:t>
            </w:r>
            <w:r>
              <w:t>, мы разово (</w:t>
            </w:r>
            <w:r w:rsidRPr="00485692">
              <w:t>время от времени</w:t>
            </w:r>
            <w:r>
              <w:t>)</w:t>
            </w:r>
            <w:r w:rsidRPr="00485692">
              <w:t xml:space="preserve"> проводим </w:t>
            </w:r>
            <w:r>
              <w:t xml:space="preserve">комплексную </w:t>
            </w:r>
            <w:r w:rsidRPr="00485692">
              <w:t xml:space="preserve">оценку </w:t>
            </w:r>
          </w:p>
          <w:p w:rsidR="00485692" w:rsidRPr="00485692" w:rsidRDefault="00485692" w:rsidP="00485692">
            <w:pPr>
              <w:pStyle w:val="a3"/>
              <w:spacing w:before="0" w:beforeAutospacing="0" w:after="0" w:afterAutospacing="0"/>
              <w:ind w:left="357"/>
              <w:jc w:val="both"/>
            </w:pPr>
            <w:r w:rsidRPr="00485692">
              <w:t xml:space="preserve">корпоративной благотворительной деятельности </w:t>
            </w:r>
            <w:r>
              <w:t xml:space="preserve">компании </w:t>
            </w:r>
          </w:p>
        </w:tc>
        <w:sdt>
          <w:sdtPr>
            <w:rPr>
              <w:color w:val="215868" w:themeColor="accent5" w:themeShade="80"/>
            </w:rPr>
            <w:id w:val="-540274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9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485692" w:rsidRPr="002E33C1" w:rsidRDefault="00485692" w:rsidP="00485692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485692" w:rsidRPr="00485692" w:rsidTr="00356451">
        <w:tc>
          <w:tcPr>
            <w:tcW w:w="85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5692" w:rsidRPr="00485692" w:rsidRDefault="00485692" w:rsidP="00A62F42">
            <w:pPr>
              <w:pStyle w:val="a3"/>
              <w:numPr>
                <w:ilvl w:val="0"/>
                <w:numId w:val="17"/>
              </w:numPr>
              <w:spacing w:before="0" w:beforeAutospacing="0" w:after="0" w:afterAutospacing="0"/>
              <w:ind w:left="357" w:hanging="357"/>
              <w:jc w:val="both"/>
            </w:pPr>
            <w:r w:rsidRPr="00485692">
              <w:t>Да</w:t>
            </w:r>
            <w:r>
              <w:t>,</w:t>
            </w:r>
            <w:r w:rsidRPr="00485692">
              <w:t xml:space="preserve"> мы проводим оценк</w:t>
            </w:r>
            <w:r>
              <w:t>у</w:t>
            </w:r>
            <w:r w:rsidRPr="00485692">
              <w:t xml:space="preserve"> результатов отдельных программ, проектов</w:t>
            </w:r>
          </w:p>
        </w:tc>
        <w:sdt>
          <w:sdtPr>
            <w:rPr>
              <w:color w:val="215868" w:themeColor="accent5" w:themeShade="80"/>
            </w:rPr>
            <w:id w:val="8982526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9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485692" w:rsidRPr="002E33C1" w:rsidRDefault="00485692" w:rsidP="00485692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485692" w:rsidRPr="00485692" w:rsidTr="00356451"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</w:tcPr>
          <w:p w:rsidR="00485692" w:rsidRPr="00485692" w:rsidRDefault="00485692" w:rsidP="00A62F42">
            <w:pPr>
              <w:pStyle w:val="a3"/>
              <w:numPr>
                <w:ilvl w:val="0"/>
                <w:numId w:val="17"/>
              </w:numPr>
              <w:spacing w:before="0" w:beforeAutospacing="0" w:after="0" w:afterAutospacing="0"/>
              <w:ind w:left="357" w:hanging="357"/>
              <w:jc w:val="both"/>
            </w:pPr>
            <w:r w:rsidRPr="00485692">
              <w:t>Иное</w:t>
            </w:r>
            <w:r>
              <w:t xml:space="preserve">, </w:t>
            </w:r>
            <w:r w:rsidRPr="00485692">
              <w:rPr>
                <w:i/>
              </w:rPr>
              <w:t>УКАЖИТЕ: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85692" w:rsidRPr="00127118" w:rsidRDefault="00485692" w:rsidP="00485692">
            <w:pPr>
              <w:pStyle w:val="a3"/>
              <w:spacing w:before="0" w:beforeAutospacing="0" w:after="0" w:afterAutospacing="0"/>
              <w:jc w:val="both"/>
              <w:rPr>
                <w:color w:val="215868" w:themeColor="accent5" w:themeShade="80"/>
              </w:rPr>
            </w:pPr>
          </w:p>
        </w:tc>
        <w:sdt>
          <w:sdtPr>
            <w:rPr>
              <w:color w:val="215868" w:themeColor="accent5" w:themeShade="80"/>
            </w:rPr>
            <w:id w:val="-8771642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9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485692" w:rsidRPr="002E33C1" w:rsidRDefault="00485692" w:rsidP="00485692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485692" w:rsidRPr="00485692" w:rsidTr="00356451">
        <w:tc>
          <w:tcPr>
            <w:tcW w:w="850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5692" w:rsidRPr="00485692" w:rsidRDefault="00485692" w:rsidP="00A62F42">
            <w:pPr>
              <w:pStyle w:val="a3"/>
              <w:numPr>
                <w:ilvl w:val="0"/>
                <w:numId w:val="17"/>
              </w:numPr>
              <w:spacing w:before="0" w:beforeAutospacing="0" w:after="0" w:afterAutospacing="0"/>
              <w:ind w:left="357" w:hanging="357"/>
              <w:jc w:val="both"/>
            </w:pPr>
            <w:r w:rsidRPr="00485692">
              <w:t xml:space="preserve">Нет, </w:t>
            </w:r>
            <w:r>
              <w:t xml:space="preserve">мы </w:t>
            </w:r>
            <w:r w:rsidRPr="00485692">
              <w:t>не проводим оценку</w:t>
            </w:r>
            <w:r>
              <w:t xml:space="preserve"> благотворительной деятельности</w:t>
            </w:r>
          </w:p>
        </w:tc>
        <w:sdt>
          <w:sdtPr>
            <w:rPr>
              <w:color w:val="215868" w:themeColor="accent5" w:themeShade="80"/>
            </w:rPr>
            <w:id w:val="-2688618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09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485692" w:rsidRPr="002E33C1" w:rsidRDefault="00485692" w:rsidP="00485692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124713" w:rsidRPr="00B87611" w:rsidRDefault="00124713" w:rsidP="00124713">
      <w:pPr>
        <w:pStyle w:val="a3"/>
        <w:spacing w:before="0" w:beforeAutospacing="0" w:after="0" w:afterAutospacing="0" w:line="360" w:lineRule="auto"/>
        <w:jc w:val="both"/>
        <w:rPr>
          <w:b/>
          <w:sz w:val="16"/>
        </w:rPr>
      </w:pPr>
    </w:p>
    <w:p w:rsidR="00AB6D80" w:rsidRPr="00124713" w:rsidRDefault="00AB6D80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124713">
        <w:rPr>
          <w:rFonts w:cs="Arial"/>
          <w:b/>
        </w:rPr>
        <w:t>Пожалуйста, опишите</w:t>
      </w:r>
      <w:r w:rsidR="0019155A" w:rsidRPr="00124713">
        <w:rPr>
          <w:rFonts w:cs="Arial"/>
          <w:b/>
        </w:rPr>
        <w:t xml:space="preserve">, как осуществляется </w:t>
      </w:r>
      <w:r w:rsidR="00124713" w:rsidRPr="00124713">
        <w:rPr>
          <w:rFonts w:cs="Arial"/>
          <w:b/>
        </w:rPr>
        <w:t xml:space="preserve">в вашей компании </w:t>
      </w:r>
      <w:r w:rsidR="0019155A" w:rsidRPr="00124713">
        <w:rPr>
          <w:rFonts w:cs="Arial"/>
          <w:b/>
        </w:rPr>
        <w:t xml:space="preserve">процесс </w:t>
      </w:r>
      <w:r w:rsidR="00124713">
        <w:rPr>
          <w:rFonts w:cs="Arial"/>
          <w:b/>
        </w:rPr>
        <w:t xml:space="preserve">мониторинга и </w:t>
      </w:r>
      <w:r w:rsidR="0019155A" w:rsidRPr="00124713">
        <w:rPr>
          <w:rFonts w:cs="Arial"/>
          <w:b/>
        </w:rPr>
        <w:t>оценки</w:t>
      </w:r>
      <w:r w:rsidR="00124713">
        <w:rPr>
          <w:rFonts w:cs="Arial"/>
          <w:b/>
        </w:rPr>
        <w:t xml:space="preserve"> корпоративной</w:t>
      </w:r>
      <w:r w:rsidR="00092E2C">
        <w:rPr>
          <w:rFonts w:cs="Arial"/>
          <w:b/>
        </w:rPr>
        <w:t xml:space="preserve"> благотворительной деятельности:</w:t>
      </w:r>
    </w:p>
    <w:tbl>
      <w:tblPr>
        <w:tblStyle w:val="af7"/>
        <w:tblW w:w="9639" w:type="dxa"/>
        <w:tblInd w:w="534" w:type="dxa"/>
        <w:tblLook w:val="04A0" w:firstRow="1" w:lastRow="0" w:firstColumn="1" w:lastColumn="0" w:noHBand="0" w:noVBand="1"/>
      </w:tblPr>
      <w:tblGrid>
        <w:gridCol w:w="9639"/>
      </w:tblGrid>
      <w:tr w:rsidR="00127118" w:rsidRPr="00B57105" w:rsidTr="00B87611">
        <w:trPr>
          <w:trHeight w:val="353"/>
        </w:trPr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4713" w:rsidRPr="00B57105" w:rsidRDefault="00124713" w:rsidP="00124713">
            <w:pPr>
              <w:rPr>
                <w:rFonts w:cs="Arial"/>
                <w:color w:val="215868" w:themeColor="accent5" w:themeShade="80"/>
              </w:rPr>
            </w:pPr>
          </w:p>
        </w:tc>
      </w:tr>
    </w:tbl>
    <w:p w:rsidR="00124713" w:rsidRPr="0043033F" w:rsidRDefault="00124713" w:rsidP="00124713">
      <w:pPr>
        <w:shd w:val="clear" w:color="auto" w:fill="FFFFFF"/>
        <w:rPr>
          <w:sz w:val="2"/>
          <w:szCs w:val="2"/>
          <w:u w:val="single"/>
        </w:rPr>
      </w:pPr>
    </w:p>
    <w:p w:rsidR="00124713" w:rsidRPr="00B87611" w:rsidRDefault="00124713" w:rsidP="00124713">
      <w:pPr>
        <w:pStyle w:val="a3"/>
        <w:spacing w:before="0" w:beforeAutospacing="0" w:after="0" w:afterAutospacing="0" w:line="360" w:lineRule="auto"/>
        <w:jc w:val="both"/>
        <w:rPr>
          <w:b/>
          <w:sz w:val="16"/>
        </w:rPr>
      </w:pPr>
    </w:p>
    <w:p w:rsidR="00124713" w:rsidRDefault="00124713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>
        <w:rPr>
          <w:rFonts w:cs="Arial"/>
          <w:b/>
        </w:rPr>
        <w:t xml:space="preserve">Какими документами в компании регламентируется процесс мониторинга и оценки </w:t>
      </w:r>
    </w:p>
    <w:p w:rsidR="00124713" w:rsidRPr="0043033F" w:rsidRDefault="00124713" w:rsidP="00124713">
      <w:pPr>
        <w:pStyle w:val="afa"/>
        <w:spacing w:after="0" w:line="240" w:lineRule="auto"/>
        <w:ind w:left="426"/>
        <w:rPr>
          <w:rFonts w:cs="Arial"/>
          <w:b/>
        </w:rPr>
      </w:pPr>
      <w:r>
        <w:rPr>
          <w:rFonts w:cs="Arial"/>
          <w:b/>
        </w:rPr>
        <w:t>корпоративной благотворительной деятельности?</w:t>
      </w:r>
    </w:p>
    <w:tbl>
      <w:tblPr>
        <w:tblStyle w:val="af7"/>
        <w:tblW w:w="9639" w:type="dxa"/>
        <w:tblInd w:w="534" w:type="dxa"/>
        <w:tblLook w:val="04A0" w:firstRow="1" w:lastRow="0" w:firstColumn="1" w:lastColumn="0" w:noHBand="0" w:noVBand="1"/>
      </w:tblPr>
      <w:tblGrid>
        <w:gridCol w:w="9639"/>
      </w:tblGrid>
      <w:tr w:rsidR="00B57105" w:rsidRPr="00B57105" w:rsidTr="00B87611">
        <w:trPr>
          <w:trHeight w:val="246"/>
        </w:trPr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24713" w:rsidRPr="00B57105" w:rsidRDefault="00124713" w:rsidP="002E33C1">
            <w:pPr>
              <w:rPr>
                <w:rFonts w:cs="Arial"/>
                <w:color w:val="215868" w:themeColor="accent5" w:themeShade="80"/>
              </w:rPr>
            </w:pPr>
          </w:p>
        </w:tc>
      </w:tr>
    </w:tbl>
    <w:p w:rsidR="00124713" w:rsidRPr="0043033F" w:rsidRDefault="00124713" w:rsidP="00124713">
      <w:pPr>
        <w:shd w:val="clear" w:color="auto" w:fill="FFFFFF"/>
        <w:rPr>
          <w:sz w:val="2"/>
          <w:szCs w:val="2"/>
          <w:u w:val="single"/>
        </w:rPr>
      </w:pPr>
    </w:p>
    <w:p w:rsidR="00C93EB2" w:rsidRPr="00B87611" w:rsidRDefault="00C93EB2" w:rsidP="00C93EB2">
      <w:pPr>
        <w:spacing w:line="360" w:lineRule="auto"/>
        <w:ind w:left="709"/>
        <w:rPr>
          <w:rFonts w:cs="Arial"/>
          <w:b/>
          <w:sz w:val="16"/>
        </w:rPr>
      </w:pPr>
    </w:p>
    <w:p w:rsidR="00356451" w:rsidRPr="00356451" w:rsidRDefault="00B87611" w:rsidP="00356451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>
        <w:rPr>
          <w:rFonts w:cs="Arial"/>
          <w:b/>
        </w:rPr>
        <w:t>Закладывались</w:t>
      </w:r>
      <w:r w:rsidR="008A38BE">
        <w:rPr>
          <w:rFonts w:cs="Arial"/>
          <w:b/>
        </w:rPr>
        <w:t xml:space="preserve"> ли в бюджет и у</w:t>
      </w:r>
      <w:r>
        <w:rPr>
          <w:rFonts w:cs="Arial"/>
          <w:b/>
        </w:rPr>
        <w:t>читывались</w:t>
      </w:r>
      <w:r w:rsidR="00356451" w:rsidRPr="00356451">
        <w:rPr>
          <w:rFonts w:cs="Arial"/>
          <w:b/>
        </w:rPr>
        <w:t xml:space="preserve"> ли расходы на мониторинг и оценку корпоративной благотворительной деятельности? </w:t>
      </w:r>
      <w:r>
        <w:rPr>
          <w:rFonts w:cs="Arial"/>
          <w:b/>
        </w:rPr>
        <w:t xml:space="preserve">  Если «да», то каков был их размер</w:t>
      </w:r>
      <w:r w:rsidR="00356451" w:rsidRPr="00356451">
        <w:rPr>
          <w:rFonts w:cs="Arial"/>
          <w:b/>
        </w:rPr>
        <w:t xml:space="preserve"> в 2016 году?</w:t>
      </w:r>
    </w:p>
    <w:p w:rsidR="00356451" w:rsidRPr="00B87611" w:rsidRDefault="00356451" w:rsidP="00356451">
      <w:pPr>
        <w:pStyle w:val="afa"/>
        <w:spacing w:after="0" w:line="240" w:lineRule="auto"/>
        <w:ind w:left="426"/>
        <w:rPr>
          <w:rFonts w:cs="Arial"/>
          <w:b/>
          <w:sz w:val="16"/>
        </w:rPr>
      </w:pPr>
    </w:p>
    <w:tbl>
      <w:tblPr>
        <w:tblStyle w:val="af7"/>
        <w:tblW w:w="9781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  <w:gridCol w:w="993"/>
        <w:gridCol w:w="2126"/>
        <w:gridCol w:w="1974"/>
        <w:gridCol w:w="436"/>
      </w:tblGrid>
      <w:tr w:rsidR="008A38BE" w:rsidRPr="0043033F" w:rsidTr="008A38BE">
        <w:trPr>
          <w:trHeight w:val="230"/>
        </w:trPr>
        <w:tc>
          <w:tcPr>
            <w:tcW w:w="7371" w:type="dxa"/>
            <w:gridSpan w:val="3"/>
            <w:tcBorders>
              <w:right w:val="single" w:sz="4" w:space="0" w:color="auto"/>
            </w:tcBorders>
          </w:tcPr>
          <w:p w:rsidR="00356451" w:rsidRPr="0043033F" w:rsidRDefault="008A38BE" w:rsidP="00A62F42">
            <w:pPr>
              <w:pStyle w:val="a3"/>
              <w:numPr>
                <w:ilvl w:val="0"/>
                <w:numId w:val="31"/>
              </w:numPr>
              <w:spacing w:before="0" w:beforeAutospacing="0" w:after="0" w:afterAutospacing="0"/>
            </w:pPr>
            <w:r>
              <w:t>З</w:t>
            </w:r>
            <w:r w:rsidR="00B87611">
              <w:t>акладывались,</w:t>
            </w:r>
            <w:r>
              <w:t xml:space="preserve"> </w:t>
            </w:r>
            <w:r w:rsidR="00356451" w:rsidRPr="0043033F">
              <w:t>учитыва</w:t>
            </w:r>
            <w:r w:rsidR="00B87611">
              <w:t>лись</w:t>
            </w:r>
            <w:r>
              <w:t>, указанные расходы</w:t>
            </w:r>
            <w:r w:rsidR="00356451" w:rsidRPr="0043033F">
              <w:t xml:space="preserve"> в 2016 г. составил</w:t>
            </w:r>
            <w:r>
              <w:t>и</w:t>
            </w:r>
            <w:r w:rsidR="00356451">
              <w:t>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451" w:rsidRPr="0043033F" w:rsidRDefault="00356451" w:rsidP="006200D4">
            <w:pPr>
              <w:pStyle w:val="a3"/>
              <w:spacing w:before="0" w:beforeAutospacing="0" w:after="0" w:afterAutospacing="0"/>
              <w:jc w:val="right"/>
              <w:rPr>
                <w:color w:val="215868" w:themeColor="accent5" w:themeShade="80"/>
              </w:rPr>
            </w:pPr>
          </w:p>
        </w:tc>
        <w:tc>
          <w:tcPr>
            <w:tcW w:w="436" w:type="dxa"/>
            <w:tcBorders>
              <w:left w:val="single" w:sz="4" w:space="0" w:color="auto"/>
            </w:tcBorders>
          </w:tcPr>
          <w:p w:rsidR="00356451" w:rsidRPr="0043033F" w:rsidRDefault="00356451" w:rsidP="006200D4">
            <w:pPr>
              <w:pStyle w:val="a3"/>
              <w:spacing w:before="0" w:beforeAutospacing="0" w:after="0" w:afterAutospacing="0"/>
            </w:pPr>
            <w:r w:rsidRPr="00356451">
              <w:t>₽</w:t>
            </w:r>
          </w:p>
        </w:tc>
      </w:tr>
      <w:tr w:rsidR="008A38BE" w:rsidRPr="0043033F" w:rsidTr="008A38BE">
        <w:trPr>
          <w:trHeight w:val="419"/>
        </w:trPr>
        <w:tc>
          <w:tcPr>
            <w:tcW w:w="4252" w:type="dxa"/>
          </w:tcPr>
          <w:p w:rsidR="008A38BE" w:rsidRDefault="008A38BE" w:rsidP="00A62F42">
            <w:pPr>
              <w:pStyle w:val="a3"/>
              <w:numPr>
                <w:ilvl w:val="0"/>
                <w:numId w:val="31"/>
              </w:numPr>
              <w:spacing w:before="0" w:beforeAutospacing="0" w:after="0" w:afterAutospacing="0"/>
            </w:pPr>
            <w:r>
              <w:t>З</w:t>
            </w:r>
            <w:r w:rsidR="00B87611">
              <w:t>акладывались</w:t>
            </w:r>
            <w:r>
              <w:t xml:space="preserve"> и</w:t>
            </w:r>
            <w:r w:rsidR="00B87611">
              <w:t xml:space="preserve"> учитывались</w:t>
            </w:r>
            <w:r>
              <w:t>,</w:t>
            </w:r>
            <w:r w:rsidR="00356451">
              <w:t xml:space="preserve"> </w:t>
            </w:r>
          </w:p>
          <w:p w:rsidR="00356451" w:rsidRPr="0043033F" w:rsidRDefault="00356451" w:rsidP="008A38BE">
            <w:pPr>
              <w:pStyle w:val="a3"/>
              <w:spacing w:before="0" w:beforeAutospacing="0" w:after="0" w:afterAutospacing="0"/>
              <w:ind w:left="360"/>
            </w:pPr>
            <w:r>
              <w:t xml:space="preserve">но </w:t>
            </w:r>
            <w:r w:rsidRPr="0043033F">
              <w:t>компания не раскрывает их размер</w:t>
            </w:r>
          </w:p>
        </w:tc>
        <w:sdt>
          <w:sdtPr>
            <w:rPr>
              <w:color w:val="215868" w:themeColor="accent5" w:themeShade="80"/>
            </w:rPr>
            <w:id w:val="-628157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993" w:type="dxa"/>
                <w:vAlign w:val="center"/>
              </w:tcPr>
              <w:p w:rsidR="00356451" w:rsidRPr="0043033F" w:rsidRDefault="00356451" w:rsidP="008A38BE">
                <w:pPr>
                  <w:pStyle w:val="a3"/>
                  <w:spacing w:before="0" w:beforeAutospacing="0" w:after="0" w:afterAutospacing="0"/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4100" w:type="dxa"/>
            <w:gridSpan w:val="2"/>
            <w:vAlign w:val="bottom"/>
          </w:tcPr>
          <w:p w:rsidR="00356451" w:rsidRPr="0043033F" w:rsidRDefault="008A38BE" w:rsidP="00A62F42">
            <w:pPr>
              <w:pStyle w:val="a3"/>
              <w:numPr>
                <w:ilvl w:val="0"/>
                <w:numId w:val="31"/>
              </w:numPr>
              <w:spacing w:before="0" w:beforeAutospacing="0" w:after="0" w:afterAutospacing="0"/>
            </w:pPr>
            <w:r>
              <w:t>К</w:t>
            </w:r>
            <w:r w:rsidR="00B87611">
              <w:t>омпания не закладывала</w:t>
            </w:r>
            <w:r>
              <w:t xml:space="preserve"> в бюджет расходы на мониторинг и оценку</w:t>
            </w:r>
          </w:p>
        </w:tc>
        <w:sdt>
          <w:sdtPr>
            <w:rPr>
              <w:color w:val="215868" w:themeColor="accent5" w:themeShade="80"/>
            </w:rPr>
            <w:id w:val="-1331522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36" w:type="dxa"/>
                <w:vAlign w:val="center"/>
              </w:tcPr>
              <w:p w:rsidR="00356451" w:rsidRPr="0043033F" w:rsidRDefault="00356451" w:rsidP="008A38BE">
                <w:pPr>
                  <w:pStyle w:val="a3"/>
                  <w:spacing w:before="0" w:beforeAutospacing="0" w:after="0" w:afterAutospacing="0"/>
                  <w:rPr>
                    <w:color w:val="215868" w:themeColor="accent5" w:themeShade="80"/>
                  </w:rPr>
                </w:pPr>
                <w:r w:rsidRPr="0043033F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C93EB2" w:rsidRPr="00B87611" w:rsidRDefault="00C93EB2" w:rsidP="00DE1DD7">
      <w:pPr>
        <w:spacing w:line="360" w:lineRule="auto"/>
        <w:rPr>
          <w:rFonts w:cs="Arial"/>
          <w:b/>
          <w:sz w:val="16"/>
        </w:rPr>
      </w:pPr>
    </w:p>
    <w:p w:rsidR="00FA4A42" w:rsidRDefault="00670741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>
        <w:rPr>
          <w:rFonts w:cs="Arial"/>
          <w:b/>
        </w:rPr>
        <w:t>Использовала ли ваша компания внешнюю оценку</w:t>
      </w:r>
      <w:r w:rsidR="00AB6D80" w:rsidRPr="00C93EB2">
        <w:rPr>
          <w:rFonts w:cs="Arial"/>
          <w:b/>
        </w:rPr>
        <w:t xml:space="preserve"> результатов </w:t>
      </w:r>
      <w:r w:rsidR="001B724E" w:rsidRPr="00C93EB2">
        <w:rPr>
          <w:rFonts w:cs="Arial"/>
          <w:b/>
        </w:rPr>
        <w:t xml:space="preserve">программ и проектов, </w:t>
      </w:r>
    </w:p>
    <w:p w:rsidR="00AB6D80" w:rsidRDefault="001B724E" w:rsidP="00FA4A42">
      <w:pPr>
        <w:pStyle w:val="afa"/>
        <w:spacing w:after="0" w:line="240" w:lineRule="auto"/>
        <w:ind w:left="426"/>
        <w:rPr>
          <w:rFonts w:cs="Arial"/>
          <w:b/>
        </w:rPr>
      </w:pPr>
      <w:proofErr w:type="gramStart"/>
      <w:r w:rsidRPr="00C93EB2">
        <w:rPr>
          <w:rFonts w:cs="Arial"/>
          <w:b/>
        </w:rPr>
        <w:t xml:space="preserve">поддержанных в рамках </w:t>
      </w:r>
      <w:r w:rsidR="00127118">
        <w:rPr>
          <w:rFonts w:cs="Arial"/>
          <w:b/>
        </w:rPr>
        <w:t xml:space="preserve">корпоративной </w:t>
      </w:r>
      <w:r w:rsidR="00AB6D80" w:rsidRPr="00C93EB2">
        <w:rPr>
          <w:rFonts w:cs="Arial"/>
          <w:b/>
        </w:rPr>
        <w:t>благотворительной деятельности</w:t>
      </w:r>
      <w:r w:rsidR="00127118">
        <w:rPr>
          <w:rFonts w:cs="Arial"/>
          <w:b/>
        </w:rPr>
        <w:t xml:space="preserve"> в 2016 году</w:t>
      </w:r>
      <w:r w:rsidR="00AB6D80" w:rsidRPr="00C93EB2">
        <w:rPr>
          <w:rFonts w:cs="Arial"/>
          <w:b/>
        </w:rPr>
        <w:t>?</w:t>
      </w:r>
      <w:proofErr w:type="gramEnd"/>
    </w:p>
    <w:p w:rsidR="00127118" w:rsidRPr="00B87611" w:rsidRDefault="00127118" w:rsidP="00127118">
      <w:pPr>
        <w:pStyle w:val="afa"/>
        <w:spacing w:after="0" w:line="240" w:lineRule="auto"/>
        <w:ind w:left="426"/>
        <w:rPr>
          <w:rFonts w:cs="Arial"/>
          <w:b/>
          <w:sz w:val="16"/>
        </w:rPr>
      </w:pPr>
    </w:p>
    <w:tbl>
      <w:tblPr>
        <w:tblStyle w:val="af7"/>
        <w:tblW w:w="0" w:type="auto"/>
        <w:tblInd w:w="426" w:type="dxa"/>
        <w:tblLook w:val="04A0" w:firstRow="1" w:lastRow="0" w:firstColumn="1" w:lastColumn="0" w:noHBand="0" w:noVBand="1"/>
      </w:tblPr>
      <w:tblGrid>
        <w:gridCol w:w="958"/>
        <w:gridCol w:w="992"/>
        <w:gridCol w:w="7761"/>
      </w:tblGrid>
      <w:tr w:rsidR="00127118" w:rsidRPr="00485692" w:rsidTr="00B87611">
        <w:tc>
          <w:tcPr>
            <w:tcW w:w="1950" w:type="dxa"/>
            <w:gridSpan w:val="2"/>
            <w:tcBorders>
              <w:left w:val="nil"/>
            </w:tcBorders>
            <w:shd w:val="clear" w:color="auto" w:fill="F2F2F2" w:themeFill="background1" w:themeFillShade="F2"/>
          </w:tcPr>
          <w:p w:rsidR="00127118" w:rsidRDefault="00127118" w:rsidP="002E33C1">
            <w:pPr>
              <w:pStyle w:val="a3"/>
              <w:spacing w:before="0" w:beforeAutospacing="0" w:after="0" w:afterAutospacing="0"/>
              <w:ind w:left="360"/>
            </w:pPr>
          </w:p>
        </w:tc>
        <w:tc>
          <w:tcPr>
            <w:tcW w:w="7761" w:type="dxa"/>
            <w:tcBorders>
              <w:right w:val="nil"/>
            </w:tcBorders>
            <w:shd w:val="clear" w:color="auto" w:fill="F2F2F2" w:themeFill="background1" w:themeFillShade="F2"/>
          </w:tcPr>
          <w:p w:rsidR="00127118" w:rsidRPr="00B87611" w:rsidRDefault="00B87611" w:rsidP="00B87611">
            <w:pPr>
              <w:pStyle w:val="a3"/>
              <w:spacing w:before="0" w:beforeAutospacing="0" w:after="0" w:afterAutospacing="0"/>
              <w:rPr>
                <w:i/>
              </w:rPr>
            </w:pPr>
            <w:r w:rsidRPr="00B87611">
              <w:rPr>
                <w:i/>
                <w:sz w:val="20"/>
              </w:rPr>
              <w:t>УКАЖИТЕ, КОГО ИМЕННО ВЫ ПРИВЛЕКАЛИ В КАЧЕСТ</w:t>
            </w:r>
            <w:r>
              <w:rPr>
                <w:i/>
                <w:sz w:val="20"/>
              </w:rPr>
              <w:t>ВЕ ЭКСПЕРТА ПО ОЦЕНКЕ</w:t>
            </w:r>
            <w:r w:rsidRPr="00B87611">
              <w:rPr>
                <w:i/>
                <w:sz w:val="20"/>
              </w:rPr>
              <w:t>?</w:t>
            </w:r>
          </w:p>
        </w:tc>
      </w:tr>
      <w:tr w:rsidR="00127118" w:rsidRPr="00485692" w:rsidTr="00B87611">
        <w:tc>
          <w:tcPr>
            <w:tcW w:w="958" w:type="dxa"/>
            <w:tcBorders>
              <w:left w:val="nil"/>
              <w:bottom w:val="single" w:sz="4" w:space="0" w:color="auto"/>
              <w:right w:val="nil"/>
            </w:tcBorders>
          </w:tcPr>
          <w:p w:rsidR="00127118" w:rsidRPr="00485692" w:rsidRDefault="00127118" w:rsidP="00A62F42">
            <w:pPr>
              <w:pStyle w:val="a3"/>
              <w:numPr>
                <w:ilvl w:val="0"/>
                <w:numId w:val="20"/>
              </w:numPr>
              <w:spacing w:before="0" w:beforeAutospacing="0" w:after="0" w:afterAutospacing="0"/>
            </w:pPr>
            <w:r w:rsidRPr="00485692">
              <w:t>Да</w:t>
            </w:r>
          </w:p>
        </w:tc>
        <w:tc>
          <w:tcPr>
            <w:tcW w:w="992" w:type="dxa"/>
            <w:tcBorders>
              <w:left w:val="nil"/>
            </w:tcBorders>
          </w:tcPr>
          <w:p w:rsidR="00127118" w:rsidRPr="002E33C1" w:rsidRDefault="00FE3BAE" w:rsidP="00B87611">
            <w:pPr>
              <w:pStyle w:val="a3"/>
              <w:spacing w:before="0" w:beforeAutospacing="0" w:after="0" w:afterAutospacing="0"/>
              <w:ind w:left="34"/>
              <w:jc w:val="right"/>
              <w:rPr>
                <w:color w:val="215868" w:themeColor="accent5" w:themeShade="80"/>
              </w:rPr>
            </w:pPr>
            <w:sdt>
              <w:sdtPr>
                <w:rPr>
                  <w:color w:val="215868" w:themeColor="accent5" w:themeShade="80"/>
                </w:rPr>
                <w:id w:val="-661382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8761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sdtContent>
            </w:sdt>
            <w:r w:rsidR="00B87611">
              <w:rPr>
                <w:color w:val="215868" w:themeColor="accent5" w:themeShade="80"/>
              </w:rPr>
              <w:t xml:space="preserve">     </w:t>
            </w:r>
            <w:r w:rsidR="00B87611" w:rsidRPr="00B87611">
              <w:sym w:font="Wingdings" w:char="F0E8"/>
            </w:r>
          </w:p>
        </w:tc>
        <w:tc>
          <w:tcPr>
            <w:tcW w:w="7761" w:type="dxa"/>
            <w:tcBorders>
              <w:right w:val="nil"/>
            </w:tcBorders>
          </w:tcPr>
          <w:p w:rsidR="00127118" w:rsidRPr="00B57105" w:rsidRDefault="00127118" w:rsidP="00B57105">
            <w:pPr>
              <w:pStyle w:val="a3"/>
              <w:spacing w:before="0" w:beforeAutospacing="0" w:after="0" w:afterAutospacing="0"/>
              <w:rPr>
                <w:color w:val="215868" w:themeColor="accent5" w:themeShade="80"/>
              </w:rPr>
            </w:pPr>
          </w:p>
        </w:tc>
      </w:tr>
      <w:tr w:rsidR="00127118" w:rsidRPr="00485692" w:rsidTr="00B87611">
        <w:tc>
          <w:tcPr>
            <w:tcW w:w="958" w:type="dxa"/>
            <w:tcBorders>
              <w:left w:val="nil"/>
              <w:right w:val="nil"/>
            </w:tcBorders>
          </w:tcPr>
          <w:p w:rsidR="00127118" w:rsidRPr="00485692" w:rsidRDefault="00127118" w:rsidP="00A62F42">
            <w:pPr>
              <w:pStyle w:val="a3"/>
              <w:numPr>
                <w:ilvl w:val="0"/>
                <w:numId w:val="20"/>
              </w:numPr>
              <w:spacing w:before="0" w:beforeAutospacing="0" w:after="0" w:afterAutospacing="0"/>
            </w:pPr>
            <w:r w:rsidRPr="00485692">
              <w:t>Нет</w:t>
            </w:r>
          </w:p>
        </w:tc>
        <w:tc>
          <w:tcPr>
            <w:tcW w:w="992" w:type="dxa"/>
            <w:tcBorders>
              <w:left w:val="nil"/>
            </w:tcBorders>
          </w:tcPr>
          <w:p w:rsidR="00127118" w:rsidRPr="002E33C1" w:rsidRDefault="00FE3BAE" w:rsidP="00B87611">
            <w:pPr>
              <w:pStyle w:val="a3"/>
              <w:spacing w:before="0" w:beforeAutospacing="0" w:after="0" w:afterAutospacing="0"/>
              <w:ind w:left="34"/>
              <w:jc w:val="right"/>
              <w:rPr>
                <w:color w:val="215868" w:themeColor="accent5" w:themeShade="80"/>
              </w:rPr>
            </w:pPr>
            <w:sdt>
              <w:sdtPr>
                <w:rPr>
                  <w:color w:val="215868" w:themeColor="accent5" w:themeShade="80"/>
                </w:rPr>
                <w:id w:val="-2033710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8761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sdtContent>
            </w:sdt>
            <w:r w:rsidR="00B87611">
              <w:rPr>
                <w:color w:val="215868" w:themeColor="accent5" w:themeShade="80"/>
              </w:rPr>
              <w:t xml:space="preserve">     </w:t>
            </w:r>
            <w:r w:rsidR="00B87611" w:rsidRPr="00B87611">
              <w:sym w:font="Wingdings" w:char="F0E8"/>
            </w:r>
          </w:p>
        </w:tc>
        <w:tc>
          <w:tcPr>
            <w:tcW w:w="7761" w:type="dxa"/>
            <w:tcBorders>
              <w:right w:val="nil"/>
            </w:tcBorders>
          </w:tcPr>
          <w:p w:rsidR="00127118" w:rsidRPr="00B57105" w:rsidRDefault="00127118" w:rsidP="00B57105">
            <w:pPr>
              <w:pStyle w:val="a3"/>
              <w:spacing w:before="0" w:beforeAutospacing="0" w:after="0" w:afterAutospacing="0"/>
              <w:rPr>
                <w:color w:val="215868" w:themeColor="accent5" w:themeShade="80"/>
              </w:rPr>
            </w:pPr>
          </w:p>
        </w:tc>
      </w:tr>
    </w:tbl>
    <w:p w:rsidR="00DE1DD7" w:rsidRPr="00B87611" w:rsidRDefault="00DE1DD7" w:rsidP="00DE1DD7">
      <w:pPr>
        <w:pStyle w:val="afa"/>
        <w:spacing w:after="0" w:line="360" w:lineRule="auto"/>
        <w:ind w:left="425"/>
        <w:rPr>
          <w:rFonts w:cs="Arial"/>
          <w:b/>
          <w:sz w:val="16"/>
        </w:rPr>
      </w:pPr>
    </w:p>
    <w:p w:rsidR="00C93EB2" w:rsidRDefault="00C93EB2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127118">
        <w:rPr>
          <w:rFonts w:cs="Arial"/>
          <w:b/>
        </w:rPr>
        <w:t>Ук</w:t>
      </w:r>
      <w:r w:rsidR="006200D4">
        <w:rPr>
          <w:rFonts w:cs="Arial"/>
          <w:b/>
        </w:rPr>
        <w:t>ажите, какие типы оценки проектов, программ</w:t>
      </w:r>
      <w:r w:rsidRPr="00127118">
        <w:rPr>
          <w:rFonts w:cs="Arial"/>
          <w:b/>
        </w:rPr>
        <w:t xml:space="preserve"> проводились вами за последние три года:</w:t>
      </w:r>
    </w:p>
    <w:p w:rsidR="00127118" w:rsidRPr="00B87611" w:rsidRDefault="00127118" w:rsidP="00127118">
      <w:pPr>
        <w:pStyle w:val="afa"/>
        <w:spacing w:after="0" w:line="240" w:lineRule="auto"/>
        <w:ind w:left="426"/>
        <w:rPr>
          <w:rFonts w:cs="Arial"/>
          <w:b/>
          <w:sz w:val="16"/>
        </w:rPr>
      </w:pPr>
    </w:p>
    <w:tbl>
      <w:tblPr>
        <w:tblStyle w:val="af7"/>
        <w:tblW w:w="9639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5"/>
        <w:gridCol w:w="142"/>
        <w:gridCol w:w="1134"/>
        <w:gridCol w:w="1418"/>
      </w:tblGrid>
      <w:tr w:rsidR="00127118" w:rsidRPr="00127118" w:rsidTr="00D75BD3">
        <w:tc>
          <w:tcPr>
            <w:tcW w:w="694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</w:tcPr>
          <w:p w:rsidR="00127118" w:rsidRPr="00127118" w:rsidRDefault="00127118" w:rsidP="00B87611">
            <w:pPr>
              <w:pStyle w:val="a3"/>
              <w:spacing w:before="0" w:beforeAutospacing="0" w:after="0" w:afterAutospacing="0" w:line="216" w:lineRule="auto"/>
              <w:jc w:val="both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75BD3" w:rsidRDefault="008F4EF4" w:rsidP="00B87611">
            <w:pPr>
              <w:pStyle w:val="a3"/>
              <w:spacing w:before="0" w:beforeAutospacing="0" w:after="0" w:afterAutospacing="0" w:line="216" w:lineRule="auto"/>
              <w:jc w:val="center"/>
            </w:pPr>
            <w:r>
              <w:t>собстве</w:t>
            </w:r>
            <w:r>
              <w:t>н</w:t>
            </w:r>
            <w:r>
              <w:t xml:space="preserve">ными </w:t>
            </w:r>
          </w:p>
          <w:p w:rsidR="00127118" w:rsidRPr="00127118" w:rsidRDefault="008F4EF4" w:rsidP="00B87611">
            <w:pPr>
              <w:pStyle w:val="a3"/>
              <w:spacing w:before="0" w:beforeAutospacing="0" w:after="0" w:afterAutospacing="0" w:line="216" w:lineRule="auto"/>
              <w:jc w:val="center"/>
            </w:pPr>
            <w:r>
              <w:t>силами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27118" w:rsidRPr="00127118" w:rsidRDefault="008F4EF4" w:rsidP="00D75BD3">
            <w:pPr>
              <w:pStyle w:val="a3"/>
              <w:spacing w:before="0" w:beforeAutospacing="0" w:after="0" w:afterAutospacing="0" w:line="216" w:lineRule="auto"/>
              <w:ind w:left="-108" w:right="-108"/>
              <w:jc w:val="center"/>
            </w:pPr>
            <w:r>
              <w:t>с привлечен</w:t>
            </w:r>
            <w:r>
              <w:t>и</w:t>
            </w:r>
            <w:r>
              <w:t>ем внешних экспертов</w:t>
            </w:r>
          </w:p>
        </w:tc>
      </w:tr>
      <w:tr w:rsidR="008F4EF4" w:rsidRPr="00127118" w:rsidTr="00D75BD3">
        <w:tc>
          <w:tcPr>
            <w:tcW w:w="7087" w:type="dxa"/>
            <w:gridSpan w:val="2"/>
            <w:tcBorders>
              <w:top w:val="single" w:sz="4" w:space="0" w:color="auto"/>
            </w:tcBorders>
          </w:tcPr>
          <w:p w:rsidR="008F4EF4" w:rsidRPr="00127118" w:rsidRDefault="008F4EF4" w:rsidP="00A62F42">
            <w:pPr>
              <w:pStyle w:val="a3"/>
              <w:numPr>
                <w:ilvl w:val="0"/>
                <w:numId w:val="19"/>
              </w:numPr>
              <w:spacing w:before="0" w:beforeAutospacing="0" w:after="0" w:afterAutospacing="0"/>
              <w:ind w:left="357" w:right="-108" w:hanging="357"/>
              <w:jc w:val="both"/>
            </w:pPr>
            <w:r w:rsidRPr="00127118">
              <w:t xml:space="preserve">Оценка потребностей благополучателей, </w:t>
            </w:r>
            <w:r w:rsidR="00ED5C65">
              <w:t>стейкхолдеров</w:t>
            </w:r>
          </w:p>
        </w:tc>
        <w:sdt>
          <w:sdtPr>
            <w:rPr>
              <w:color w:val="215868" w:themeColor="accent5" w:themeShade="80"/>
            </w:rPr>
            <w:id w:val="14411782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single" w:sz="4" w:space="0" w:color="auto"/>
                </w:tcBorders>
                <w:vAlign w:val="center"/>
              </w:tcPr>
              <w:p w:rsidR="008F4EF4" w:rsidRPr="002E33C1" w:rsidRDefault="008F4EF4" w:rsidP="008F4EF4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650284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tcBorders>
                  <w:top w:val="single" w:sz="4" w:space="0" w:color="auto"/>
                </w:tcBorders>
                <w:vAlign w:val="center"/>
              </w:tcPr>
              <w:p w:rsidR="008F4EF4" w:rsidRPr="002E33C1" w:rsidRDefault="008F4EF4" w:rsidP="002E33C1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8F4EF4" w:rsidRPr="00127118" w:rsidTr="00D75BD3">
        <w:tc>
          <w:tcPr>
            <w:tcW w:w="7087" w:type="dxa"/>
            <w:gridSpan w:val="2"/>
          </w:tcPr>
          <w:p w:rsidR="008F4EF4" w:rsidRPr="00127118" w:rsidRDefault="008F4EF4" w:rsidP="00A62F42">
            <w:pPr>
              <w:pStyle w:val="a3"/>
              <w:numPr>
                <w:ilvl w:val="0"/>
                <w:numId w:val="19"/>
              </w:numPr>
              <w:spacing w:before="0" w:beforeAutospacing="0" w:after="0" w:afterAutospacing="0"/>
              <w:ind w:left="357" w:right="-108" w:hanging="357"/>
              <w:jc w:val="both"/>
            </w:pPr>
            <w:r w:rsidRPr="00127118">
              <w:t xml:space="preserve">Оценка исходной ситуации благополучателей, </w:t>
            </w:r>
            <w:r w:rsidR="00ED5C65">
              <w:t>стейкхолдеров</w:t>
            </w:r>
          </w:p>
        </w:tc>
        <w:sdt>
          <w:sdtPr>
            <w:rPr>
              <w:color w:val="215868" w:themeColor="accent5" w:themeShade="80"/>
            </w:rPr>
            <w:id w:val="-16204409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:rsidR="008F4EF4" w:rsidRPr="002E33C1" w:rsidRDefault="008F4EF4" w:rsidP="008F4EF4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497343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vAlign w:val="center"/>
              </w:tcPr>
              <w:p w:rsidR="008F4EF4" w:rsidRPr="002E33C1" w:rsidRDefault="008F4EF4" w:rsidP="002E33C1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8F4EF4" w:rsidRPr="00127118" w:rsidTr="00D75BD3">
        <w:tc>
          <w:tcPr>
            <w:tcW w:w="7087" w:type="dxa"/>
            <w:gridSpan w:val="2"/>
          </w:tcPr>
          <w:p w:rsidR="00A876BF" w:rsidRDefault="00A876BF" w:rsidP="00A876BF">
            <w:pPr>
              <w:pStyle w:val="a3"/>
              <w:numPr>
                <w:ilvl w:val="0"/>
                <w:numId w:val="19"/>
              </w:numPr>
              <w:spacing w:before="0" w:beforeAutospacing="0" w:after="0" w:afterAutospacing="0"/>
              <w:ind w:left="357" w:right="-108" w:hanging="357"/>
              <w:jc w:val="both"/>
            </w:pPr>
            <w:r w:rsidRPr="00127118">
              <w:t xml:space="preserve">Оценка процесса реализации </w:t>
            </w:r>
            <w:r>
              <w:t xml:space="preserve">благотворительной </w:t>
            </w:r>
          </w:p>
          <w:p w:rsidR="008F4EF4" w:rsidRPr="00127118" w:rsidRDefault="00A876BF" w:rsidP="00A876BF">
            <w:pPr>
              <w:pStyle w:val="a3"/>
              <w:spacing w:before="0" w:beforeAutospacing="0" w:after="0" w:afterAutospacing="0"/>
              <w:ind w:left="357" w:right="-108"/>
              <w:jc w:val="both"/>
            </w:pPr>
            <w:r>
              <w:t>деятельности,</w:t>
            </w:r>
            <w:r w:rsidRPr="00127118">
              <w:t xml:space="preserve"> проекта</w:t>
            </w:r>
          </w:p>
        </w:tc>
        <w:sdt>
          <w:sdtPr>
            <w:rPr>
              <w:color w:val="215868" w:themeColor="accent5" w:themeShade="80"/>
            </w:rPr>
            <w:id w:val="-9291996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:rsidR="008F4EF4" w:rsidRPr="002E33C1" w:rsidRDefault="008F4EF4" w:rsidP="008F4EF4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8904505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vAlign w:val="center"/>
              </w:tcPr>
              <w:p w:rsidR="008F4EF4" w:rsidRPr="002E33C1" w:rsidRDefault="008F4EF4" w:rsidP="002E33C1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8F4EF4" w:rsidRPr="00127118" w:rsidTr="00D75BD3">
        <w:tc>
          <w:tcPr>
            <w:tcW w:w="7087" w:type="dxa"/>
            <w:gridSpan w:val="2"/>
          </w:tcPr>
          <w:p w:rsidR="008F4EF4" w:rsidRPr="00127118" w:rsidRDefault="00A876BF" w:rsidP="00A876BF">
            <w:pPr>
              <w:pStyle w:val="a3"/>
              <w:numPr>
                <w:ilvl w:val="0"/>
                <w:numId w:val="19"/>
              </w:numPr>
              <w:spacing w:before="0" w:beforeAutospacing="0" w:after="0" w:afterAutospacing="0"/>
              <w:ind w:left="357" w:right="-108" w:hanging="357"/>
              <w:jc w:val="both"/>
            </w:pPr>
            <w:r w:rsidRPr="00127118">
              <w:t xml:space="preserve">Оценка результативности </w:t>
            </w:r>
            <w:r>
              <w:t>благотворительной деятельности,</w:t>
            </w:r>
            <w:r w:rsidRPr="00127118">
              <w:t xml:space="preserve"> проекта</w:t>
            </w:r>
          </w:p>
        </w:tc>
        <w:sdt>
          <w:sdtPr>
            <w:rPr>
              <w:color w:val="215868" w:themeColor="accent5" w:themeShade="80"/>
            </w:rPr>
            <w:id w:val="-741711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:rsidR="008F4EF4" w:rsidRPr="002E33C1" w:rsidRDefault="00A876BF" w:rsidP="008F4EF4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7933662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vAlign w:val="center"/>
              </w:tcPr>
              <w:p w:rsidR="008F4EF4" w:rsidRPr="002E33C1" w:rsidRDefault="008F4EF4" w:rsidP="002E33C1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8F4EF4" w:rsidRPr="00127118" w:rsidTr="00D75BD3">
        <w:tc>
          <w:tcPr>
            <w:tcW w:w="7087" w:type="dxa"/>
            <w:gridSpan w:val="2"/>
          </w:tcPr>
          <w:p w:rsidR="008F4EF4" w:rsidRPr="00127118" w:rsidRDefault="008F4EF4" w:rsidP="00A62F42">
            <w:pPr>
              <w:pStyle w:val="a3"/>
              <w:numPr>
                <w:ilvl w:val="0"/>
                <w:numId w:val="19"/>
              </w:numPr>
              <w:spacing w:before="0" w:beforeAutospacing="0" w:after="0" w:afterAutospacing="0"/>
              <w:ind w:left="357" w:right="-108" w:hanging="357"/>
              <w:jc w:val="both"/>
            </w:pPr>
            <w:r w:rsidRPr="00127118">
              <w:t>Оценка экономической эффективности благотворительной деятел</w:t>
            </w:r>
            <w:r w:rsidRPr="00127118">
              <w:t>ь</w:t>
            </w:r>
            <w:r>
              <w:t>ности,</w:t>
            </w:r>
            <w:r w:rsidRPr="00127118">
              <w:t xml:space="preserve"> проекта</w:t>
            </w:r>
          </w:p>
        </w:tc>
        <w:sdt>
          <w:sdtPr>
            <w:rPr>
              <w:color w:val="215868" w:themeColor="accent5" w:themeShade="80"/>
            </w:rPr>
            <w:id w:val="-21374801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:rsidR="008F4EF4" w:rsidRPr="002E33C1" w:rsidRDefault="008F4EF4" w:rsidP="008F4EF4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907755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vAlign w:val="center"/>
              </w:tcPr>
              <w:p w:rsidR="008F4EF4" w:rsidRPr="002E33C1" w:rsidRDefault="008F4EF4" w:rsidP="002E33C1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8F4EF4" w:rsidRPr="00127118" w:rsidTr="00D75BD3">
        <w:tc>
          <w:tcPr>
            <w:tcW w:w="7087" w:type="dxa"/>
            <w:gridSpan w:val="2"/>
          </w:tcPr>
          <w:p w:rsidR="00A75618" w:rsidRDefault="008F4EF4" w:rsidP="00A62F42">
            <w:pPr>
              <w:pStyle w:val="a3"/>
              <w:numPr>
                <w:ilvl w:val="0"/>
                <w:numId w:val="19"/>
              </w:numPr>
              <w:spacing w:before="0" w:beforeAutospacing="0" w:after="0" w:afterAutospacing="0"/>
              <w:ind w:left="357" w:right="-108" w:hanging="357"/>
              <w:jc w:val="both"/>
            </w:pPr>
            <w:r w:rsidRPr="00127118">
              <w:t xml:space="preserve">Оценка социального воздействия </w:t>
            </w:r>
            <w:proofErr w:type="gramStart"/>
            <w:r>
              <w:t>благотворительной</w:t>
            </w:r>
            <w:proofErr w:type="gramEnd"/>
            <w:r>
              <w:t xml:space="preserve"> </w:t>
            </w:r>
          </w:p>
          <w:p w:rsidR="008F4EF4" w:rsidRPr="00127118" w:rsidRDefault="008F4EF4" w:rsidP="00D75BD3">
            <w:pPr>
              <w:pStyle w:val="a3"/>
              <w:spacing w:before="0" w:beforeAutospacing="0" w:after="0" w:afterAutospacing="0"/>
              <w:ind w:left="357" w:right="-108"/>
              <w:jc w:val="both"/>
            </w:pPr>
            <w:r>
              <w:t>деятельности,</w:t>
            </w:r>
            <w:r w:rsidRPr="00127118">
              <w:t xml:space="preserve"> проекта</w:t>
            </w:r>
          </w:p>
        </w:tc>
        <w:sdt>
          <w:sdtPr>
            <w:rPr>
              <w:color w:val="215868" w:themeColor="accent5" w:themeShade="80"/>
            </w:rPr>
            <w:id w:val="87339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Align w:val="center"/>
              </w:tcPr>
              <w:p w:rsidR="008F4EF4" w:rsidRPr="002E33C1" w:rsidRDefault="008F4EF4" w:rsidP="008F4EF4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2026216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8" w:type="dxa"/>
                <w:vAlign w:val="center"/>
              </w:tcPr>
              <w:p w:rsidR="008F4EF4" w:rsidRPr="002E33C1" w:rsidRDefault="008F4EF4" w:rsidP="002E33C1">
                <w:pPr>
                  <w:pStyle w:val="a3"/>
                  <w:spacing w:before="0" w:beforeAutospacing="0" w:after="0" w:afterAutospacing="0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FA4A42" w:rsidRDefault="00FA4A42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>
        <w:rPr>
          <w:rFonts w:cs="Arial"/>
          <w:b/>
        </w:rPr>
        <w:t>П</w:t>
      </w:r>
      <w:r w:rsidRPr="00ED5C65">
        <w:rPr>
          <w:rFonts w:cs="Arial"/>
          <w:b/>
        </w:rPr>
        <w:t>ривле</w:t>
      </w:r>
      <w:r w:rsidR="0072200E">
        <w:rPr>
          <w:rFonts w:cs="Arial"/>
          <w:b/>
        </w:rPr>
        <w:t xml:space="preserve">кались ли </w:t>
      </w:r>
      <w:proofErr w:type="spellStart"/>
      <w:r w:rsidR="0072200E">
        <w:rPr>
          <w:rFonts w:cs="Arial"/>
          <w:b/>
        </w:rPr>
        <w:t>стейкхолдеры</w:t>
      </w:r>
      <w:proofErr w:type="spellEnd"/>
      <w:r w:rsidR="0072200E">
        <w:rPr>
          <w:rFonts w:cs="Arial"/>
          <w:b/>
        </w:rPr>
        <w:t xml:space="preserve"> компании к участию в процессе, либо </w:t>
      </w:r>
      <w:r w:rsidR="00D75BD3">
        <w:rPr>
          <w:rFonts w:cs="Arial"/>
          <w:b/>
        </w:rPr>
        <w:t xml:space="preserve">к </w:t>
      </w:r>
      <w:r w:rsidR="0072200E">
        <w:rPr>
          <w:rFonts w:cs="Arial"/>
          <w:b/>
        </w:rPr>
        <w:t>обсуждению результатов</w:t>
      </w:r>
      <w:r w:rsidRPr="00ED5C65">
        <w:rPr>
          <w:rFonts w:cs="Arial"/>
          <w:b/>
        </w:rPr>
        <w:t xml:space="preserve"> </w:t>
      </w:r>
      <w:r w:rsidR="006200D4">
        <w:rPr>
          <w:rFonts w:cs="Arial"/>
          <w:b/>
        </w:rPr>
        <w:t xml:space="preserve">мониторинга и </w:t>
      </w:r>
      <w:r w:rsidRPr="00ED5C65">
        <w:rPr>
          <w:rFonts w:cs="Arial"/>
          <w:b/>
        </w:rPr>
        <w:t>оценки</w:t>
      </w:r>
      <w:r w:rsidR="0072200E">
        <w:rPr>
          <w:rFonts w:cs="Arial"/>
          <w:b/>
        </w:rPr>
        <w:t>?</w:t>
      </w:r>
    </w:p>
    <w:p w:rsidR="0072200E" w:rsidRPr="00A876BF" w:rsidRDefault="0072200E" w:rsidP="0072200E">
      <w:pPr>
        <w:pStyle w:val="afa"/>
        <w:spacing w:after="0" w:line="240" w:lineRule="auto"/>
        <w:ind w:left="426"/>
        <w:rPr>
          <w:rFonts w:cs="Arial"/>
          <w:b/>
          <w:sz w:val="12"/>
          <w:szCs w:val="16"/>
        </w:rPr>
      </w:pPr>
    </w:p>
    <w:tbl>
      <w:tblPr>
        <w:tblStyle w:val="af7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3543"/>
        <w:gridCol w:w="1896"/>
        <w:gridCol w:w="1896"/>
      </w:tblGrid>
      <w:tr w:rsidR="00FA4A42" w:rsidRPr="0043033F" w:rsidTr="00A822B7">
        <w:tc>
          <w:tcPr>
            <w:tcW w:w="581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A4A42" w:rsidRPr="0043033F" w:rsidRDefault="00FA4A42" w:rsidP="006200D4">
            <w:pPr>
              <w:pStyle w:val="a3"/>
              <w:spacing w:before="0" w:beforeAutospacing="0" w:after="0" w:afterAutospacing="0" w:line="216" w:lineRule="auto"/>
              <w:jc w:val="center"/>
            </w:pPr>
          </w:p>
        </w:tc>
        <w:tc>
          <w:tcPr>
            <w:tcW w:w="1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DE1DD7" w:rsidRDefault="0072200E" w:rsidP="006200D4">
            <w:pPr>
              <w:pStyle w:val="a3"/>
              <w:spacing w:before="0" w:beforeAutospacing="0" w:after="0" w:afterAutospacing="0" w:line="216" w:lineRule="auto"/>
              <w:jc w:val="center"/>
            </w:pPr>
            <w:r>
              <w:t xml:space="preserve">Участие </w:t>
            </w:r>
          </w:p>
          <w:p w:rsidR="00DE1DD7" w:rsidRDefault="0072200E" w:rsidP="006200D4">
            <w:pPr>
              <w:pStyle w:val="a3"/>
              <w:spacing w:before="0" w:beforeAutospacing="0" w:after="0" w:afterAutospacing="0" w:line="216" w:lineRule="auto"/>
              <w:jc w:val="center"/>
            </w:pPr>
            <w:r>
              <w:t xml:space="preserve">в процессе </w:t>
            </w:r>
          </w:p>
          <w:p w:rsidR="00FA4A42" w:rsidRPr="0043033F" w:rsidRDefault="0072200E" w:rsidP="006200D4">
            <w:pPr>
              <w:pStyle w:val="a3"/>
              <w:spacing w:before="0" w:beforeAutospacing="0" w:after="0" w:afterAutospacing="0" w:line="216" w:lineRule="auto"/>
              <w:jc w:val="center"/>
            </w:pPr>
            <w:r>
              <w:t>оценки</w:t>
            </w:r>
          </w:p>
        </w:tc>
        <w:tc>
          <w:tcPr>
            <w:tcW w:w="189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72200E" w:rsidRPr="00DE1DD7" w:rsidRDefault="0072200E" w:rsidP="006200D4">
            <w:pPr>
              <w:pStyle w:val="a3"/>
              <w:spacing w:before="0" w:beforeAutospacing="0" w:after="0" w:afterAutospacing="0" w:line="216" w:lineRule="auto"/>
              <w:jc w:val="center"/>
            </w:pPr>
            <w:r w:rsidRPr="00DE1DD7">
              <w:t xml:space="preserve">Обсуждение </w:t>
            </w:r>
          </w:p>
          <w:p w:rsidR="00FA4A42" w:rsidRPr="0043033F" w:rsidRDefault="0072200E" w:rsidP="006200D4">
            <w:pPr>
              <w:pStyle w:val="a3"/>
              <w:spacing w:before="0" w:beforeAutospacing="0" w:after="0" w:afterAutospacing="0" w:line="216" w:lineRule="auto"/>
              <w:jc w:val="center"/>
            </w:pPr>
            <w:r w:rsidRPr="00DE1DD7">
              <w:t>результатов оценки</w:t>
            </w:r>
          </w:p>
        </w:tc>
      </w:tr>
      <w:tr w:rsidR="00FA4A42" w:rsidRPr="0043033F" w:rsidTr="00A822B7">
        <w:tc>
          <w:tcPr>
            <w:tcW w:w="5811" w:type="dxa"/>
            <w:gridSpan w:val="2"/>
            <w:tcBorders>
              <w:top w:val="single" w:sz="4" w:space="0" w:color="auto"/>
            </w:tcBorders>
          </w:tcPr>
          <w:p w:rsidR="00FA4A42" w:rsidRPr="0043033F" w:rsidRDefault="00FA4A42" w:rsidP="00A62F42">
            <w:pPr>
              <w:pStyle w:val="a3"/>
              <w:numPr>
                <w:ilvl w:val="0"/>
                <w:numId w:val="22"/>
              </w:numPr>
              <w:spacing w:before="0" w:beforeAutospacing="0" w:after="0" w:afterAutospacing="0" w:line="216" w:lineRule="auto"/>
            </w:pPr>
            <w:r w:rsidRPr="0043033F">
              <w:t xml:space="preserve">Владельцы, акционеры  </w:t>
            </w:r>
          </w:p>
        </w:tc>
        <w:sdt>
          <w:sdtPr>
            <w:rPr>
              <w:color w:val="215868" w:themeColor="accent5" w:themeShade="80"/>
            </w:rPr>
            <w:id w:val="-20092079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6" w:type="dxa"/>
                <w:tcBorders>
                  <w:top w:val="single" w:sz="4" w:space="0" w:color="auto"/>
                </w:tcBorders>
                <w:vAlign w:val="center"/>
              </w:tcPr>
              <w:p w:rsidR="00FA4A42" w:rsidRPr="002E33C1" w:rsidRDefault="00FA4A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182169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6" w:type="dxa"/>
                <w:tcBorders>
                  <w:top w:val="single" w:sz="4" w:space="0" w:color="auto"/>
                </w:tcBorders>
                <w:vAlign w:val="center"/>
              </w:tcPr>
              <w:p w:rsidR="00FA4A42" w:rsidRPr="002E33C1" w:rsidRDefault="00FA4A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A4A42" w:rsidRPr="0043033F" w:rsidTr="00A822B7">
        <w:trPr>
          <w:trHeight w:val="241"/>
        </w:trPr>
        <w:tc>
          <w:tcPr>
            <w:tcW w:w="5811" w:type="dxa"/>
            <w:gridSpan w:val="2"/>
          </w:tcPr>
          <w:p w:rsidR="00FA4A42" w:rsidRPr="0043033F" w:rsidRDefault="00FA4A42" w:rsidP="00A62F42">
            <w:pPr>
              <w:pStyle w:val="a3"/>
              <w:numPr>
                <w:ilvl w:val="0"/>
                <w:numId w:val="22"/>
              </w:numPr>
              <w:spacing w:before="0" w:beforeAutospacing="0" w:after="0" w:afterAutospacing="0" w:line="216" w:lineRule="auto"/>
            </w:pPr>
            <w:r w:rsidRPr="0043033F">
              <w:t xml:space="preserve">Сотрудники </w:t>
            </w:r>
          </w:p>
        </w:tc>
        <w:sdt>
          <w:sdtPr>
            <w:rPr>
              <w:color w:val="215868" w:themeColor="accent5" w:themeShade="80"/>
            </w:rPr>
            <w:id w:val="4414963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6" w:type="dxa"/>
                <w:vAlign w:val="center"/>
              </w:tcPr>
              <w:p w:rsidR="00FA4A42" w:rsidRPr="002E33C1" w:rsidRDefault="00FA4A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869635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6" w:type="dxa"/>
                <w:vAlign w:val="center"/>
              </w:tcPr>
              <w:p w:rsidR="00FA4A42" w:rsidRPr="002E33C1" w:rsidRDefault="00FA4A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A4A42" w:rsidRPr="0043033F" w:rsidTr="00A822B7">
        <w:trPr>
          <w:trHeight w:val="285"/>
        </w:trPr>
        <w:tc>
          <w:tcPr>
            <w:tcW w:w="5811" w:type="dxa"/>
            <w:gridSpan w:val="2"/>
          </w:tcPr>
          <w:p w:rsidR="00FA4A42" w:rsidRPr="0043033F" w:rsidRDefault="00FA4A42" w:rsidP="00A62F42">
            <w:pPr>
              <w:pStyle w:val="a3"/>
              <w:numPr>
                <w:ilvl w:val="0"/>
                <w:numId w:val="22"/>
              </w:numPr>
              <w:spacing w:before="0" w:beforeAutospacing="0" w:after="0" w:afterAutospacing="0" w:line="216" w:lineRule="auto"/>
            </w:pPr>
            <w:r w:rsidRPr="0043033F">
              <w:t>Клиенты, партнеры, конкуренты, кредиторы и т.п.</w:t>
            </w:r>
          </w:p>
        </w:tc>
        <w:sdt>
          <w:sdtPr>
            <w:rPr>
              <w:color w:val="215868" w:themeColor="accent5" w:themeShade="80"/>
            </w:rPr>
            <w:id w:val="-1235700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6" w:type="dxa"/>
                <w:vAlign w:val="center"/>
              </w:tcPr>
              <w:p w:rsidR="00FA4A42" w:rsidRPr="002E33C1" w:rsidRDefault="00FA4A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048221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6" w:type="dxa"/>
                <w:vAlign w:val="center"/>
              </w:tcPr>
              <w:p w:rsidR="00FA4A42" w:rsidRPr="002E33C1" w:rsidRDefault="00FA4A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A4A42" w:rsidRPr="0043033F" w:rsidTr="00A822B7">
        <w:trPr>
          <w:trHeight w:val="221"/>
        </w:trPr>
        <w:tc>
          <w:tcPr>
            <w:tcW w:w="5811" w:type="dxa"/>
            <w:gridSpan w:val="2"/>
          </w:tcPr>
          <w:p w:rsidR="00FA4A42" w:rsidRPr="0043033F" w:rsidRDefault="00FA4A42" w:rsidP="00A62F42">
            <w:pPr>
              <w:pStyle w:val="a3"/>
              <w:numPr>
                <w:ilvl w:val="0"/>
                <w:numId w:val="22"/>
              </w:numPr>
              <w:spacing w:before="0" w:beforeAutospacing="0" w:after="0" w:afterAutospacing="0" w:line="216" w:lineRule="auto"/>
            </w:pPr>
            <w:r w:rsidRPr="0043033F">
              <w:t>Благополучатели</w:t>
            </w:r>
          </w:p>
        </w:tc>
        <w:sdt>
          <w:sdtPr>
            <w:rPr>
              <w:color w:val="215868" w:themeColor="accent5" w:themeShade="80"/>
            </w:rPr>
            <w:id w:val="-9911034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6" w:type="dxa"/>
                <w:vAlign w:val="center"/>
              </w:tcPr>
              <w:p w:rsidR="00FA4A42" w:rsidRPr="002E33C1" w:rsidRDefault="00FA4A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8773588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6" w:type="dxa"/>
                <w:vAlign w:val="center"/>
              </w:tcPr>
              <w:p w:rsidR="00FA4A42" w:rsidRPr="002E33C1" w:rsidRDefault="00FA4A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A4A42" w:rsidRPr="0043033F" w:rsidTr="00A822B7">
        <w:trPr>
          <w:trHeight w:val="240"/>
        </w:trPr>
        <w:tc>
          <w:tcPr>
            <w:tcW w:w="5811" w:type="dxa"/>
            <w:gridSpan w:val="2"/>
          </w:tcPr>
          <w:p w:rsidR="00FA4A42" w:rsidRPr="0043033F" w:rsidRDefault="00FA4A42" w:rsidP="00A62F42">
            <w:pPr>
              <w:pStyle w:val="a3"/>
              <w:numPr>
                <w:ilvl w:val="0"/>
                <w:numId w:val="22"/>
              </w:numPr>
              <w:spacing w:before="0" w:beforeAutospacing="0" w:after="0" w:afterAutospacing="0" w:line="216" w:lineRule="auto"/>
            </w:pPr>
            <w:r w:rsidRPr="0043033F">
              <w:t>Представители власти</w:t>
            </w:r>
          </w:p>
        </w:tc>
        <w:sdt>
          <w:sdtPr>
            <w:rPr>
              <w:color w:val="215868" w:themeColor="accent5" w:themeShade="80"/>
            </w:rPr>
            <w:id w:val="7403036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6" w:type="dxa"/>
                <w:vAlign w:val="center"/>
              </w:tcPr>
              <w:p w:rsidR="00FA4A42" w:rsidRPr="002E33C1" w:rsidRDefault="00FA4A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8291812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6" w:type="dxa"/>
                <w:vAlign w:val="center"/>
              </w:tcPr>
              <w:p w:rsidR="00FA4A42" w:rsidRPr="002E33C1" w:rsidRDefault="00FA4A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A4A42" w:rsidRPr="0043033F" w:rsidTr="00A822B7">
        <w:trPr>
          <w:trHeight w:val="87"/>
        </w:trPr>
        <w:tc>
          <w:tcPr>
            <w:tcW w:w="5811" w:type="dxa"/>
            <w:gridSpan w:val="2"/>
          </w:tcPr>
          <w:p w:rsidR="00FA4A42" w:rsidRPr="0043033F" w:rsidRDefault="00FA4A42" w:rsidP="00A62F42">
            <w:pPr>
              <w:pStyle w:val="a3"/>
              <w:numPr>
                <w:ilvl w:val="0"/>
                <w:numId w:val="22"/>
              </w:numPr>
              <w:spacing w:before="0" w:beforeAutospacing="0" w:after="0" w:afterAutospacing="0" w:line="216" w:lineRule="auto"/>
            </w:pPr>
            <w:r w:rsidRPr="0043033F">
              <w:t>Местные сообщества</w:t>
            </w:r>
          </w:p>
        </w:tc>
        <w:sdt>
          <w:sdtPr>
            <w:rPr>
              <w:color w:val="215868" w:themeColor="accent5" w:themeShade="80"/>
            </w:rPr>
            <w:id w:val="9054164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6" w:type="dxa"/>
                <w:vAlign w:val="center"/>
              </w:tcPr>
              <w:p w:rsidR="00FA4A42" w:rsidRPr="002E33C1" w:rsidRDefault="00FA4A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2610966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6" w:type="dxa"/>
                <w:vAlign w:val="center"/>
              </w:tcPr>
              <w:p w:rsidR="00FA4A42" w:rsidRPr="002E33C1" w:rsidRDefault="00FA4A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A4A42" w:rsidRPr="0043033F" w:rsidTr="00A822B7">
        <w:trPr>
          <w:trHeight w:val="285"/>
        </w:trPr>
        <w:tc>
          <w:tcPr>
            <w:tcW w:w="5811" w:type="dxa"/>
            <w:gridSpan w:val="2"/>
          </w:tcPr>
          <w:p w:rsidR="00FA4A42" w:rsidRPr="0043033F" w:rsidRDefault="00FA4A42" w:rsidP="00A62F42">
            <w:pPr>
              <w:pStyle w:val="a3"/>
              <w:numPr>
                <w:ilvl w:val="0"/>
                <w:numId w:val="22"/>
              </w:numPr>
              <w:spacing w:before="0" w:beforeAutospacing="0" w:after="0" w:afterAutospacing="0" w:line="216" w:lineRule="auto"/>
            </w:pPr>
            <w:r w:rsidRPr="0043033F">
              <w:t>НКО</w:t>
            </w:r>
          </w:p>
        </w:tc>
        <w:sdt>
          <w:sdtPr>
            <w:rPr>
              <w:color w:val="215868" w:themeColor="accent5" w:themeShade="80"/>
            </w:rPr>
            <w:id w:val="579640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6" w:type="dxa"/>
                <w:vAlign w:val="center"/>
              </w:tcPr>
              <w:p w:rsidR="00FA4A42" w:rsidRPr="002E33C1" w:rsidRDefault="00FA4A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956302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6" w:type="dxa"/>
                <w:vAlign w:val="center"/>
              </w:tcPr>
              <w:p w:rsidR="00FA4A42" w:rsidRPr="002E33C1" w:rsidRDefault="00FA4A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A4A42" w:rsidRPr="0043033F" w:rsidTr="00A822B7">
        <w:tc>
          <w:tcPr>
            <w:tcW w:w="5811" w:type="dxa"/>
            <w:gridSpan w:val="2"/>
          </w:tcPr>
          <w:p w:rsidR="00FA4A42" w:rsidRPr="0043033F" w:rsidRDefault="00FA4A42" w:rsidP="00A62F42">
            <w:pPr>
              <w:pStyle w:val="a3"/>
              <w:numPr>
                <w:ilvl w:val="0"/>
                <w:numId w:val="22"/>
              </w:numPr>
              <w:spacing w:before="0" w:beforeAutospacing="0" w:after="0" w:afterAutospacing="0" w:line="216" w:lineRule="auto"/>
            </w:pPr>
            <w:r w:rsidRPr="0043033F">
              <w:t>СМИ</w:t>
            </w:r>
          </w:p>
        </w:tc>
        <w:sdt>
          <w:sdtPr>
            <w:rPr>
              <w:color w:val="215868" w:themeColor="accent5" w:themeShade="80"/>
            </w:rPr>
            <w:id w:val="-14814598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6" w:type="dxa"/>
                <w:vAlign w:val="center"/>
              </w:tcPr>
              <w:p w:rsidR="00FA4A42" w:rsidRPr="002E33C1" w:rsidRDefault="00FA4A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544252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6" w:type="dxa"/>
                <w:vAlign w:val="center"/>
              </w:tcPr>
              <w:p w:rsidR="00FA4A42" w:rsidRPr="002E33C1" w:rsidRDefault="00FA4A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A4A42" w:rsidRPr="0043033F" w:rsidTr="00A822B7">
        <w:tc>
          <w:tcPr>
            <w:tcW w:w="5811" w:type="dxa"/>
            <w:gridSpan w:val="2"/>
          </w:tcPr>
          <w:p w:rsidR="00FA4A42" w:rsidRPr="0043033F" w:rsidRDefault="00FA4A42" w:rsidP="00A62F42">
            <w:pPr>
              <w:pStyle w:val="a3"/>
              <w:numPr>
                <w:ilvl w:val="0"/>
                <w:numId w:val="22"/>
              </w:numPr>
              <w:spacing w:before="0" w:beforeAutospacing="0" w:after="0" w:afterAutospacing="0" w:line="216" w:lineRule="auto"/>
            </w:pPr>
            <w:r w:rsidRPr="0043033F">
              <w:t xml:space="preserve">Профессиональное сообщество в сфере </w:t>
            </w:r>
          </w:p>
          <w:p w:rsidR="00FA4A42" w:rsidRPr="0043033F" w:rsidRDefault="00FA4A42" w:rsidP="00A62F42">
            <w:pPr>
              <w:pStyle w:val="a3"/>
              <w:numPr>
                <w:ilvl w:val="0"/>
                <w:numId w:val="22"/>
              </w:numPr>
              <w:spacing w:before="0" w:beforeAutospacing="0" w:after="0" w:afterAutospacing="0" w:line="216" w:lineRule="auto"/>
            </w:pPr>
            <w:r w:rsidRPr="0043033F">
              <w:t>КСО, благотворительности</w:t>
            </w:r>
          </w:p>
        </w:tc>
        <w:sdt>
          <w:sdtPr>
            <w:rPr>
              <w:color w:val="215868" w:themeColor="accent5" w:themeShade="80"/>
            </w:rPr>
            <w:id w:val="12250265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6" w:type="dxa"/>
                <w:vAlign w:val="center"/>
              </w:tcPr>
              <w:p w:rsidR="00FA4A42" w:rsidRPr="002E33C1" w:rsidRDefault="00FA4A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5563055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6" w:type="dxa"/>
                <w:vAlign w:val="center"/>
              </w:tcPr>
              <w:p w:rsidR="00FA4A42" w:rsidRPr="002E33C1" w:rsidRDefault="00FA4A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A4A42" w:rsidRPr="0043033F" w:rsidTr="00A822B7">
        <w:tc>
          <w:tcPr>
            <w:tcW w:w="5811" w:type="dxa"/>
            <w:gridSpan w:val="2"/>
          </w:tcPr>
          <w:p w:rsidR="00FA4A42" w:rsidRPr="0043033F" w:rsidRDefault="00FA4A42" w:rsidP="00A62F42">
            <w:pPr>
              <w:pStyle w:val="a3"/>
              <w:numPr>
                <w:ilvl w:val="0"/>
                <w:numId w:val="22"/>
              </w:numPr>
              <w:spacing w:before="0" w:beforeAutospacing="0" w:after="0" w:afterAutospacing="0" w:line="216" w:lineRule="auto"/>
            </w:pPr>
            <w:r w:rsidRPr="0043033F">
              <w:t>Международные организации</w:t>
            </w:r>
          </w:p>
        </w:tc>
        <w:sdt>
          <w:sdtPr>
            <w:rPr>
              <w:color w:val="215868" w:themeColor="accent5" w:themeShade="80"/>
            </w:rPr>
            <w:id w:val="-8212754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6" w:type="dxa"/>
                <w:vAlign w:val="center"/>
              </w:tcPr>
              <w:p w:rsidR="00FA4A42" w:rsidRPr="002E33C1" w:rsidRDefault="00FA4A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3529152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6" w:type="dxa"/>
                <w:vAlign w:val="center"/>
              </w:tcPr>
              <w:p w:rsidR="00FA4A42" w:rsidRPr="002E33C1" w:rsidRDefault="00FA4A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A4A42" w:rsidRPr="0043033F" w:rsidTr="00A822B7">
        <w:tc>
          <w:tcPr>
            <w:tcW w:w="2268" w:type="dxa"/>
          </w:tcPr>
          <w:p w:rsidR="00FA4A42" w:rsidRPr="0043033F" w:rsidRDefault="00FA4A42" w:rsidP="00A62F42">
            <w:pPr>
              <w:pStyle w:val="a3"/>
              <w:numPr>
                <w:ilvl w:val="0"/>
                <w:numId w:val="22"/>
              </w:numPr>
              <w:spacing w:before="0" w:beforeAutospacing="0" w:after="0" w:afterAutospacing="0" w:line="216" w:lineRule="auto"/>
              <w:ind w:right="-108"/>
            </w:pPr>
            <w:r w:rsidRPr="0043033F">
              <w:t xml:space="preserve">Другое, </w:t>
            </w:r>
            <w:r w:rsidRPr="0043033F">
              <w:rPr>
                <w:i/>
              </w:rPr>
              <w:t>УКАЖИТЕ: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:rsidR="00FA4A42" w:rsidRPr="0043033F" w:rsidRDefault="00FA4A42" w:rsidP="00FD7D42">
            <w:pPr>
              <w:pStyle w:val="a3"/>
              <w:spacing w:before="0" w:beforeAutospacing="0" w:after="0" w:afterAutospacing="0" w:line="216" w:lineRule="auto"/>
            </w:pPr>
          </w:p>
        </w:tc>
        <w:sdt>
          <w:sdtPr>
            <w:rPr>
              <w:color w:val="215868" w:themeColor="accent5" w:themeShade="80"/>
            </w:rPr>
            <w:id w:val="-966893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6" w:type="dxa"/>
                <w:vAlign w:val="center"/>
              </w:tcPr>
              <w:p w:rsidR="00FA4A42" w:rsidRPr="002E33C1" w:rsidRDefault="00FA4A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768235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896" w:type="dxa"/>
                <w:vAlign w:val="center"/>
              </w:tcPr>
              <w:p w:rsidR="00FA4A42" w:rsidRPr="002E33C1" w:rsidRDefault="00FA4A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cs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0508FD" w:rsidRPr="0043033F" w:rsidRDefault="000508FD" w:rsidP="000508FD">
      <w:pPr>
        <w:ind w:firstLine="426"/>
        <w:rPr>
          <w:rFonts w:cs="Arial"/>
          <w:b/>
        </w:rPr>
      </w:pPr>
      <w:r w:rsidRPr="0043033F">
        <w:rPr>
          <w:rFonts w:cs="Arial"/>
          <w:b/>
        </w:rPr>
        <w:t xml:space="preserve">Пожалуйста, прокомментируйте: </w:t>
      </w:r>
    </w:p>
    <w:tbl>
      <w:tblPr>
        <w:tblStyle w:val="af7"/>
        <w:tblW w:w="9639" w:type="dxa"/>
        <w:tblInd w:w="53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508FD" w:rsidRPr="00B57105" w:rsidTr="00A876BF">
        <w:trPr>
          <w:trHeight w:val="242"/>
        </w:trPr>
        <w:tc>
          <w:tcPr>
            <w:tcW w:w="9639" w:type="dxa"/>
            <w:vAlign w:val="bottom"/>
          </w:tcPr>
          <w:p w:rsidR="000508FD" w:rsidRPr="00B57105" w:rsidRDefault="000508FD" w:rsidP="00943FBB">
            <w:pPr>
              <w:rPr>
                <w:rFonts w:cs="Arial"/>
                <w:color w:val="215868" w:themeColor="accent5" w:themeShade="80"/>
              </w:rPr>
            </w:pPr>
          </w:p>
        </w:tc>
      </w:tr>
    </w:tbl>
    <w:p w:rsidR="00FA4A42" w:rsidRPr="00A876BF" w:rsidRDefault="00FA4A42" w:rsidP="00DE1DD7">
      <w:pPr>
        <w:pStyle w:val="afa"/>
        <w:spacing w:after="0" w:line="360" w:lineRule="auto"/>
        <w:ind w:left="425"/>
        <w:rPr>
          <w:rFonts w:cs="Arial"/>
          <w:sz w:val="12"/>
          <w:szCs w:val="16"/>
        </w:rPr>
      </w:pPr>
    </w:p>
    <w:p w:rsidR="007F5A23" w:rsidRPr="00C93EB2" w:rsidRDefault="008F4EF4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>
        <w:rPr>
          <w:rFonts w:cs="Arial"/>
          <w:b/>
        </w:rPr>
        <w:t>Укажите, что явилось</w:t>
      </w:r>
      <w:r w:rsidR="00A3074B" w:rsidRPr="00C93EB2">
        <w:rPr>
          <w:rFonts w:cs="Arial"/>
          <w:b/>
        </w:rPr>
        <w:t xml:space="preserve"> </w:t>
      </w:r>
      <w:r w:rsidR="007F5A23" w:rsidRPr="00C93EB2">
        <w:rPr>
          <w:rFonts w:cs="Arial"/>
          <w:b/>
        </w:rPr>
        <w:t>продукт</w:t>
      </w:r>
      <w:r w:rsidR="00A3074B" w:rsidRPr="00C93EB2">
        <w:rPr>
          <w:rFonts w:cs="Arial"/>
          <w:b/>
        </w:rPr>
        <w:t>ом (результатом</w:t>
      </w:r>
      <w:r w:rsidR="007F5A23" w:rsidRPr="00C93EB2">
        <w:rPr>
          <w:rFonts w:cs="Arial"/>
          <w:b/>
        </w:rPr>
        <w:t>)</w:t>
      </w:r>
      <w:r w:rsidR="006200D4">
        <w:rPr>
          <w:rFonts w:cs="Arial"/>
          <w:b/>
        </w:rPr>
        <w:t xml:space="preserve"> проведенной</w:t>
      </w:r>
      <w:r w:rsidR="00A3074B" w:rsidRPr="00C93EB2">
        <w:rPr>
          <w:rFonts w:cs="Arial"/>
          <w:b/>
        </w:rPr>
        <w:t xml:space="preserve"> оценки</w:t>
      </w:r>
      <w:r w:rsidR="00FA4A42">
        <w:rPr>
          <w:rFonts w:cs="Arial"/>
          <w:b/>
        </w:rPr>
        <w:t>?</w:t>
      </w:r>
    </w:p>
    <w:p w:rsidR="008F4EF4" w:rsidRPr="00ED5C65" w:rsidRDefault="008F4EF4" w:rsidP="00ED5C65">
      <w:pPr>
        <w:pStyle w:val="a3"/>
        <w:spacing w:before="0" w:beforeAutospacing="0" w:after="0" w:afterAutospacing="0" w:line="276" w:lineRule="auto"/>
        <w:jc w:val="both"/>
        <w:rPr>
          <w:sz w:val="16"/>
        </w:rPr>
      </w:pPr>
    </w:p>
    <w:tbl>
      <w:tblPr>
        <w:tblStyle w:val="af7"/>
        <w:tblW w:w="9639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5"/>
        <w:gridCol w:w="1185"/>
        <w:gridCol w:w="3544"/>
        <w:gridCol w:w="1985"/>
      </w:tblGrid>
      <w:tr w:rsidR="00FD7D42" w:rsidRPr="002E33C1" w:rsidTr="00FD7D42">
        <w:tc>
          <w:tcPr>
            <w:tcW w:w="2925" w:type="dxa"/>
          </w:tcPr>
          <w:p w:rsidR="00FD7D42" w:rsidRPr="002E33C1" w:rsidRDefault="00FD7D42" w:rsidP="00A62F42">
            <w:pPr>
              <w:pStyle w:val="a3"/>
              <w:numPr>
                <w:ilvl w:val="0"/>
                <w:numId w:val="37"/>
              </w:numPr>
              <w:spacing w:before="0" w:beforeAutospacing="0" w:after="0" w:afterAutospacing="0" w:line="216" w:lineRule="auto"/>
              <w:jc w:val="both"/>
            </w:pPr>
            <w:r w:rsidRPr="002E33C1">
              <w:t>Экспертное заключение</w:t>
            </w:r>
          </w:p>
        </w:tc>
        <w:sdt>
          <w:sdtPr>
            <w:rPr>
              <w:color w:val="215868" w:themeColor="accent5" w:themeShade="80"/>
            </w:rPr>
            <w:id w:val="-1797988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85" w:type="dxa"/>
              </w:tcPr>
              <w:p w:rsidR="00FD7D42" w:rsidRPr="002E33C1" w:rsidRDefault="00FD7D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3544" w:type="dxa"/>
          </w:tcPr>
          <w:p w:rsidR="00FD7D42" w:rsidRPr="002E33C1" w:rsidRDefault="00FD7D42" w:rsidP="00A62F42">
            <w:pPr>
              <w:pStyle w:val="a3"/>
              <w:numPr>
                <w:ilvl w:val="0"/>
                <w:numId w:val="38"/>
              </w:numPr>
              <w:spacing w:before="0" w:beforeAutospacing="0" w:after="0" w:afterAutospacing="0" w:line="216" w:lineRule="auto"/>
              <w:jc w:val="both"/>
            </w:pPr>
            <w:r w:rsidRPr="002E33C1">
              <w:t>Виде</w:t>
            </w:r>
            <w:proofErr w:type="gramStart"/>
            <w:r w:rsidRPr="002E33C1">
              <w:t>о-</w:t>
            </w:r>
            <w:proofErr w:type="gramEnd"/>
            <w:r w:rsidRPr="002E33C1">
              <w:t>,</w:t>
            </w:r>
            <w:r>
              <w:t xml:space="preserve"> </w:t>
            </w:r>
            <w:r w:rsidRPr="002E33C1">
              <w:t>фотоотчеты</w:t>
            </w:r>
          </w:p>
        </w:tc>
        <w:sdt>
          <w:sdtPr>
            <w:rPr>
              <w:color w:val="215868" w:themeColor="accent5" w:themeShade="80"/>
            </w:rPr>
            <w:id w:val="267510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</w:tcPr>
              <w:p w:rsidR="00FD7D42" w:rsidRPr="002E33C1" w:rsidRDefault="00FD7D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D7D42" w:rsidRPr="002E33C1" w:rsidTr="00FD7D42">
        <w:tc>
          <w:tcPr>
            <w:tcW w:w="2925" w:type="dxa"/>
          </w:tcPr>
          <w:p w:rsidR="00FD7D42" w:rsidRPr="002E33C1" w:rsidRDefault="00FD7D42" w:rsidP="00A62F42">
            <w:pPr>
              <w:pStyle w:val="a3"/>
              <w:numPr>
                <w:ilvl w:val="0"/>
                <w:numId w:val="37"/>
              </w:numPr>
              <w:spacing w:before="0" w:beforeAutospacing="0" w:after="0" w:afterAutospacing="0" w:line="216" w:lineRule="auto"/>
              <w:jc w:val="both"/>
            </w:pPr>
            <w:r w:rsidRPr="002E33C1">
              <w:t>Отчеты по оценке</w:t>
            </w:r>
          </w:p>
        </w:tc>
        <w:sdt>
          <w:sdtPr>
            <w:rPr>
              <w:color w:val="215868" w:themeColor="accent5" w:themeShade="80"/>
            </w:rPr>
            <w:id w:val="2004772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85" w:type="dxa"/>
              </w:tcPr>
              <w:p w:rsidR="00FD7D42" w:rsidRPr="002E33C1" w:rsidRDefault="00FD7D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3544" w:type="dxa"/>
          </w:tcPr>
          <w:p w:rsidR="00FD7D42" w:rsidRPr="002E33C1" w:rsidRDefault="00FD7D42" w:rsidP="00A62F42">
            <w:pPr>
              <w:pStyle w:val="a3"/>
              <w:numPr>
                <w:ilvl w:val="0"/>
                <w:numId w:val="38"/>
              </w:numPr>
              <w:spacing w:before="0" w:beforeAutospacing="0" w:after="0" w:afterAutospacing="0" w:line="216" w:lineRule="auto"/>
            </w:pPr>
            <w:r>
              <w:t xml:space="preserve">Другое, </w:t>
            </w:r>
            <w:r w:rsidRPr="00ED5C65">
              <w:rPr>
                <w:i/>
              </w:rPr>
              <w:t>УКАЖИТЕ:</w:t>
            </w:r>
          </w:p>
        </w:tc>
        <w:sdt>
          <w:sdtPr>
            <w:rPr>
              <w:color w:val="215868" w:themeColor="accent5" w:themeShade="80"/>
            </w:rPr>
            <w:id w:val="-17964420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85" w:type="dxa"/>
              </w:tcPr>
              <w:p w:rsidR="00FD7D42" w:rsidRPr="002E33C1" w:rsidRDefault="00FD7D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FD7D42" w:rsidRPr="002E33C1" w:rsidTr="00FD7D42">
        <w:tc>
          <w:tcPr>
            <w:tcW w:w="2925" w:type="dxa"/>
          </w:tcPr>
          <w:p w:rsidR="00FD7D42" w:rsidRPr="002E33C1" w:rsidRDefault="00FD7D42" w:rsidP="00A62F42">
            <w:pPr>
              <w:pStyle w:val="a3"/>
              <w:numPr>
                <w:ilvl w:val="0"/>
                <w:numId w:val="37"/>
              </w:numPr>
              <w:spacing w:before="0" w:beforeAutospacing="0" w:after="0" w:afterAutospacing="0" w:line="216" w:lineRule="auto"/>
              <w:jc w:val="both"/>
            </w:pPr>
            <w:r w:rsidRPr="002E33C1">
              <w:t>Презентации</w:t>
            </w:r>
          </w:p>
        </w:tc>
        <w:sdt>
          <w:sdtPr>
            <w:rPr>
              <w:color w:val="215868" w:themeColor="accent5" w:themeShade="80"/>
            </w:rPr>
            <w:id w:val="12703493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85" w:type="dxa"/>
              </w:tcPr>
              <w:p w:rsidR="00FD7D42" w:rsidRPr="002E33C1" w:rsidRDefault="00FD7D42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5529" w:type="dxa"/>
            <w:gridSpan w:val="2"/>
            <w:tcBorders>
              <w:bottom w:val="single" w:sz="4" w:space="0" w:color="auto"/>
            </w:tcBorders>
          </w:tcPr>
          <w:p w:rsidR="00FD7D42" w:rsidRPr="002E33C1" w:rsidRDefault="00FD7D42" w:rsidP="00FD7D42">
            <w:pPr>
              <w:pStyle w:val="a3"/>
              <w:spacing w:before="0" w:beforeAutospacing="0" w:after="0" w:afterAutospacing="0" w:line="216" w:lineRule="auto"/>
              <w:jc w:val="center"/>
              <w:rPr>
                <w:color w:val="215868" w:themeColor="accent5" w:themeShade="80"/>
              </w:rPr>
            </w:pPr>
          </w:p>
        </w:tc>
      </w:tr>
    </w:tbl>
    <w:p w:rsidR="00815442" w:rsidRPr="000508FD" w:rsidRDefault="00815442" w:rsidP="00A75618">
      <w:pPr>
        <w:spacing w:line="336" w:lineRule="auto"/>
        <w:rPr>
          <w:rFonts w:cs="Arial"/>
          <w:b/>
          <w:sz w:val="12"/>
          <w:szCs w:val="16"/>
        </w:rPr>
      </w:pPr>
    </w:p>
    <w:p w:rsidR="00C17EFC" w:rsidRPr="00594E01" w:rsidRDefault="00C17EFC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594E01">
        <w:rPr>
          <w:rFonts w:cs="Arial"/>
          <w:b/>
        </w:rPr>
        <w:t>Нашли ли отражение результаты</w:t>
      </w:r>
      <w:r w:rsidR="00FA4A42" w:rsidRPr="00594E01">
        <w:rPr>
          <w:rFonts w:cs="Arial"/>
          <w:b/>
        </w:rPr>
        <w:t xml:space="preserve"> </w:t>
      </w:r>
      <w:r w:rsidRPr="00594E01">
        <w:rPr>
          <w:rFonts w:cs="Arial"/>
          <w:b/>
        </w:rPr>
        <w:t xml:space="preserve">проведенной </w:t>
      </w:r>
      <w:r w:rsidR="00FA4A42" w:rsidRPr="00594E01">
        <w:rPr>
          <w:rFonts w:cs="Arial"/>
          <w:b/>
        </w:rPr>
        <w:t>оценки</w:t>
      </w:r>
      <w:r w:rsidRPr="00594E01">
        <w:rPr>
          <w:rFonts w:cs="Arial"/>
          <w:b/>
        </w:rPr>
        <w:t xml:space="preserve"> </w:t>
      </w:r>
      <w:proofErr w:type="gramStart"/>
      <w:r w:rsidRPr="00594E01">
        <w:rPr>
          <w:rFonts w:cs="Arial"/>
          <w:b/>
        </w:rPr>
        <w:t>в</w:t>
      </w:r>
      <w:proofErr w:type="gramEnd"/>
      <w:r w:rsidRPr="00594E01">
        <w:rPr>
          <w:rFonts w:cs="Arial"/>
          <w:b/>
        </w:rPr>
        <w:t>:</w:t>
      </w:r>
    </w:p>
    <w:p w:rsidR="00FA4A42" w:rsidRPr="000508FD" w:rsidRDefault="00FA4A42" w:rsidP="00C17EFC">
      <w:pPr>
        <w:pStyle w:val="afa"/>
        <w:spacing w:after="0" w:line="240" w:lineRule="auto"/>
        <w:ind w:left="426"/>
        <w:rPr>
          <w:rFonts w:cs="Arial"/>
          <w:b/>
          <w:sz w:val="12"/>
          <w:szCs w:val="16"/>
        </w:rPr>
      </w:pPr>
      <w:r w:rsidRPr="000508FD">
        <w:rPr>
          <w:rFonts w:cs="Arial"/>
          <w:b/>
          <w:sz w:val="12"/>
          <w:szCs w:val="16"/>
        </w:rPr>
        <w:t xml:space="preserve"> </w:t>
      </w:r>
    </w:p>
    <w:tbl>
      <w:tblPr>
        <w:tblStyle w:val="af7"/>
        <w:tblW w:w="9603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09"/>
        <w:gridCol w:w="3261"/>
        <w:gridCol w:w="451"/>
        <w:gridCol w:w="1250"/>
        <w:gridCol w:w="992"/>
        <w:gridCol w:w="1240"/>
      </w:tblGrid>
      <w:tr w:rsidR="00C17EFC" w:rsidRPr="0072200E" w:rsidTr="00257683">
        <w:tc>
          <w:tcPr>
            <w:tcW w:w="5670" w:type="dxa"/>
            <w:gridSpan w:val="2"/>
          </w:tcPr>
          <w:p w:rsidR="00C17EFC" w:rsidRPr="0072200E" w:rsidRDefault="00B259ED" w:rsidP="00A62F42">
            <w:pPr>
              <w:pStyle w:val="a3"/>
              <w:numPr>
                <w:ilvl w:val="0"/>
                <w:numId w:val="36"/>
              </w:numPr>
              <w:spacing w:before="0" w:beforeAutospacing="0" w:after="0" w:afterAutospacing="0"/>
              <w:ind w:left="317" w:hanging="317"/>
            </w:pPr>
            <w:r>
              <w:t>Корпоративной публичной</w:t>
            </w:r>
            <w:r w:rsidR="00C17EFC" w:rsidRPr="0072200E">
              <w:t xml:space="preserve"> </w:t>
            </w:r>
            <w:r>
              <w:t xml:space="preserve">нефинансовой </w:t>
            </w:r>
            <w:r w:rsidR="00C17EFC" w:rsidRPr="0072200E">
              <w:t>отчет</w:t>
            </w:r>
            <w:r>
              <w:t>ности</w:t>
            </w:r>
          </w:p>
        </w:tc>
        <w:tc>
          <w:tcPr>
            <w:tcW w:w="451" w:type="dxa"/>
          </w:tcPr>
          <w:p w:rsidR="00C17EFC" w:rsidRPr="0072200E" w:rsidRDefault="00C17EFC" w:rsidP="00C17EFC">
            <w:pPr>
              <w:pStyle w:val="a3"/>
              <w:spacing w:before="0" w:beforeAutospacing="0" w:after="0" w:afterAutospacing="0"/>
              <w:jc w:val="right"/>
            </w:pPr>
            <w:r>
              <w:t>да</w:t>
            </w:r>
          </w:p>
        </w:tc>
        <w:sdt>
          <w:sdtPr>
            <w:rPr>
              <w:color w:val="215868" w:themeColor="accent5" w:themeShade="80"/>
            </w:rPr>
            <w:id w:val="-3622210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50" w:type="dxa"/>
              </w:tcPr>
              <w:p w:rsidR="00C17EFC" w:rsidRPr="00B57105" w:rsidRDefault="00257683" w:rsidP="00257683">
                <w:pPr>
                  <w:pStyle w:val="a3"/>
                  <w:spacing w:before="0" w:beforeAutospacing="0" w:after="0" w:afterAutospacing="0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992" w:type="dxa"/>
          </w:tcPr>
          <w:p w:rsidR="00C17EFC" w:rsidRPr="0072200E" w:rsidRDefault="00C17EFC" w:rsidP="00C17EFC">
            <w:pPr>
              <w:pStyle w:val="a3"/>
              <w:spacing w:before="0" w:beforeAutospacing="0" w:after="0" w:afterAutospacing="0"/>
              <w:jc w:val="right"/>
            </w:pPr>
            <w:r>
              <w:t>нет</w:t>
            </w:r>
          </w:p>
        </w:tc>
        <w:sdt>
          <w:sdtPr>
            <w:rPr>
              <w:color w:val="215868" w:themeColor="accent5" w:themeShade="80"/>
            </w:rPr>
            <w:id w:val="1984330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40" w:type="dxa"/>
              </w:tcPr>
              <w:p w:rsidR="00C17EFC" w:rsidRPr="00B57105" w:rsidRDefault="00FD7D42" w:rsidP="00FD7D42">
                <w:pPr>
                  <w:pStyle w:val="a3"/>
                  <w:spacing w:before="0" w:beforeAutospacing="0" w:after="0" w:afterAutospacing="0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C17EFC" w:rsidRPr="0072200E" w:rsidTr="00257683">
        <w:tc>
          <w:tcPr>
            <w:tcW w:w="5670" w:type="dxa"/>
            <w:gridSpan w:val="2"/>
          </w:tcPr>
          <w:p w:rsidR="00C17EFC" w:rsidRPr="0072200E" w:rsidRDefault="00C17EFC" w:rsidP="00A62F42">
            <w:pPr>
              <w:pStyle w:val="a3"/>
              <w:numPr>
                <w:ilvl w:val="0"/>
                <w:numId w:val="36"/>
              </w:numPr>
              <w:spacing w:before="0" w:beforeAutospacing="0" w:after="0" w:afterAutospacing="0"/>
              <w:ind w:left="317" w:hanging="317"/>
            </w:pPr>
            <w:proofErr w:type="gramStart"/>
            <w:r w:rsidRPr="0072200E">
              <w:t>П</w:t>
            </w:r>
            <w:r>
              <w:t>убликациях</w:t>
            </w:r>
            <w:proofErr w:type="gramEnd"/>
            <w:r w:rsidRPr="0072200E">
              <w:t xml:space="preserve"> в СМИ</w:t>
            </w:r>
            <w:r w:rsidR="006200D4">
              <w:t>:</w:t>
            </w:r>
          </w:p>
        </w:tc>
        <w:tc>
          <w:tcPr>
            <w:tcW w:w="451" w:type="dxa"/>
          </w:tcPr>
          <w:p w:rsidR="00C17EFC" w:rsidRPr="0072200E" w:rsidRDefault="00C17EFC" w:rsidP="00C17EFC">
            <w:pPr>
              <w:pStyle w:val="a3"/>
              <w:spacing w:before="0" w:beforeAutospacing="0" w:after="0" w:afterAutospacing="0"/>
              <w:jc w:val="right"/>
            </w:pPr>
            <w:r>
              <w:t>да</w:t>
            </w:r>
          </w:p>
        </w:tc>
        <w:sdt>
          <w:sdtPr>
            <w:rPr>
              <w:color w:val="215868" w:themeColor="accent5" w:themeShade="80"/>
            </w:rPr>
            <w:id w:val="4321705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50" w:type="dxa"/>
              </w:tcPr>
              <w:p w:rsidR="00C17EFC" w:rsidRPr="00B57105" w:rsidRDefault="00C17EFC" w:rsidP="00257683">
                <w:pPr>
                  <w:pStyle w:val="a3"/>
                  <w:spacing w:before="0" w:beforeAutospacing="0" w:after="0" w:afterAutospacing="0"/>
                  <w:rPr>
                    <w:color w:val="215868" w:themeColor="accent5" w:themeShade="80"/>
                  </w:rPr>
                </w:pPr>
                <w:r w:rsidRPr="00B57105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992" w:type="dxa"/>
          </w:tcPr>
          <w:p w:rsidR="00C17EFC" w:rsidRPr="0072200E" w:rsidRDefault="00C17EFC" w:rsidP="00C17EFC">
            <w:pPr>
              <w:pStyle w:val="a3"/>
              <w:spacing w:before="0" w:beforeAutospacing="0" w:after="0" w:afterAutospacing="0"/>
              <w:jc w:val="right"/>
            </w:pPr>
            <w:r>
              <w:t>нет</w:t>
            </w:r>
          </w:p>
        </w:tc>
        <w:sdt>
          <w:sdtPr>
            <w:rPr>
              <w:color w:val="215868" w:themeColor="accent5" w:themeShade="80"/>
            </w:rPr>
            <w:id w:val="-7616110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240" w:type="dxa"/>
              </w:tcPr>
              <w:p w:rsidR="00C17EFC" w:rsidRPr="00B57105" w:rsidRDefault="00C17EFC" w:rsidP="00FD7D42">
                <w:pPr>
                  <w:pStyle w:val="a3"/>
                  <w:spacing w:before="0" w:beforeAutospacing="0" w:after="0" w:afterAutospacing="0"/>
                  <w:rPr>
                    <w:color w:val="215868" w:themeColor="accent5" w:themeShade="80"/>
                  </w:rPr>
                </w:pPr>
                <w:r w:rsidRPr="00B57105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6200D4" w:rsidRPr="0072200E" w:rsidTr="00FD7D42">
        <w:tc>
          <w:tcPr>
            <w:tcW w:w="2409" w:type="dxa"/>
          </w:tcPr>
          <w:p w:rsidR="006200D4" w:rsidRPr="006200D4" w:rsidRDefault="006200D4" w:rsidP="006200D4">
            <w:pPr>
              <w:pStyle w:val="a3"/>
              <w:spacing w:before="0" w:beforeAutospacing="0" w:after="0" w:afterAutospacing="0"/>
              <w:ind w:right="-108"/>
              <w:rPr>
                <w:i/>
              </w:rPr>
            </w:pPr>
            <w:r w:rsidRPr="006200D4">
              <w:rPr>
                <w:i/>
              </w:rPr>
              <w:t>ПРИВЕДИТЕ ПРИМЕРЫ:</w:t>
            </w:r>
          </w:p>
        </w:tc>
        <w:tc>
          <w:tcPr>
            <w:tcW w:w="7194" w:type="dxa"/>
            <w:gridSpan w:val="5"/>
            <w:tcBorders>
              <w:bottom w:val="single" w:sz="4" w:space="0" w:color="auto"/>
            </w:tcBorders>
          </w:tcPr>
          <w:p w:rsidR="006200D4" w:rsidRDefault="006200D4" w:rsidP="00A822B7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</w:tr>
    </w:tbl>
    <w:p w:rsidR="00FA4A42" w:rsidRPr="000508FD" w:rsidRDefault="00FA4A42" w:rsidP="00FA4A42">
      <w:pPr>
        <w:pStyle w:val="afa"/>
        <w:spacing w:after="0" w:line="240" w:lineRule="auto"/>
        <w:ind w:left="426"/>
        <w:rPr>
          <w:rFonts w:cs="Arial"/>
          <w:b/>
          <w:sz w:val="12"/>
          <w:szCs w:val="16"/>
        </w:rPr>
      </w:pPr>
    </w:p>
    <w:p w:rsidR="002E33C1" w:rsidRDefault="00060926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2E33C1">
        <w:rPr>
          <w:rFonts w:cs="Arial"/>
          <w:b/>
        </w:rPr>
        <w:t xml:space="preserve">Пожалуйста, опишите количественные и качественные результаты  </w:t>
      </w:r>
      <w:proofErr w:type="gramStart"/>
      <w:r w:rsidRPr="002E33C1">
        <w:rPr>
          <w:rFonts w:cs="Arial"/>
          <w:b/>
        </w:rPr>
        <w:t>благотворительной</w:t>
      </w:r>
      <w:proofErr w:type="gramEnd"/>
      <w:r w:rsidRPr="002E33C1">
        <w:rPr>
          <w:rFonts w:cs="Arial"/>
          <w:b/>
        </w:rPr>
        <w:t xml:space="preserve"> </w:t>
      </w:r>
    </w:p>
    <w:p w:rsidR="00291E26" w:rsidRPr="002E33C1" w:rsidRDefault="00060926" w:rsidP="002E33C1">
      <w:pPr>
        <w:pStyle w:val="afa"/>
        <w:spacing w:after="0" w:line="240" w:lineRule="auto"/>
        <w:ind w:left="426"/>
        <w:rPr>
          <w:rFonts w:cs="Arial"/>
          <w:b/>
        </w:rPr>
      </w:pPr>
      <w:r w:rsidRPr="002E33C1">
        <w:rPr>
          <w:rFonts w:cs="Arial"/>
          <w:b/>
        </w:rPr>
        <w:t xml:space="preserve">деятельности вашей компании в целом: </w:t>
      </w:r>
    </w:p>
    <w:tbl>
      <w:tblPr>
        <w:tblStyle w:val="af7"/>
        <w:tblW w:w="9639" w:type="dxa"/>
        <w:tblInd w:w="534" w:type="dxa"/>
        <w:tblLook w:val="04A0" w:firstRow="1" w:lastRow="0" w:firstColumn="1" w:lastColumn="0" w:noHBand="0" w:noVBand="1"/>
      </w:tblPr>
      <w:tblGrid>
        <w:gridCol w:w="9639"/>
      </w:tblGrid>
      <w:tr w:rsidR="00B57105" w:rsidRPr="00B57105" w:rsidTr="006613EB">
        <w:trPr>
          <w:trHeight w:val="308"/>
        </w:trPr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33C1" w:rsidRPr="00B57105" w:rsidRDefault="002E33C1" w:rsidP="002E33C1">
            <w:pPr>
              <w:rPr>
                <w:rFonts w:cs="Arial"/>
                <w:b/>
                <w:color w:val="215868" w:themeColor="accent5" w:themeShade="80"/>
              </w:rPr>
            </w:pPr>
          </w:p>
        </w:tc>
      </w:tr>
    </w:tbl>
    <w:p w:rsidR="002E33C1" w:rsidRPr="0043033F" w:rsidRDefault="002E33C1" w:rsidP="002E33C1">
      <w:pPr>
        <w:shd w:val="clear" w:color="auto" w:fill="FFFFFF"/>
        <w:rPr>
          <w:sz w:val="2"/>
          <w:szCs w:val="2"/>
          <w:u w:val="single"/>
        </w:rPr>
      </w:pPr>
    </w:p>
    <w:p w:rsidR="002E33C1" w:rsidRPr="000508FD" w:rsidRDefault="002E33C1" w:rsidP="00A75618">
      <w:pPr>
        <w:spacing w:line="336" w:lineRule="auto"/>
        <w:rPr>
          <w:rFonts w:cs="Arial"/>
          <w:b/>
          <w:sz w:val="12"/>
          <w:szCs w:val="16"/>
        </w:rPr>
      </w:pPr>
    </w:p>
    <w:p w:rsidR="006200D4" w:rsidRDefault="00060926" w:rsidP="002E33C1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6200D4">
        <w:rPr>
          <w:rFonts w:cs="Arial"/>
          <w:b/>
        </w:rPr>
        <w:t xml:space="preserve">Укажите, какие </w:t>
      </w:r>
      <w:r w:rsidR="006200D4">
        <w:rPr>
          <w:rFonts w:cs="Arial"/>
          <w:b/>
        </w:rPr>
        <w:t>показатели</w:t>
      </w:r>
      <w:r w:rsidR="006200D4" w:rsidRPr="006200D4">
        <w:rPr>
          <w:rFonts w:cs="Arial"/>
          <w:b/>
        </w:rPr>
        <w:t xml:space="preserve"> </w:t>
      </w:r>
      <w:r w:rsidR="006200D4">
        <w:rPr>
          <w:rFonts w:cs="Arial"/>
          <w:b/>
        </w:rPr>
        <w:t>(</w:t>
      </w:r>
      <w:r w:rsidRPr="006200D4">
        <w:rPr>
          <w:rFonts w:cs="Arial"/>
          <w:b/>
        </w:rPr>
        <w:t>измерители</w:t>
      </w:r>
      <w:r w:rsidR="006200D4">
        <w:rPr>
          <w:rFonts w:cs="Arial"/>
          <w:b/>
        </w:rPr>
        <w:t>)</w:t>
      </w:r>
      <w:r w:rsidRPr="006200D4">
        <w:rPr>
          <w:rFonts w:cs="Arial"/>
          <w:b/>
        </w:rPr>
        <w:t xml:space="preserve"> вы используете для оценки эффективности и </w:t>
      </w:r>
    </w:p>
    <w:p w:rsidR="00AB6D80" w:rsidRPr="006200D4" w:rsidRDefault="00060926" w:rsidP="006200D4">
      <w:pPr>
        <w:pStyle w:val="afa"/>
        <w:spacing w:after="0" w:line="240" w:lineRule="auto"/>
        <w:ind w:left="426"/>
        <w:rPr>
          <w:rFonts w:cs="Arial"/>
          <w:b/>
        </w:rPr>
      </w:pPr>
      <w:r w:rsidRPr="006200D4">
        <w:rPr>
          <w:rFonts w:cs="Arial"/>
          <w:b/>
        </w:rPr>
        <w:t xml:space="preserve">социального воздействия своих благотворительных проектов и программ: </w:t>
      </w:r>
    </w:p>
    <w:tbl>
      <w:tblPr>
        <w:tblStyle w:val="af7"/>
        <w:tblW w:w="9639" w:type="dxa"/>
        <w:tblInd w:w="534" w:type="dxa"/>
        <w:tblLook w:val="04A0" w:firstRow="1" w:lastRow="0" w:firstColumn="1" w:lastColumn="0" w:noHBand="0" w:noVBand="1"/>
      </w:tblPr>
      <w:tblGrid>
        <w:gridCol w:w="9639"/>
      </w:tblGrid>
      <w:tr w:rsidR="00B57105" w:rsidRPr="00B57105" w:rsidTr="000508FD">
        <w:trPr>
          <w:trHeight w:val="121"/>
        </w:trPr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33C1" w:rsidRPr="00B57105" w:rsidRDefault="002E33C1" w:rsidP="002E33C1">
            <w:pPr>
              <w:rPr>
                <w:rFonts w:cs="Arial"/>
                <w:b/>
                <w:color w:val="215868" w:themeColor="accent5" w:themeShade="80"/>
              </w:rPr>
            </w:pPr>
          </w:p>
        </w:tc>
      </w:tr>
    </w:tbl>
    <w:p w:rsidR="002E33C1" w:rsidRPr="0043033F" w:rsidRDefault="002E33C1" w:rsidP="002E33C1">
      <w:pPr>
        <w:shd w:val="clear" w:color="auto" w:fill="FFFFFF"/>
        <w:rPr>
          <w:sz w:val="2"/>
          <w:szCs w:val="2"/>
          <w:u w:val="single"/>
        </w:rPr>
      </w:pPr>
    </w:p>
    <w:p w:rsidR="002E33C1" w:rsidRPr="000508FD" w:rsidRDefault="002E33C1" w:rsidP="00A75618">
      <w:pPr>
        <w:spacing w:line="336" w:lineRule="auto"/>
        <w:rPr>
          <w:rFonts w:cs="Arial"/>
          <w:b/>
          <w:sz w:val="12"/>
          <w:szCs w:val="16"/>
        </w:rPr>
      </w:pPr>
    </w:p>
    <w:p w:rsidR="00A75618" w:rsidRDefault="00AB6D80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2E33C1">
        <w:rPr>
          <w:rFonts w:cs="Arial"/>
          <w:b/>
        </w:rPr>
        <w:t>Пожалуйста, укажите, на что влияют результаты оценки благотворительных программ</w:t>
      </w:r>
      <w:r w:rsidR="00E15F0E" w:rsidRPr="002E33C1">
        <w:rPr>
          <w:rFonts w:cs="Arial"/>
          <w:b/>
        </w:rPr>
        <w:t>.</w:t>
      </w:r>
      <w:r w:rsidRPr="002E33C1">
        <w:rPr>
          <w:rFonts w:cs="Arial"/>
          <w:b/>
        </w:rPr>
        <w:t xml:space="preserve"> </w:t>
      </w:r>
    </w:p>
    <w:p w:rsidR="00AB6D80" w:rsidRDefault="00AB6D80" w:rsidP="00A75618">
      <w:pPr>
        <w:pStyle w:val="afa"/>
        <w:spacing w:after="0" w:line="240" w:lineRule="auto"/>
        <w:ind w:left="426"/>
        <w:rPr>
          <w:rFonts w:cs="Arial"/>
          <w:b/>
        </w:rPr>
      </w:pPr>
      <w:r w:rsidRPr="002E33C1">
        <w:rPr>
          <w:rFonts w:cs="Arial"/>
          <w:b/>
        </w:rPr>
        <w:t>Как компания использует полученную информацию</w:t>
      </w:r>
      <w:r w:rsidR="002907BF" w:rsidRPr="002E33C1">
        <w:rPr>
          <w:rFonts w:cs="Arial"/>
          <w:b/>
        </w:rPr>
        <w:t>?</w:t>
      </w:r>
    </w:p>
    <w:p w:rsidR="00ED5C65" w:rsidRPr="000508FD" w:rsidRDefault="00ED5C65" w:rsidP="00A75618">
      <w:pPr>
        <w:pStyle w:val="afa"/>
        <w:spacing w:after="0" w:line="240" w:lineRule="auto"/>
        <w:ind w:left="426"/>
        <w:rPr>
          <w:rFonts w:cs="Arial"/>
          <w:b/>
          <w:sz w:val="12"/>
          <w:szCs w:val="16"/>
        </w:rPr>
      </w:pPr>
    </w:p>
    <w:tbl>
      <w:tblPr>
        <w:tblStyle w:val="af7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5"/>
        <w:gridCol w:w="5580"/>
        <w:gridCol w:w="1540"/>
      </w:tblGrid>
      <w:tr w:rsidR="00A75618" w:rsidRPr="00A75618" w:rsidTr="00A75618">
        <w:tc>
          <w:tcPr>
            <w:tcW w:w="8205" w:type="dxa"/>
            <w:gridSpan w:val="2"/>
          </w:tcPr>
          <w:p w:rsidR="00A75618" w:rsidRPr="00A75618" w:rsidRDefault="00A75618" w:rsidP="00A62F42">
            <w:pPr>
              <w:pStyle w:val="a3"/>
              <w:numPr>
                <w:ilvl w:val="0"/>
                <w:numId w:val="21"/>
              </w:numPr>
              <w:spacing w:before="0" w:beforeAutospacing="0" w:after="0" w:afterAutospacing="0" w:line="216" w:lineRule="auto"/>
              <w:ind w:left="601" w:hanging="567"/>
            </w:pPr>
            <w:r w:rsidRPr="00A75618">
              <w:t>Для уточнения стратегических приоритетов благотворительной деятельности</w:t>
            </w:r>
          </w:p>
        </w:tc>
        <w:sdt>
          <w:sdtPr>
            <w:rPr>
              <w:color w:val="215868" w:themeColor="accent5" w:themeShade="80"/>
            </w:rPr>
            <w:id w:val="920292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0" w:type="dxa"/>
              </w:tcPr>
              <w:p w:rsidR="00A75618" w:rsidRPr="00B57105" w:rsidRDefault="00B57105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75618" w:rsidRPr="00A75618" w:rsidTr="00A75618">
        <w:tc>
          <w:tcPr>
            <w:tcW w:w="8205" w:type="dxa"/>
            <w:gridSpan w:val="2"/>
          </w:tcPr>
          <w:p w:rsidR="00A75618" w:rsidRPr="00A75618" w:rsidRDefault="00A75618" w:rsidP="00A62F42">
            <w:pPr>
              <w:pStyle w:val="a3"/>
              <w:numPr>
                <w:ilvl w:val="0"/>
                <w:numId w:val="21"/>
              </w:numPr>
              <w:spacing w:before="0" w:beforeAutospacing="0" w:after="0" w:afterAutospacing="0" w:line="216" w:lineRule="auto"/>
              <w:ind w:left="601" w:hanging="567"/>
            </w:pPr>
            <w:r w:rsidRPr="00A75618">
              <w:t>Для пересмотра целей программы</w:t>
            </w:r>
          </w:p>
        </w:tc>
        <w:sdt>
          <w:sdtPr>
            <w:rPr>
              <w:color w:val="215868" w:themeColor="accent5" w:themeShade="80"/>
            </w:rPr>
            <w:id w:val="10269863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0" w:type="dxa"/>
              </w:tcPr>
              <w:p w:rsidR="00A75618" w:rsidRPr="00B57105" w:rsidRDefault="00A75618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B57105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75618" w:rsidRPr="00A75618" w:rsidTr="00A75618">
        <w:tc>
          <w:tcPr>
            <w:tcW w:w="8205" w:type="dxa"/>
            <w:gridSpan w:val="2"/>
          </w:tcPr>
          <w:p w:rsidR="00A75618" w:rsidRPr="00A75618" w:rsidRDefault="00A75618" w:rsidP="00A62F42">
            <w:pPr>
              <w:pStyle w:val="a3"/>
              <w:numPr>
                <w:ilvl w:val="0"/>
                <w:numId w:val="21"/>
              </w:numPr>
              <w:spacing w:before="0" w:beforeAutospacing="0" w:after="0" w:afterAutospacing="0" w:line="216" w:lineRule="auto"/>
              <w:ind w:left="601" w:hanging="567"/>
            </w:pPr>
            <w:r w:rsidRPr="00A75618">
              <w:t>Для повышения эффективности программной деятельности</w:t>
            </w:r>
          </w:p>
        </w:tc>
        <w:sdt>
          <w:sdtPr>
            <w:rPr>
              <w:color w:val="215868" w:themeColor="accent5" w:themeShade="80"/>
            </w:rPr>
            <w:id w:val="-1101872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0" w:type="dxa"/>
              </w:tcPr>
              <w:p w:rsidR="00A75618" w:rsidRPr="00B57105" w:rsidRDefault="00A75618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B57105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75618" w:rsidRPr="00A75618" w:rsidTr="00A75618">
        <w:tc>
          <w:tcPr>
            <w:tcW w:w="8205" w:type="dxa"/>
            <w:gridSpan w:val="2"/>
          </w:tcPr>
          <w:p w:rsidR="00A75618" w:rsidRPr="00A75618" w:rsidRDefault="00A75618" w:rsidP="00A62F42">
            <w:pPr>
              <w:pStyle w:val="a3"/>
              <w:numPr>
                <w:ilvl w:val="0"/>
                <w:numId w:val="21"/>
              </w:numPr>
              <w:spacing w:before="0" w:beforeAutospacing="0" w:after="0" w:afterAutospacing="0" w:line="216" w:lineRule="auto"/>
              <w:ind w:left="601" w:hanging="567"/>
            </w:pPr>
            <w:r w:rsidRPr="00A75618">
              <w:t>Для пересмотра содержания программы</w:t>
            </w:r>
          </w:p>
        </w:tc>
        <w:sdt>
          <w:sdtPr>
            <w:rPr>
              <w:color w:val="215868" w:themeColor="accent5" w:themeShade="80"/>
            </w:rPr>
            <w:id w:val="-14730452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0" w:type="dxa"/>
              </w:tcPr>
              <w:p w:rsidR="00A75618" w:rsidRPr="00B57105" w:rsidRDefault="00A75618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B57105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75618" w:rsidRPr="00A75618" w:rsidTr="00A75618">
        <w:tc>
          <w:tcPr>
            <w:tcW w:w="8205" w:type="dxa"/>
            <w:gridSpan w:val="2"/>
          </w:tcPr>
          <w:p w:rsidR="00A75618" w:rsidRPr="00A75618" w:rsidRDefault="00A75618" w:rsidP="00A62F42">
            <w:pPr>
              <w:pStyle w:val="a3"/>
              <w:numPr>
                <w:ilvl w:val="0"/>
                <w:numId w:val="21"/>
              </w:numPr>
              <w:spacing w:before="0" w:beforeAutospacing="0" w:after="0" w:afterAutospacing="0" w:line="216" w:lineRule="auto"/>
              <w:ind w:left="601" w:hanging="567"/>
            </w:pPr>
            <w:r w:rsidRPr="00A75618">
              <w:t>Для пересмотра распространения информации о программе</w:t>
            </w:r>
          </w:p>
        </w:tc>
        <w:sdt>
          <w:sdtPr>
            <w:rPr>
              <w:color w:val="215868" w:themeColor="accent5" w:themeShade="80"/>
            </w:rPr>
            <w:id w:val="10280585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0" w:type="dxa"/>
              </w:tcPr>
              <w:p w:rsidR="00A75618" w:rsidRPr="00B57105" w:rsidRDefault="00A75618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B57105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75618" w:rsidRPr="00A75618" w:rsidTr="00A75618">
        <w:tc>
          <w:tcPr>
            <w:tcW w:w="8205" w:type="dxa"/>
            <w:gridSpan w:val="2"/>
          </w:tcPr>
          <w:p w:rsidR="00A75618" w:rsidRPr="00A75618" w:rsidRDefault="00A75618" w:rsidP="00A62F42">
            <w:pPr>
              <w:pStyle w:val="a3"/>
              <w:numPr>
                <w:ilvl w:val="0"/>
                <w:numId w:val="21"/>
              </w:numPr>
              <w:spacing w:before="0" w:beforeAutospacing="0" w:after="0" w:afterAutospacing="0" w:line="216" w:lineRule="auto"/>
              <w:ind w:left="601" w:hanging="567"/>
            </w:pPr>
            <w:r w:rsidRPr="00A75618">
              <w:t>Для информирования заинтересованных сторон</w:t>
            </w:r>
          </w:p>
        </w:tc>
        <w:sdt>
          <w:sdtPr>
            <w:rPr>
              <w:color w:val="215868" w:themeColor="accent5" w:themeShade="80"/>
            </w:rPr>
            <w:id w:val="5039426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0" w:type="dxa"/>
              </w:tcPr>
              <w:p w:rsidR="00A75618" w:rsidRPr="00B57105" w:rsidRDefault="00A75618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B57105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75618" w:rsidRPr="00A75618" w:rsidTr="00A75618">
        <w:tc>
          <w:tcPr>
            <w:tcW w:w="8205" w:type="dxa"/>
            <w:gridSpan w:val="2"/>
          </w:tcPr>
          <w:p w:rsidR="00A75618" w:rsidRPr="00A75618" w:rsidRDefault="00A75618" w:rsidP="00A62F42">
            <w:pPr>
              <w:pStyle w:val="a3"/>
              <w:numPr>
                <w:ilvl w:val="0"/>
                <w:numId w:val="21"/>
              </w:numPr>
              <w:spacing w:before="0" w:beforeAutospacing="0" w:after="0" w:afterAutospacing="0" w:line="216" w:lineRule="auto"/>
              <w:ind w:left="601" w:hanging="567"/>
            </w:pPr>
            <w:r w:rsidRPr="00A75618">
              <w:t>Для включения в отчетность</w:t>
            </w:r>
          </w:p>
        </w:tc>
        <w:sdt>
          <w:sdtPr>
            <w:rPr>
              <w:color w:val="215868" w:themeColor="accent5" w:themeShade="80"/>
            </w:rPr>
            <w:id w:val="-937099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0" w:type="dxa"/>
              </w:tcPr>
              <w:p w:rsidR="00A75618" w:rsidRPr="00B57105" w:rsidRDefault="00A75618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B57105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75618" w:rsidRPr="00A75618" w:rsidTr="00A75618">
        <w:tc>
          <w:tcPr>
            <w:tcW w:w="8205" w:type="dxa"/>
            <w:gridSpan w:val="2"/>
          </w:tcPr>
          <w:p w:rsidR="00A75618" w:rsidRPr="00A75618" w:rsidRDefault="00A75618" w:rsidP="00A62F42">
            <w:pPr>
              <w:pStyle w:val="a3"/>
              <w:numPr>
                <w:ilvl w:val="0"/>
                <w:numId w:val="21"/>
              </w:numPr>
              <w:spacing w:before="0" w:beforeAutospacing="0" w:after="0" w:afterAutospacing="0" w:line="216" w:lineRule="auto"/>
              <w:ind w:left="601" w:hanging="567"/>
            </w:pPr>
            <w:r w:rsidRPr="00A75618">
              <w:t>Для позиционирования компании</w:t>
            </w:r>
          </w:p>
        </w:tc>
        <w:sdt>
          <w:sdtPr>
            <w:rPr>
              <w:color w:val="215868" w:themeColor="accent5" w:themeShade="80"/>
            </w:rPr>
            <w:id w:val="-11041150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0" w:type="dxa"/>
              </w:tcPr>
              <w:p w:rsidR="00A75618" w:rsidRPr="00B57105" w:rsidRDefault="00A75618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B57105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75618" w:rsidRPr="00A75618" w:rsidTr="00A75618">
        <w:tc>
          <w:tcPr>
            <w:tcW w:w="8205" w:type="dxa"/>
            <w:gridSpan w:val="2"/>
          </w:tcPr>
          <w:p w:rsidR="00A75618" w:rsidRPr="00A75618" w:rsidRDefault="00A75618" w:rsidP="00A62F42">
            <w:pPr>
              <w:pStyle w:val="a3"/>
              <w:numPr>
                <w:ilvl w:val="0"/>
                <w:numId w:val="21"/>
              </w:numPr>
              <w:spacing w:before="0" w:beforeAutospacing="0" w:after="0" w:afterAutospacing="0" w:line="216" w:lineRule="auto"/>
              <w:ind w:left="601" w:hanging="567"/>
            </w:pPr>
            <w:r w:rsidRPr="00A75618">
              <w:t>Для планирования бюджета</w:t>
            </w:r>
          </w:p>
        </w:tc>
        <w:sdt>
          <w:sdtPr>
            <w:rPr>
              <w:color w:val="215868" w:themeColor="accent5" w:themeShade="80"/>
            </w:rPr>
            <w:id w:val="9983059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0" w:type="dxa"/>
              </w:tcPr>
              <w:p w:rsidR="00A75618" w:rsidRPr="00B57105" w:rsidRDefault="00A75618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B57105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75618" w:rsidRPr="00A75618" w:rsidTr="00A75618">
        <w:tc>
          <w:tcPr>
            <w:tcW w:w="8205" w:type="dxa"/>
            <w:gridSpan w:val="2"/>
          </w:tcPr>
          <w:p w:rsidR="00A75618" w:rsidRPr="00A75618" w:rsidRDefault="00A75618" w:rsidP="00A62F42">
            <w:pPr>
              <w:pStyle w:val="a3"/>
              <w:numPr>
                <w:ilvl w:val="0"/>
                <w:numId w:val="21"/>
              </w:numPr>
              <w:spacing w:before="0" w:beforeAutospacing="0" w:after="0" w:afterAutospacing="0" w:line="216" w:lineRule="auto"/>
              <w:ind w:left="601" w:hanging="567"/>
            </w:pPr>
            <w:r w:rsidRPr="00A75618">
              <w:t>Для оценки работы менеджмента</w:t>
            </w:r>
          </w:p>
        </w:tc>
        <w:sdt>
          <w:sdtPr>
            <w:rPr>
              <w:color w:val="215868" w:themeColor="accent5" w:themeShade="80"/>
            </w:rPr>
            <w:id w:val="18305582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0" w:type="dxa"/>
              </w:tcPr>
              <w:p w:rsidR="00A75618" w:rsidRPr="00B57105" w:rsidRDefault="00A75618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B57105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75618" w:rsidRPr="00A75618" w:rsidTr="00A75618">
        <w:tc>
          <w:tcPr>
            <w:tcW w:w="2625" w:type="dxa"/>
          </w:tcPr>
          <w:p w:rsidR="00A75618" w:rsidRPr="00A75618" w:rsidRDefault="00A75618" w:rsidP="00A62F42">
            <w:pPr>
              <w:pStyle w:val="a3"/>
              <w:numPr>
                <w:ilvl w:val="0"/>
                <w:numId w:val="21"/>
              </w:numPr>
              <w:spacing w:before="0" w:beforeAutospacing="0" w:after="0" w:afterAutospacing="0" w:line="216" w:lineRule="auto"/>
              <w:ind w:left="601" w:hanging="567"/>
            </w:pPr>
            <w:r>
              <w:t xml:space="preserve">Другое, </w:t>
            </w:r>
            <w:r w:rsidRPr="00A75618">
              <w:rPr>
                <w:i/>
              </w:rPr>
              <w:t>УКАЖИТЕ:</w:t>
            </w:r>
          </w:p>
        </w:tc>
        <w:tc>
          <w:tcPr>
            <w:tcW w:w="5580" w:type="dxa"/>
            <w:tcBorders>
              <w:bottom w:val="single" w:sz="4" w:space="0" w:color="auto"/>
            </w:tcBorders>
          </w:tcPr>
          <w:p w:rsidR="00A75618" w:rsidRPr="00A75618" w:rsidRDefault="00A75618" w:rsidP="00FD7D42">
            <w:pPr>
              <w:pStyle w:val="a3"/>
              <w:spacing w:before="0" w:beforeAutospacing="0" w:after="0" w:afterAutospacing="0" w:line="216" w:lineRule="auto"/>
            </w:pPr>
          </w:p>
        </w:tc>
        <w:sdt>
          <w:sdtPr>
            <w:rPr>
              <w:color w:val="215868" w:themeColor="accent5" w:themeShade="80"/>
            </w:rPr>
            <w:id w:val="-1642956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40" w:type="dxa"/>
              </w:tcPr>
              <w:p w:rsidR="00A75618" w:rsidRPr="00B57105" w:rsidRDefault="00A75618" w:rsidP="00FD7D42">
                <w:pPr>
                  <w:pStyle w:val="a3"/>
                  <w:spacing w:before="0" w:beforeAutospacing="0" w:after="0" w:afterAutospacing="0" w:line="216" w:lineRule="auto"/>
                  <w:jc w:val="center"/>
                  <w:rPr>
                    <w:color w:val="215868" w:themeColor="accent5" w:themeShade="80"/>
                  </w:rPr>
                </w:pPr>
                <w:r w:rsidRPr="00B57105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FD7D42" w:rsidRPr="00FD7D42" w:rsidRDefault="00FD7D42" w:rsidP="00FD7D42">
      <w:pPr>
        <w:pStyle w:val="afa"/>
        <w:spacing w:after="0" w:line="240" w:lineRule="auto"/>
        <w:ind w:left="426"/>
        <w:rPr>
          <w:rFonts w:cs="Arial"/>
          <w:b/>
          <w:sz w:val="6"/>
          <w:szCs w:val="6"/>
        </w:rPr>
      </w:pPr>
    </w:p>
    <w:p w:rsidR="00AB6D80" w:rsidRDefault="00AB6D80" w:rsidP="00FD7D42">
      <w:pPr>
        <w:pStyle w:val="afa"/>
        <w:spacing w:after="0" w:line="240" w:lineRule="auto"/>
        <w:ind w:left="426"/>
        <w:rPr>
          <w:rFonts w:cs="Arial"/>
          <w:b/>
        </w:rPr>
      </w:pPr>
      <w:r w:rsidRPr="00ED5C65">
        <w:rPr>
          <w:rFonts w:cs="Arial"/>
          <w:b/>
        </w:rPr>
        <w:t>Приведите пример</w:t>
      </w:r>
      <w:r w:rsidR="00A75618" w:rsidRPr="00ED5C65">
        <w:rPr>
          <w:rFonts w:cs="Arial"/>
          <w:vertAlign w:val="superscript"/>
        </w:rPr>
        <w:footnoteReference w:id="7"/>
      </w:r>
      <w:r w:rsidRPr="00ED5C65">
        <w:rPr>
          <w:rFonts w:cs="Arial"/>
          <w:b/>
        </w:rPr>
        <w:t xml:space="preserve">: </w:t>
      </w:r>
    </w:p>
    <w:tbl>
      <w:tblPr>
        <w:tblStyle w:val="af7"/>
        <w:tblW w:w="9639" w:type="dxa"/>
        <w:tblInd w:w="534" w:type="dxa"/>
        <w:tblLook w:val="04A0" w:firstRow="1" w:lastRow="0" w:firstColumn="1" w:lastColumn="0" w:noHBand="0" w:noVBand="1"/>
      </w:tblPr>
      <w:tblGrid>
        <w:gridCol w:w="9639"/>
      </w:tblGrid>
      <w:tr w:rsidR="00ED5C65" w:rsidRPr="00D72CC4" w:rsidTr="00FD7D42">
        <w:trPr>
          <w:trHeight w:val="286"/>
        </w:trPr>
        <w:tc>
          <w:tcPr>
            <w:tcW w:w="96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D5C65" w:rsidRPr="00D72CC4" w:rsidRDefault="00ED5C65" w:rsidP="00FD7D42">
            <w:pPr>
              <w:rPr>
                <w:rFonts w:cs="Arial"/>
                <w:color w:val="215868" w:themeColor="accent5" w:themeShade="80"/>
              </w:rPr>
            </w:pPr>
          </w:p>
        </w:tc>
      </w:tr>
    </w:tbl>
    <w:p w:rsidR="00AB6D80" w:rsidRPr="00902C4A" w:rsidRDefault="00AB6D80" w:rsidP="00EA432D">
      <w:pPr>
        <w:pStyle w:val="afd"/>
        <w:spacing w:after="120"/>
        <w:rPr>
          <w:rStyle w:val="label"/>
          <w:sz w:val="32"/>
          <w:szCs w:val="32"/>
        </w:rPr>
      </w:pPr>
      <w:r w:rsidRPr="00902C4A">
        <w:rPr>
          <w:rStyle w:val="label"/>
          <w:sz w:val="32"/>
          <w:szCs w:val="32"/>
        </w:rPr>
        <w:t xml:space="preserve">Раздел VI. Информационная политика </w:t>
      </w:r>
    </w:p>
    <w:tbl>
      <w:tblPr>
        <w:tblStyle w:val="af7"/>
        <w:tblW w:w="0" w:type="auto"/>
        <w:tblInd w:w="534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6237"/>
        <w:gridCol w:w="850"/>
        <w:gridCol w:w="709"/>
        <w:gridCol w:w="1276"/>
        <w:gridCol w:w="531"/>
      </w:tblGrid>
      <w:tr w:rsidR="00A62F42" w:rsidRPr="00485692" w:rsidTr="00EA432D">
        <w:trPr>
          <w:trHeight w:val="114"/>
        </w:trPr>
        <w:tc>
          <w:tcPr>
            <w:tcW w:w="9603" w:type="dxa"/>
            <w:gridSpan w:val="5"/>
            <w:shd w:val="clear" w:color="auto" w:fill="F2F2F2" w:themeFill="background1" w:themeFillShade="F2"/>
          </w:tcPr>
          <w:p w:rsidR="00A62F42" w:rsidRPr="00092E2C" w:rsidRDefault="00A62F42" w:rsidP="00A62F42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П</w:t>
            </w:r>
            <w:r w:rsidRPr="00092E2C">
              <w:rPr>
                <w:rFonts w:cs="Arial"/>
                <w:i/>
              </w:rPr>
              <w:t xml:space="preserve">ланирует ли ваша компания в этом году участвовать в номинации </w:t>
            </w:r>
            <w:r w:rsidRPr="00A62F42">
              <w:rPr>
                <w:rFonts w:cs="Arial"/>
                <w:i/>
              </w:rPr>
              <w:t xml:space="preserve">«Информационная </w:t>
            </w:r>
          </w:p>
        </w:tc>
      </w:tr>
      <w:tr w:rsidR="00A62F42" w:rsidRPr="00485692" w:rsidTr="00A41B8C">
        <w:tc>
          <w:tcPr>
            <w:tcW w:w="6237" w:type="dxa"/>
            <w:shd w:val="clear" w:color="auto" w:fill="F2F2F2" w:themeFill="background1" w:themeFillShade="F2"/>
          </w:tcPr>
          <w:p w:rsidR="00A62F42" w:rsidRPr="00092E2C" w:rsidRDefault="00A62F42" w:rsidP="00A62F42">
            <w:pPr>
              <w:pStyle w:val="a3"/>
              <w:spacing w:before="0" w:beforeAutospacing="0" w:after="0" w:afterAutospacing="0"/>
              <w:ind w:left="33"/>
              <w:rPr>
                <w:i/>
              </w:rPr>
            </w:pPr>
            <w:r w:rsidRPr="00A62F42">
              <w:rPr>
                <w:rFonts w:cs="Arial"/>
                <w:i/>
              </w:rPr>
              <w:t>от</w:t>
            </w:r>
            <w:r>
              <w:rPr>
                <w:rFonts w:cs="Arial"/>
                <w:i/>
              </w:rPr>
              <w:t xml:space="preserve">крытость» Конкурса </w:t>
            </w:r>
            <w:r w:rsidR="0087450A">
              <w:rPr>
                <w:rFonts w:cs="Arial"/>
                <w:i/>
              </w:rPr>
              <w:t xml:space="preserve">благотворительных </w:t>
            </w:r>
            <w:r>
              <w:rPr>
                <w:rFonts w:cs="Arial"/>
                <w:i/>
              </w:rPr>
              <w:t>программ?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A62F42" w:rsidRPr="00092E2C" w:rsidRDefault="00A62F42" w:rsidP="00A62F42">
            <w:pPr>
              <w:pStyle w:val="a3"/>
              <w:numPr>
                <w:ilvl w:val="0"/>
                <w:numId w:val="39"/>
              </w:numPr>
              <w:spacing w:before="0" w:beforeAutospacing="0" w:after="0" w:afterAutospacing="0"/>
              <w:jc w:val="right"/>
              <w:rPr>
                <w:i/>
              </w:rPr>
            </w:pPr>
            <w:r w:rsidRPr="00092E2C">
              <w:rPr>
                <w:i/>
              </w:rPr>
              <w:t>Да</w:t>
            </w:r>
          </w:p>
        </w:tc>
        <w:sdt>
          <w:sdtPr>
            <w:rPr>
              <w:color w:val="215868" w:themeColor="accent5" w:themeShade="80"/>
            </w:rPr>
            <w:id w:val="-1827506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F2F2F2" w:themeFill="background1" w:themeFillShade="F2"/>
              </w:tcPr>
              <w:p w:rsidR="00A62F42" w:rsidRPr="00485692" w:rsidRDefault="00A62F42" w:rsidP="0079497E">
                <w:pPr>
                  <w:pStyle w:val="a3"/>
                  <w:spacing w:before="0" w:beforeAutospacing="0" w:after="0" w:afterAutospacing="0"/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tc>
          <w:tcPr>
            <w:tcW w:w="1276" w:type="dxa"/>
            <w:shd w:val="clear" w:color="auto" w:fill="F2F2F2" w:themeFill="background1" w:themeFillShade="F2"/>
          </w:tcPr>
          <w:p w:rsidR="00A62F42" w:rsidRPr="00092E2C" w:rsidRDefault="00A62F42" w:rsidP="00A62F42">
            <w:pPr>
              <w:pStyle w:val="a3"/>
              <w:numPr>
                <w:ilvl w:val="0"/>
                <w:numId w:val="39"/>
              </w:numPr>
              <w:spacing w:before="0" w:beforeAutospacing="0" w:after="0" w:afterAutospacing="0"/>
              <w:ind w:left="459"/>
              <w:jc w:val="right"/>
              <w:rPr>
                <w:i/>
              </w:rPr>
            </w:pPr>
            <w:r w:rsidRPr="00092E2C">
              <w:rPr>
                <w:i/>
              </w:rPr>
              <w:t>Нет</w:t>
            </w:r>
          </w:p>
        </w:tc>
        <w:sdt>
          <w:sdtPr>
            <w:rPr>
              <w:color w:val="215868" w:themeColor="accent5" w:themeShade="80"/>
            </w:rPr>
            <w:id w:val="-12986816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1" w:type="dxa"/>
                <w:shd w:val="clear" w:color="auto" w:fill="F2F2F2" w:themeFill="background1" w:themeFillShade="F2"/>
              </w:tcPr>
              <w:p w:rsidR="00A62F42" w:rsidRPr="00485692" w:rsidRDefault="00A62F42" w:rsidP="0079497E">
                <w:pPr>
                  <w:pStyle w:val="a3"/>
                  <w:spacing w:before="0" w:beforeAutospacing="0" w:after="0" w:afterAutospacing="0"/>
                </w:pPr>
                <w:r w:rsidRPr="002E33C1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A62F42" w:rsidRPr="00131D9B" w:rsidRDefault="00A62F42" w:rsidP="00A62F42">
      <w:pPr>
        <w:spacing w:line="216" w:lineRule="auto"/>
        <w:rPr>
          <w:rFonts w:cs="Arial"/>
          <w:b/>
          <w:sz w:val="16"/>
          <w:szCs w:val="12"/>
        </w:rPr>
      </w:pPr>
    </w:p>
    <w:p w:rsidR="003F0D43" w:rsidRDefault="00680CC7" w:rsidP="00E21985">
      <w:pPr>
        <w:pStyle w:val="afa"/>
        <w:numPr>
          <w:ilvl w:val="0"/>
          <w:numId w:val="1"/>
        </w:numPr>
        <w:spacing w:after="0" w:line="216" w:lineRule="auto"/>
        <w:ind w:left="426" w:hanging="426"/>
        <w:rPr>
          <w:rFonts w:cs="Arial"/>
          <w:b/>
        </w:rPr>
      </w:pPr>
      <w:r>
        <w:rPr>
          <w:rFonts w:cs="Arial"/>
          <w:b/>
        </w:rPr>
        <w:t>Выпускала</w:t>
      </w:r>
      <w:r w:rsidR="0076569B">
        <w:rPr>
          <w:rFonts w:cs="Arial"/>
          <w:b/>
        </w:rPr>
        <w:t xml:space="preserve"> ли ваша компания в 2016 г.</w:t>
      </w:r>
      <w:r>
        <w:rPr>
          <w:rFonts w:cs="Arial"/>
          <w:b/>
        </w:rPr>
        <w:t xml:space="preserve"> следующие виды </w:t>
      </w:r>
      <w:proofErr w:type="gramStart"/>
      <w:r w:rsidR="00D61783">
        <w:rPr>
          <w:rFonts w:cs="Arial"/>
          <w:b/>
        </w:rPr>
        <w:t>публичной</w:t>
      </w:r>
      <w:proofErr w:type="gramEnd"/>
      <w:r w:rsidR="00D61783">
        <w:rPr>
          <w:rFonts w:cs="Arial"/>
          <w:b/>
        </w:rPr>
        <w:t xml:space="preserve"> </w:t>
      </w:r>
      <w:r w:rsidR="00DA7D7F">
        <w:rPr>
          <w:rFonts w:cs="Arial"/>
          <w:b/>
        </w:rPr>
        <w:t xml:space="preserve">нефинансовой </w:t>
      </w:r>
    </w:p>
    <w:p w:rsidR="00B259ED" w:rsidRDefault="00680CC7" w:rsidP="00E21985">
      <w:pPr>
        <w:pStyle w:val="afa"/>
        <w:spacing w:after="0" w:line="216" w:lineRule="auto"/>
        <w:ind w:left="426"/>
        <w:rPr>
          <w:rFonts w:cs="Arial"/>
          <w:b/>
        </w:rPr>
      </w:pPr>
      <w:r>
        <w:rPr>
          <w:rFonts w:cs="Arial"/>
          <w:b/>
        </w:rPr>
        <w:t>корпорат</w:t>
      </w:r>
      <w:r w:rsidR="00D61783">
        <w:rPr>
          <w:rFonts w:cs="Arial"/>
          <w:b/>
        </w:rPr>
        <w:t xml:space="preserve">ивной </w:t>
      </w:r>
      <w:r>
        <w:rPr>
          <w:rFonts w:cs="Arial"/>
          <w:b/>
        </w:rPr>
        <w:t>отчетности</w:t>
      </w:r>
      <w:r w:rsidR="00971B71" w:rsidRPr="00ED5C65">
        <w:rPr>
          <w:rFonts w:cs="Arial"/>
          <w:b/>
        </w:rPr>
        <w:t xml:space="preserve">? </w:t>
      </w:r>
    </w:p>
    <w:p w:rsidR="003F0D43" w:rsidRPr="00A62F42" w:rsidRDefault="003F0D43" w:rsidP="00E21985">
      <w:pPr>
        <w:pStyle w:val="afa"/>
        <w:spacing w:after="0" w:line="216" w:lineRule="auto"/>
        <w:ind w:left="426"/>
        <w:rPr>
          <w:rFonts w:cs="Arial"/>
          <w:b/>
          <w:sz w:val="14"/>
        </w:rPr>
      </w:pPr>
    </w:p>
    <w:tbl>
      <w:tblPr>
        <w:tblStyle w:val="af7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0"/>
        <w:gridCol w:w="6546"/>
        <w:gridCol w:w="531"/>
      </w:tblGrid>
      <w:tr w:rsidR="00DA7D7F" w:rsidRPr="00DA7D7F" w:rsidTr="00A41B8C">
        <w:tc>
          <w:tcPr>
            <w:tcW w:w="9246" w:type="dxa"/>
            <w:gridSpan w:val="2"/>
          </w:tcPr>
          <w:p w:rsidR="00DA7D7F" w:rsidRPr="00DA7D7F" w:rsidRDefault="000D54F0" w:rsidP="000D54F0">
            <w:pPr>
              <w:pStyle w:val="afa"/>
              <w:numPr>
                <w:ilvl w:val="0"/>
                <w:numId w:val="28"/>
              </w:numPr>
              <w:spacing w:after="0" w:line="216" w:lineRule="auto"/>
              <w:ind w:left="357" w:hanging="357"/>
              <w:rPr>
                <w:rFonts w:cs="Arial"/>
              </w:rPr>
            </w:pPr>
            <w:r>
              <w:rPr>
                <w:rFonts w:cs="Arial"/>
              </w:rPr>
              <w:t xml:space="preserve">Комплексные отчеты, включающие информацию по </w:t>
            </w:r>
            <w:r>
              <w:t>экономическим, экологическим и с</w:t>
            </w:r>
            <w:r>
              <w:t>о</w:t>
            </w:r>
            <w:r>
              <w:t>циальным аспектам деятельности компании</w:t>
            </w:r>
          </w:p>
        </w:tc>
        <w:sdt>
          <w:sdtPr>
            <w:rPr>
              <w:rFonts w:cs="Arial"/>
              <w:color w:val="215868" w:themeColor="accent5" w:themeShade="80"/>
            </w:rPr>
            <w:id w:val="-1696154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1" w:type="dxa"/>
                <w:vAlign w:val="center"/>
              </w:tcPr>
              <w:p w:rsidR="00DA7D7F" w:rsidRPr="00D72CC4" w:rsidRDefault="00D72CC4" w:rsidP="00E21985">
                <w:pPr>
                  <w:spacing w:line="216" w:lineRule="auto"/>
                  <w:jc w:val="center"/>
                  <w:rPr>
                    <w:rFonts w:cs="Arial"/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cs="Arial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DA7D7F" w:rsidRPr="00DA7D7F" w:rsidTr="00A41B8C">
        <w:tc>
          <w:tcPr>
            <w:tcW w:w="9246" w:type="dxa"/>
            <w:gridSpan w:val="2"/>
          </w:tcPr>
          <w:p w:rsidR="00DA7D7F" w:rsidRPr="00DA7D7F" w:rsidRDefault="000D54F0" w:rsidP="000D54F0">
            <w:pPr>
              <w:pStyle w:val="afa"/>
              <w:numPr>
                <w:ilvl w:val="0"/>
                <w:numId w:val="28"/>
              </w:numPr>
              <w:spacing w:after="0" w:line="216" w:lineRule="auto"/>
              <w:ind w:left="357" w:hanging="357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Моноотчеты</w:t>
            </w:r>
            <w:proofErr w:type="spellEnd"/>
            <w:r>
              <w:rPr>
                <w:rFonts w:cs="Arial"/>
              </w:rPr>
              <w:t xml:space="preserve"> в области благотворительной деятельности и социальных инвестиций</w:t>
            </w:r>
          </w:p>
        </w:tc>
        <w:sdt>
          <w:sdtPr>
            <w:rPr>
              <w:rFonts w:cs="Arial"/>
              <w:color w:val="215868" w:themeColor="accent5" w:themeShade="80"/>
            </w:rPr>
            <w:id w:val="15953647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1" w:type="dxa"/>
                <w:vAlign w:val="center"/>
              </w:tcPr>
              <w:p w:rsidR="00DA7D7F" w:rsidRPr="00D72CC4" w:rsidRDefault="00DA7D7F" w:rsidP="00E21985">
                <w:pPr>
                  <w:spacing w:line="216" w:lineRule="auto"/>
                  <w:jc w:val="center"/>
                  <w:rPr>
                    <w:rFonts w:cs="Arial"/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cs="Arial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DA7D7F" w:rsidRPr="00DA7D7F" w:rsidTr="00A41B8C">
        <w:tc>
          <w:tcPr>
            <w:tcW w:w="9246" w:type="dxa"/>
            <w:gridSpan w:val="2"/>
          </w:tcPr>
          <w:p w:rsidR="00DA7D7F" w:rsidRPr="00DA7D7F" w:rsidRDefault="00DA7D7F" w:rsidP="00A62F42">
            <w:pPr>
              <w:pStyle w:val="afa"/>
              <w:numPr>
                <w:ilvl w:val="0"/>
                <w:numId w:val="28"/>
              </w:numPr>
              <w:spacing w:after="0" w:line="216" w:lineRule="auto"/>
              <w:ind w:left="357" w:hanging="357"/>
              <w:rPr>
                <w:rFonts w:cs="Arial"/>
              </w:rPr>
            </w:pPr>
            <w:r>
              <w:rPr>
                <w:rFonts w:cs="Arial"/>
              </w:rPr>
              <w:t>Итоговые документы по отдельным благотворительным программам и проектам</w:t>
            </w:r>
          </w:p>
        </w:tc>
        <w:sdt>
          <w:sdtPr>
            <w:rPr>
              <w:rFonts w:cs="Arial"/>
              <w:color w:val="215868" w:themeColor="accent5" w:themeShade="80"/>
            </w:rPr>
            <w:id w:val="-16589225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1" w:type="dxa"/>
                <w:vAlign w:val="center"/>
              </w:tcPr>
              <w:p w:rsidR="00DA7D7F" w:rsidRPr="00D72CC4" w:rsidRDefault="003F0D43" w:rsidP="00E21985">
                <w:pPr>
                  <w:spacing w:line="216" w:lineRule="auto"/>
                  <w:jc w:val="center"/>
                  <w:rPr>
                    <w:rFonts w:cs="Arial"/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cs="Arial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3F0D43" w:rsidRPr="00DA7D7F" w:rsidTr="00A41B8C">
        <w:tc>
          <w:tcPr>
            <w:tcW w:w="2700" w:type="dxa"/>
          </w:tcPr>
          <w:p w:rsidR="003F0D43" w:rsidRPr="00DA7D7F" w:rsidRDefault="003F0D43" w:rsidP="00A62F42">
            <w:pPr>
              <w:pStyle w:val="afa"/>
              <w:numPr>
                <w:ilvl w:val="0"/>
                <w:numId w:val="28"/>
              </w:numPr>
              <w:spacing w:after="0" w:line="216" w:lineRule="auto"/>
              <w:ind w:left="357" w:hanging="357"/>
              <w:rPr>
                <w:rFonts w:cs="Arial"/>
              </w:rPr>
            </w:pPr>
            <w:r w:rsidRPr="00DA7D7F">
              <w:rPr>
                <w:rFonts w:cs="Arial"/>
              </w:rPr>
              <w:t xml:space="preserve">Иные формы, </w:t>
            </w:r>
            <w:r w:rsidRPr="003F0D43">
              <w:rPr>
                <w:rFonts w:cs="Arial"/>
                <w:i/>
              </w:rPr>
              <w:t>КАКИЕ:</w:t>
            </w:r>
          </w:p>
        </w:tc>
        <w:tc>
          <w:tcPr>
            <w:tcW w:w="6546" w:type="dxa"/>
            <w:tcBorders>
              <w:bottom w:val="single" w:sz="4" w:space="0" w:color="auto"/>
            </w:tcBorders>
          </w:tcPr>
          <w:p w:rsidR="003F0D43" w:rsidRPr="003F0D43" w:rsidRDefault="003F0D43" w:rsidP="00E21985">
            <w:pPr>
              <w:spacing w:line="216" w:lineRule="auto"/>
              <w:rPr>
                <w:rFonts w:cs="Arial"/>
              </w:rPr>
            </w:pPr>
          </w:p>
        </w:tc>
        <w:sdt>
          <w:sdtPr>
            <w:rPr>
              <w:rFonts w:cs="Arial"/>
              <w:color w:val="215868" w:themeColor="accent5" w:themeShade="80"/>
            </w:rPr>
            <w:id w:val="-10375043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1" w:type="dxa"/>
                <w:vAlign w:val="center"/>
              </w:tcPr>
              <w:p w:rsidR="003F0D43" w:rsidRPr="00D72CC4" w:rsidRDefault="003F0D43" w:rsidP="00E21985">
                <w:pPr>
                  <w:spacing w:line="216" w:lineRule="auto"/>
                  <w:jc w:val="center"/>
                  <w:rPr>
                    <w:rFonts w:cs="Arial"/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cs="Arial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3F0D43" w:rsidRPr="00DA7D7F" w:rsidTr="00A41B8C">
        <w:tc>
          <w:tcPr>
            <w:tcW w:w="9246" w:type="dxa"/>
            <w:gridSpan w:val="2"/>
          </w:tcPr>
          <w:p w:rsidR="003F0D43" w:rsidRPr="003F0D43" w:rsidRDefault="003F0D43" w:rsidP="00A62F42">
            <w:pPr>
              <w:pStyle w:val="afa"/>
              <w:numPr>
                <w:ilvl w:val="0"/>
                <w:numId w:val="28"/>
              </w:numPr>
              <w:spacing w:after="0" w:line="216" w:lineRule="auto"/>
              <w:ind w:left="357" w:hanging="357"/>
              <w:rPr>
                <w:rFonts w:cs="Arial"/>
              </w:rPr>
            </w:pPr>
            <w:r w:rsidRPr="003F0D43">
              <w:rPr>
                <w:rFonts w:cs="Arial"/>
              </w:rPr>
              <w:t>Не выпускались</w:t>
            </w:r>
          </w:p>
        </w:tc>
        <w:sdt>
          <w:sdtPr>
            <w:rPr>
              <w:rFonts w:cs="Arial"/>
              <w:color w:val="215868" w:themeColor="accent5" w:themeShade="80"/>
            </w:rPr>
            <w:id w:val="17992576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1" w:type="dxa"/>
                <w:vAlign w:val="center"/>
              </w:tcPr>
              <w:p w:rsidR="003F0D43" w:rsidRPr="00D72CC4" w:rsidRDefault="003F0D43" w:rsidP="00E21985">
                <w:pPr>
                  <w:spacing w:line="216" w:lineRule="auto"/>
                  <w:jc w:val="center"/>
                  <w:rPr>
                    <w:rFonts w:cs="Arial"/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cs="Arial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B57105" w:rsidRPr="004C3482" w:rsidRDefault="004C3482" w:rsidP="00E21985">
      <w:pPr>
        <w:pStyle w:val="a3"/>
        <w:spacing w:before="0" w:beforeAutospacing="0" w:after="0" w:afterAutospacing="0" w:line="216" w:lineRule="auto"/>
        <w:ind w:left="284"/>
        <w:jc w:val="both"/>
        <w:rPr>
          <w:b/>
          <w:i/>
          <w:sz w:val="18"/>
        </w:rPr>
      </w:pPr>
      <w:r>
        <w:rPr>
          <w:b/>
          <w:i/>
          <w:sz w:val="18"/>
        </w:rPr>
        <w:t>!!</w:t>
      </w:r>
      <w:r w:rsidR="00B57105" w:rsidRPr="004C3482">
        <w:rPr>
          <w:b/>
          <w:i/>
          <w:sz w:val="18"/>
        </w:rPr>
        <w:t>ПРИЛОЖИТЕ, ПОЖАЛУЙСТА,</w:t>
      </w:r>
      <w:r w:rsidR="00257683">
        <w:rPr>
          <w:b/>
          <w:i/>
          <w:sz w:val="18"/>
        </w:rPr>
        <w:t xml:space="preserve"> </w:t>
      </w:r>
      <w:r>
        <w:rPr>
          <w:b/>
          <w:i/>
          <w:sz w:val="18"/>
        </w:rPr>
        <w:t>К АНКЕТЕ</w:t>
      </w:r>
      <w:r w:rsidR="00B57105" w:rsidRPr="004C3482">
        <w:rPr>
          <w:b/>
          <w:i/>
          <w:sz w:val="18"/>
        </w:rPr>
        <w:t xml:space="preserve"> ЭЛЕКТРОННЫЕ ВЕРСИИ ОТЧЕТОВ И УКАЖИТЕ ССЫЛКИ НА </w:t>
      </w:r>
      <w:proofErr w:type="gramStart"/>
      <w:r w:rsidR="00B57105" w:rsidRPr="004C3482">
        <w:rPr>
          <w:b/>
          <w:i/>
          <w:sz w:val="18"/>
        </w:rPr>
        <w:t>ИНТЕРНЕТ-СТРАНИЦЫ</w:t>
      </w:r>
      <w:proofErr w:type="gramEnd"/>
      <w:r>
        <w:rPr>
          <w:b/>
          <w:i/>
          <w:sz w:val="18"/>
        </w:rPr>
        <w:t>!!</w:t>
      </w:r>
    </w:p>
    <w:p w:rsidR="00680CC7" w:rsidRPr="00131D9B" w:rsidRDefault="00680CC7" w:rsidP="00A62F42">
      <w:pPr>
        <w:spacing w:line="216" w:lineRule="auto"/>
        <w:rPr>
          <w:rFonts w:cs="Arial"/>
          <w:b/>
          <w:sz w:val="16"/>
          <w:szCs w:val="12"/>
        </w:rPr>
      </w:pPr>
    </w:p>
    <w:p w:rsidR="00971B71" w:rsidRPr="004C3482" w:rsidRDefault="00254105" w:rsidP="00E21985">
      <w:pPr>
        <w:pStyle w:val="afa"/>
        <w:numPr>
          <w:ilvl w:val="0"/>
          <w:numId w:val="1"/>
        </w:numPr>
        <w:spacing w:after="0" w:line="216" w:lineRule="auto"/>
        <w:ind w:left="425" w:hanging="426"/>
        <w:rPr>
          <w:rFonts w:cs="Arial"/>
          <w:b/>
        </w:rPr>
      </w:pPr>
      <w:r>
        <w:rPr>
          <w:rFonts w:cs="Arial"/>
          <w:b/>
        </w:rPr>
        <w:t xml:space="preserve">В какой форме и на </w:t>
      </w:r>
      <w:proofErr w:type="gramStart"/>
      <w:r>
        <w:rPr>
          <w:rFonts w:cs="Arial"/>
          <w:b/>
        </w:rPr>
        <w:t>основе</w:t>
      </w:r>
      <w:proofErr w:type="gramEnd"/>
      <w:r>
        <w:rPr>
          <w:rFonts w:cs="Arial"/>
          <w:b/>
        </w:rPr>
        <w:t xml:space="preserve"> к</w:t>
      </w:r>
      <w:r w:rsidR="00971B71" w:rsidRPr="004C3482">
        <w:rPr>
          <w:rFonts w:cs="Arial"/>
          <w:b/>
        </w:rPr>
        <w:t>а</w:t>
      </w:r>
      <w:r>
        <w:rPr>
          <w:rFonts w:cs="Arial"/>
          <w:b/>
        </w:rPr>
        <w:t>ких</w:t>
      </w:r>
      <w:r w:rsidR="00680CC7" w:rsidRPr="004C3482">
        <w:rPr>
          <w:rFonts w:cs="Arial"/>
          <w:b/>
        </w:rPr>
        <w:t xml:space="preserve"> </w:t>
      </w:r>
      <w:r>
        <w:rPr>
          <w:rFonts w:cs="Arial"/>
          <w:b/>
        </w:rPr>
        <w:t>платформ</w:t>
      </w:r>
      <w:r w:rsidR="007E7357">
        <w:rPr>
          <w:rFonts w:cs="Arial"/>
          <w:b/>
        </w:rPr>
        <w:t xml:space="preserve"> (систем)</w:t>
      </w:r>
      <w:r>
        <w:rPr>
          <w:rFonts w:cs="Arial"/>
          <w:b/>
        </w:rPr>
        <w:t xml:space="preserve"> </w:t>
      </w:r>
      <w:r w:rsidR="007E7357">
        <w:rPr>
          <w:rFonts w:cs="Arial"/>
          <w:b/>
        </w:rPr>
        <w:t xml:space="preserve">стандартизированной </w:t>
      </w:r>
      <w:r w:rsidR="00D61783" w:rsidRPr="004C3482">
        <w:rPr>
          <w:rFonts w:cs="Arial"/>
          <w:b/>
        </w:rPr>
        <w:t>нефинансовой отче</w:t>
      </w:r>
      <w:r w:rsidR="00D61783" w:rsidRPr="004C3482">
        <w:rPr>
          <w:rFonts w:cs="Arial"/>
          <w:b/>
        </w:rPr>
        <w:t>т</w:t>
      </w:r>
      <w:r w:rsidR="00D61783" w:rsidRPr="004C3482">
        <w:rPr>
          <w:rFonts w:cs="Arial"/>
          <w:b/>
        </w:rPr>
        <w:t>ности (</w:t>
      </w:r>
      <w:r w:rsidR="004C3482" w:rsidRPr="004C3482">
        <w:rPr>
          <w:rFonts w:cs="Arial"/>
          <w:b/>
        </w:rPr>
        <w:t xml:space="preserve">например, </w:t>
      </w:r>
      <w:r w:rsidR="00D61783" w:rsidRPr="004C3482">
        <w:rPr>
          <w:rFonts w:cs="Arial"/>
          <w:b/>
        </w:rPr>
        <w:t xml:space="preserve">GRI, </w:t>
      </w:r>
      <w:r w:rsidR="00555DE0" w:rsidRPr="004C3482">
        <w:rPr>
          <w:rFonts w:cs="Arial"/>
          <w:b/>
        </w:rPr>
        <w:t xml:space="preserve">AA1000, </w:t>
      </w:r>
      <w:r w:rsidR="00D61783" w:rsidRPr="004C3482">
        <w:rPr>
          <w:rFonts w:cs="Arial"/>
          <w:b/>
        </w:rPr>
        <w:t>UN GC)</w:t>
      </w:r>
      <w:r w:rsidR="007E7357">
        <w:rPr>
          <w:rFonts w:cs="Arial"/>
          <w:b/>
        </w:rPr>
        <w:t xml:space="preserve"> строилась отчетность вашей компании за 2016 г</w:t>
      </w:r>
      <w:r w:rsidR="00971B71" w:rsidRPr="004C3482">
        <w:rPr>
          <w:rFonts w:cs="Arial"/>
          <w:b/>
        </w:rPr>
        <w:t xml:space="preserve">? </w:t>
      </w:r>
    </w:p>
    <w:p w:rsidR="003F0D43" w:rsidRPr="00A62F42" w:rsidRDefault="003F0D43" w:rsidP="00E21985">
      <w:pPr>
        <w:pStyle w:val="afa"/>
        <w:spacing w:after="0" w:line="216" w:lineRule="auto"/>
        <w:ind w:left="425"/>
        <w:rPr>
          <w:rFonts w:cs="Arial"/>
          <w:b/>
          <w:sz w:val="14"/>
        </w:rPr>
      </w:pPr>
    </w:p>
    <w:tbl>
      <w:tblPr>
        <w:tblStyle w:val="af7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0"/>
        <w:gridCol w:w="3402"/>
        <w:gridCol w:w="283"/>
        <w:gridCol w:w="709"/>
        <w:gridCol w:w="2552"/>
        <w:gridCol w:w="531"/>
      </w:tblGrid>
      <w:tr w:rsidR="00EA432D" w:rsidRPr="003F0D43" w:rsidTr="00EA432D">
        <w:trPr>
          <w:trHeight w:val="115"/>
        </w:trPr>
        <w:tc>
          <w:tcPr>
            <w:tcW w:w="2300" w:type="dxa"/>
            <w:vMerge w:val="restart"/>
          </w:tcPr>
          <w:p w:rsidR="006C3384" w:rsidRDefault="00A41B8C" w:rsidP="00A41B8C">
            <w:pPr>
              <w:pStyle w:val="afa"/>
              <w:numPr>
                <w:ilvl w:val="0"/>
                <w:numId w:val="29"/>
              </w:numPr>
              <w:spacing w:after="0" w:line="216" w:lineRule="auto"/>
              <w:rPr>
                <w:rFonts w:cs="Arial"/>
              </w:rPr>
            </w:pPr>
            <w:r>
              <w:rPr>
                <w:rFonts w:cs="Arial"/>
              </w:rPr>
              <w:t xml:space="preserve">В </w:t>
            </w:r>
            <w:proofErr w:type="spellStart"/>
            <w:r>
              <w:rPr>
                <w:rFonts w:cs="Arial"/>
              </w:rPr>
              <w:t>стандартизиро</w:t>
            </w:r>
            <w:proofErr w:type="spellEnd"/>
            <w:r w:rsidR="006C3384">
              <w:rPr>
                <w:rFonts w:cs="Arial"/>
              </w:rPr>
              <w:t>-</w:t>
            </w:r>
          </w:p>
          <w:p w:rsidR="00A41B8C" w:rsidRPr="003F0D43" w:rsidRDefault="00A41B8C" w:rsidP="00A41B8C">
            <w:pPr>
              <w:pStyle w:val="afa"/>
              <w:numPr>
                <w:ilvl w:val="0"/>
                <w:numId w:val="29"/>
              </w:numPr>
              <w:spacing w:after="0" w:line="216" w:lineRule="auto"/>
              <w:rPr>
                <w:rFonts w:cs="Arial"/>
              </w:rPr>
            </w:pPr>
            <w:r>
              <w:rPr>
                <w:rFonts w:cs="Arial"/>
              </w:rPr>
              <w:t>ванной форме</w:t>
            </w:r>
          </w:p>
        </w:tc>
        <w:tc>
          <w:tcPr>
            <w:tcW w:w="3402" w:type="dxa"/>
          </w:tcPr>
          <w:p w:rsidR="00A41B8C" w:rsidRPr="00A41B8C" w:rsidRDefault="00A41B8C" w:rsidP="006C3384">
            <w:pPr>
              <w:ind w:left="-108"/>
              <w:rPr>
                <w:rFonts w:cs="Arial"/>
              </w:rPr>
            </w:pPr>
            <w:r>
              <w:rPr>
                <w:rFonts w:cs="Arial"/>
              </w:rPr>
              <w:t xml:space="preserve">на основе одной системы, </w:t>
            </w:r>
            <w:r>
              <w:rPr>
                <w:rFonts w:cs="Arial"/>
                <w:i/>
              </w:rPr>
              <w:t>КАКОЙ:</w:t>
            </w: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:rsidR="00A41B8C" w:rsidRPr="00D72CC4" w:rsidRDefault="00A41B8C" w:rsidP="006C3384">
            <w:pPr>
              <w:pStyle w:val="afa"/>
              <w:spacing w:after="0" w:line="240" w:lineRule="auto"/>
              <w:rPr>
                <w:rFonts w:cs="Arial"/>
                <w:color w:val="215868" w:themeColor="accent5" w:themeShade="80"/>
              </w:rPr>
            </w:pPr>
          </w:p>
        </w:tc>
        <w:sdt>
          <w:sdtPr>
            <w:rPr>
              <w:rFonts w:cs="Arial"/>
              <w:color w:val="215868" w:themeColor="accent5" w:themeShade="80"/>
            </w:rPr>
            <w:id w:val="-291285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1" w:type="dxa"/>
                <w:vMerge w:val="restart"/>
                <w:vAlign w:val="center"/>
              </w:tcPr>
              <w:p w:rsidR="00A41B8C" w:rsidRPr="00D72CC4" w:rsidRDefault="00A41B8C" w:rsidP="006A75C9">
                <w:pPr>
                  <w:spacing w:line="216" w:lineRule="auto"/>
                  <w:jc w:val="center"/>
                  <w:rPr>
                    <w:rFonts w:cs="Arial"/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cs="Arial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41B8C" w:rsidRPr="003F0D43" w:rsidTr="00EA432D">
        <w:trPr>
          <w:trHeight w:val="121"/>
        </w:trPr>
        <w:tc>
          <w:tcPr>
            <w:tcW w:w="2300" w:type="dxa"/>
            <w:vMerge/>
          </w:tcPr>
          <w:p w:rsidR="00A41B8C" w:rsidRDefault="00A41B8C" w:rsidP="00A41B8C">
            <w:pPr>
              <w:pStyle w:val="afa"/>
              <w:numPr>
                <w:ilvl w:val="0"/>
                <w:numId w:val="29"/>
              </w:numPr>
              <w:spacing w:after="0" w:line="216" w:lineRule="auto"/>
              <w:rPr>
                <w:rFonts w:cs="Arial"/>
              </w:rPr>
            </w:pPr>
          </w:p>
        </w:tc>
        <w:tc>
          <w:tcPr>
            <w:tcW w:w="3685" w:type="dxa"/>
            <w:gridSpan w:val="2"/>
          </w:tcPr>
          <w:p w:rsidR="00A41B8C" w:rsidRPr="00A41B8C" w:rsidRDefault="00A41B8C" w:rsidP="006C3384">
            <w:pPr>
              <w:ind w:left="-108" w:right="-108"/>
              <w:rPr>
                <w:rFonts w:cs="Arial"/>
              </w:rPr>
            </w:pPr>
            <w:r>
              <w:rPr>
                <w:rFonts w:cs="Arial"/>
              </w:rPr>
              <w:t xml:space="preserve">на основе </w:t>
            </w:r>
            <w:r w:rsidR="006C3384">
              <w:rPr>
                <w:rFonts w:cs="Arial"/>
              </w:rPr>
              <w:t>2-</w:t>
            </w:r>
            <w:r>
              <w:rPr>
                <w:rFonts w:cs="Arial"/>
              </w:rPr>
              <w:t xml:space="preserve">х и более систем, </w:t>
            </w:r>
            <w:r>
              <w:rPr>
                <w:rFonts w:cs="Arial"/>
                <w:i/>
              </w:rPr>
              <w:t>КАКИХ: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41B8C" w:rsidRPr="00D72CC4" w:rsidRDefault="00A41B8C" w:rsidP="006C3384">
            <w:pPr>
              <w:pStyle w:val="afa"/>
              <w:spacing w:after="0" w:line="240" w:lineRule="auto"/>
              <w:rPr>
                <w:rFonts w:cs="Arial"/>
                <w:color w:val="215868" w:themeColor="accent5" w:themeShade="80"/>
              </w:rPr>
            </w:pPr>
          </w:p>
        </w:tc>
        <w:tc>
          <w:tcPr>
            <w:tcW w:w="531" w:type="dxa"/>
            <w:vMerge/>
            <w:vAlign w:val="center"/>
          </w:tcPr>
          <w:p w:rsidR="00A41B8C" w:rsidRDefault="00A41B8C" w:rsidP="006A75C9">
            <w:pPr>
              <w:spacing w:line="216" w:lineRule="auto"/>
              <w:jc w:val="center"/>
              <w:rPr>
                <w:rFonts w:cs="Arial"/>
                <w:color w:val="215868" w:themeColor="accent5" w:themeShade="80"/>
              </w:rPr>
            </w:pPr>
          </w:p>
        </w:tc>
      </w:tr>
      <w:tr w:rsidR="003F0D43" w:rsidRPr="003F0D43" w:rsidTr="00EA432D">
        <w:trPr>
          <w:trHeight w:val="137"/>
        </w:trPr>
        <w:tc>
          <w:tcPr>
            <w:tcW w:w="6694" w:type="dxa"/>
            <w:gridSpan w:val="4"/>
          </w:tcPr>
          <w:p w:rsidR="003F0D43" w:rsidRPr="003F0D43" w:rsidRDefault="00A41B8C" w:rsidP="00EA432D">
            <w:pPr>
              <w:pStyle w:val="afa"/>
              <w:numPr>
                <w:ilvl w:val="0"/>
                <w:numId w:val="29"/>
              </w:numPr>
              <w:spacing w:after="0" w:line="216" w:lineRule="auto"/>
              <w:rPr>
                <w:rFonts w:cs="Arial"/>
              </w:rPr>
            </w:pPr>
            <w:r>
              <w:rPr>
                <w:rFonts w:cs="Arial"/>
              </w:rPr>
              <w:t xml:space="preserve">В свободной форме </w:t>
            </w:r>
            <w:r w:rsidR="004C3482">
              <w:rPr>
                <w:rFonts w:cs="Arial"/>
              </w:rPr>
              <w:t xml:space="preserve"> </w:t>
            </w:r>
            <w:r>
              <w:rPr>
                <w:rFonts w:cs="Arial"/>
              </w:rPr>
              <w:t xml:space="preserve">с </w:t>
            </w:r>
            <w:r w:rsidR="00EA432D">
              <w:rPr>
                <w:rFonts w:cs="Arial"/>
              </w:rPr>
              <w:t xml:space="preserve">частичным </w:t>
            </w:r>
            <w:r>
              <w:rPr>
                <w:rFonts w:cs="Arial"/>
              </w:rPr>
              <w:t>применени</w:t>
            </w:r>
            <w:r w:rsidR="006C3384">
              <w:rPr>
                <w:rFonts w:cs="Arial"/>
              </w:rPr>
              <w:t>е</w:t>
            </w:r>
            <w:r>
              <w:rPr>
                <w:rFonts w:cs="Arial"/>
              </w:rPr>
              <w:t>м</w:t>
            </w:r>
            <w:r w:rsidR="006C3384">
              <w:rPr>
                <w:rFonts w:cs="Arial"/>
              </w:rPr>
              <w:t xml:space="preserve"> систем</w:t>
            </w:r>
            <w:r w:rsidR="003F0D43">
              <w:rPr>
                <w:rFonts w:cs="Arial"/>
              </w:rPr>
              <w:t xml:space="preserve">, </w:t>
            </w:r>
            <w:r w:rsidR="004C3482">
              <w:rPr>
                <w:rFonts w:cs="Arial"/>
                <w:i/>
              </w:rPr>
              <w:t>КАКИХ</w:t>
            </w:r>
            <w:r w:rsidR="003F0D43" w:rsidRPr="003F0D43">
              <w:rPr>
                <w:rFonts w:cs="Arial"/>
                <w:i/>
              </w:rPr>
              <w:t>: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3F0D43" w:rsidRPr="00D72CC4" w:rsidRDefault="003F0D43" w:rsidP="00EA432D">
            <w:pPr>
              <w:spacing w:line="216" w:lineRule="auto"/>
              <w:rPr>
                <w:rFonts w:cs="Arial"/>
                <w:color w:val="215868" w:themeColor="accent5" w:themeShade="80"/>
              </w:rPr>
            </w:pPr>
          </w:p>
        </w:tc>
        <w:sdt>
          <w:sdtPr>
            <w:rPr>
              <w:rFonts w:cs="Arial"/>
              <w:color w:val="215868" w:themeColor="accent5" w:themeShade="80"/>
            </w:rPr>
            <w:id w:val="-12099570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1" w:type="dxa"/>
                <w:vAlign w:val="center"/>
              </w:tcPr>
              <w:p w:rsidR="003F0D43" w:rsidRPr="00D72CC4" w:rsidRDefault="003F0D43" w:rsidP="00EA432D">
                <w:pPr>
                  <w:spacing w:line="216" w:lineRule="auto"/>
                  <w:jc w:val="center"/>
                  <w:rPr>
                    <w:rFonts w:cs="Arial"/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cs="Arial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4C3482" w:rsidRPr="003F0D43" w:rsidTr="006C3384">
        <w:trPr>
          <w:trHeight w:val="191"/>
        </w:trPr>
        <w:tc>
          <w:tcPr>
            <w:tcW w:w="9246" w:type="dxa"/>
            <w:gridSpan w:val="5"/>
          </w:tcPr>
          <w:p w:rsidR="004C3482" w:rsidRPr="004C3482" w:rsidRDefault="00A41B8C" w:rsidP="00A62F42">
            <w:pPr>
              <w:pStyle w:val="afa"/>
              <w:numPr>
                <w:ilvl w:val="0"/>
                <w:numId w:val="29"/>
              </w:numPr>
              <w:spacing w:after="0" w:line="216" w:lineRule="auto"/>
              <w:rPr>
                <w:rFonts w:cs="Arial"/>
              </w:rPr>
            </w:pPr>
            <w:r>
              <w:rPr>
                <w:rFonts w:cs="Arial"/>
              </w:rPr>
              <w:t>В</w:t>
            </w:r>
            <w:r w:rsidR="004C3482">
              <w:rPr>
                <w:rFonts w:cs="Arial"/>
              </w:rPr>
              <w:t xml:space="preserve"> свободной форме</w:t>
            </w:r>
            <w:r>
              <w:rPr>
                <w:rFonts w:cs="Arial"/>
              </w:rPr>
              <w:t>, стандартизированные системы отчетности не применялись</w:t>
            </w:r>
          </w:p>
        </w:tc>
        <w:sdt>
          <w:sdtPr>
            <w:rPr>
              <w:rFonts w:cs="Arial"/>
              <w:color w:val="215868" w:themeColor="accent5" w:themeShade="80"/>
            </w:rPr>
            <w:id w:val="12060586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1" w:type="dxa"/>
                <w:vAlign w:val="center"/>
              </w:tcPr>
              <w:p w:rsidR="004C3482" w:rsidRPr="00D72CC4" w:rsidRDefault="004C3482" w:rsidP="006A75C9">
                <w:pPr>
                  <w:spacing w:line="216" w:lineRule="auto"/>
                  <w:jc w:val="center"/>
                  <w:rPr>
                    <w:rFonts w:cs="Arial"/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cs="Arial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6A75C9" w:rsidRPr="00670345" w:rsidRDefault="006A75C9" w:rsidP="003F0D43">
      <w:pPr>
        <w:pStyle w:val="afa"/>
        <w:spacing w:after="0" w:line="240" w:lineRule="auto"/>
        <w:ind w:left="426"/>
        <w:rPr>
          <w:rFonts w:cs="Arial"/>
          <w:b/>
          <w:sz w:val="6"/>
          <w:szCs w:val="10"/>
        </w:rPr>
      </w:pPr>
      <w:r w:rsidRPr="00670345">
        <w:rPr>
          <w:rFonts w:cs="Arial"/>
          <w:b/>
          <w:sz w:val="6"/>
          <w:szCs w:val="10"/>
        </w:rPr>
        <w:t xml:space="preserve">     </w:t>
      </w:r>
    </w:p>
    <w:p w:rsidR="003F0D43" w:rsidRDefault="006A75C9" w:rsidP="003F0D43">
      <w:pPr>
        <w:pStyle w:val="afa"/>
        <w:spacing w:after="0" w:line="240" w:lineRule="auto"/>
        <w:ind w:left="426"/>
        <w:rPr>
          <w:rFonts w:cs="Arial"/>
          <w:b/>
        </w:rPr>
      </w:pPr>
      <w:r>
        <w:rPr>
          <w:rFonts w:cs="Arial"/>
          <w:b/>
        </w:rPr>
        <w:t xml:space="preserve">     </w:t>
      </w:r>
      <w:r w:rsidR="004C3482">
        <w:rPr>
          <w:rFonts w:cs="Arial"/>
          <w:b/>
        </w:rPr>
        <w:t>П</w:t>
      </w:r>
      <w:r w:rsidR="003F0D43">
        <w:rPr>
          <w:rFonts w:cs="Arial"/>
          <w:b/>
        </w:rPr>
        <w:t>ожалуйста</w:t>
      </w:r>
      <w:r w:rsidR="009543D2">
        <w:rPr>
          <w:rFonts w:cs="Arial"/>
          <w:b/>
        </w:rPr>
        <w:t>,</w:t>
      </w:r>
      <w:r w:rsidR="003F0D43">
        <w:rPr>
          <w:rFonts w:cs="Arial"/>
          <w:b/>
        </w:rPr>
        <w:t xml:space="preserve"> прокомментируйте:</w:t>
      </w:r>
    </w:p>
    <w:tbl>
      <w:tblPr>
        <w:tblStyle w:val="af7"/>
        <w:tblW w:w="0" w:type="auto"/>
        <w:tblInd w:w="817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20"/>
      </w:tblGrid>
      <w:tr w:rsidR="003F0D43" w:rsidRPr="00D72CC4" w:rsidTr="006A75C9">
        <w:trPr>
          <w:trHeight w:val="287"/>
        </w:trPr>
        <w:tc>
          <w:tcPr>
            <w:tcW w:w="9320" w:type="dxa"/>
          </w:tcPr>
          <w:p w:rsidR="003F0D43" w:rsidRPr="00D72CC4" w:rsidRDefault="003F0D43" w:rsidP="003F0D43">
            <w:pPr>
              <w:pStyle w:val="afa"/>
              <w:spacing w:after="0" w:line="240" w:lineRule="auto"/>
              <w:ind w:left="0"/>
              <w:rPr>
                <w:rFonts w:cs="Arial"/>
                <w:color w:val="215868" w:themeColor="accent5" w:themeShade="80"/>
              </w:rPr>
            </w:pPr>
          </w:p>
        </w:tc>
      </w:tr>
    </w:tbl>
    <w:p w:rsidR="00235393" w:rsidRPr="00131D9B" w:rsidRDefault="00235393" w:rsidP="00235393">
      <w:pPr>
        <w:spacing w:line="216" w:lineRule="auto"/>
        <w:rPr>
          <w:rFonts w:cs="Arial"/>
          <w:b/>
          <w:sz w:val="16"/>
          <w:szCs w:val="12"/>
        </w:rPr>
      </w:pPr>
    </w:p>
    <w:p w:rsidR="00131D9B" w:rsidRDefault="006A75C9" w:rsidP="00E21985">
      <w:pPr>
        <w:pStyle w:val="afa"/>
        <w:numPr>
          <w:ilvl w:val="0"/>
          <w:numId w:val="1"/>
        </w:numPr>
        <w:spacing w:after="0" w:line="216" w:lineRule="auto"/>
        <w:ind w:left="426" w:hanging="426"/>
        <w:rPr>
          <w:rFonts w:cs="Arial"/>
          <w:b/>
        </w:rPr>
      </w:pPr>
      <w:r w:rsidRPr="0029004F">
        <w:rPr>
          <w:rFonts w:cs="Arial"/>
          <w:b/>
        </w:rPr>
        <w:t>Осуществлялось</w:t>
      </w:r>
      <w:r w:rsidR="009D7B8D" w:rsidRPr="0029004F">
        <w:rPr>
          <w:rFonts w:cs="Arial"/>
          <w:b/>
        </w:rPr>
        <w:t xml:space="preserve"> ли </w:t>
      </w:r>
      <w:r w:rsidR="0029004F">
        <w:rPr>
          <w:rFonts w:cs="Arial"/>
          <w:b/>
        </w:rPr>
        <w:t>в вашей компании</w:t>
      </w:r>
      <w:r w:rsidR="00680CC7" w:rsidRPr="0029004F">
        <w:rPr>
          <w:rFonts w:cs="Arial"/>
          <w:b/>
        </w:rPr>
        <w:t xml:space="preserve"> </w:t>
      </w:r>
      <w:r w:rsidR="0029004F" w:rsidRPr="0029004F">
        <w:rPr>
          <w:rFonts w:cs="Arial"/>
          <w:b/>
        </w:rPr>
        <w:t xml:space="preserve">в 2016 г. </w:t>
      </w:r>
      <w:proofErr w:type="gramStart"/>
      <w:r w:rsidRPr="0029004F">
        <w:rPr>
          <w:rFonts w:cs="Arial"/>
          <w:b/>
        </w:rPr>
        <w:t>систем</w:t>
      </w:r>
      <w:r w:rsidR="00E42425">
        <w:rPr>
          <w:rFonts w:cs="Arial"/>
          <w:b/>
        </w:rPr>
        <w:t>ное</w:t>
      </w:r>
      <w:proofErr w:type="gramEnd"/>
      <w:r w:rsidR="009D7B8D" w:rsidRPr="0029004F">
        <w:rPr>
          <w:rFonts w:cs="Arial"/>
          <w:b/>
        </w:rPr>
        <w:t xml:space="preserve"> </w:t>
      </w:r>
      <w:r w:rsidR="009D7B8D" w:rsidRPr="0029004F">
        <w:rPr>
          <w:rFonts w:cs="Arial"/>
          <w:b/>
          <w:lang w:val="en-US"/>
        </w:rPr>
        <w:t>PR</w:t>
      </w:r>
      <w:r w:rsidR="009D7B8D" w:rsidRPr="0029004F">
        <w:rPr>
          <w:rFonts w:cs="Arial"/>
          <w:b/>
        </w:rPr>
        <w:t>-</w:t>
      </w:r>
      <w:r w:rsidR="0029004F" w:rsidRPr="0029004F">
        <w:rPr>
          <w:rFonts w:cs="Arial"/>
          <w:b/>
        </w:rPr>
        <w:t>сопровождение</w:t>
      </w:r>
      <w:r w:rsidR="009D7B8D" w:rsidRPr="0029004F">
        <w:rPr>
          <w:rFonts w:cs="Arial"/>
          <w:b/>
        </w:rPr>
        <w:t xml:space="preserve"> </w:t>
      </w:r>
    </w:p>
    <w:p w:rsidR="002C7076" w:rsidRPr="0029004F" w:rsidRDefault="00680CC7" w:rsidP="00131D9B">
      <w:pPr>
        <w:pStyle w:val="afa"/>
        <w:spacing w:after="0" w:line="216" w:lineRule="auto"/>
        <w:ind w:left="426"/>
        <w:rPr>
          <w:rFonts w:cs="Arial"/>
          <w:b/>
        </w:rPr>
      </w:pPr>
      <w:r w:rsidRPr="0029004F">
        <w:rPr>
          <w:rFonts w:cs="Arial"/>
          <w:b/>
        </w:rPr>
        <w:t>корпо</w:t>
      </w:r>
      <w:r w:rsidR="00E21985" w:rsidRPr="0029004F">
        <w:rPr>
          <w:rFonts w:cs="Arial"/>
          <w:b/>
        </w:rPr>
        <w:t>ративной</w:t>
      </w:r>
      <w:r w:rsidR="00971B71" w:rsidRPr="0029004F">
        <w:rPr>
          <w:rFonts w:cs="Arial"/>
          <w:b/>
        </w:rPr>
        <w:t xml:space="preserve"> благотворительной деятельности</w:t>
      </w:r>
      <w:r w:rsidR="0029004F">
        <w:rPr>
          <w:rFonts w:cs="Arial"/>
          <w:b/>
        </w:rPr>
        <w:t>, программ, проектов</w:t>
      </w:r>
      <w:r w:rsidR="00971B71" w:rsidRPr="0029004F">
        <w:rPr>
          <w:rFonts w:cs="Arial"/>
          <w:b/>
        </w:rPr>
        <w:t xml:space="preserve">? </w:t>
      </w:r>
    </w:p>
    <w:p w:rsidR="002C7076" w:rsidRPr="00131D9B" w:rsidRDefault="002C7076" w:rsidP="00E21985">
      <w:pPr>
        <w:spacing w:line="216" w:lineRule="auto"/>
        <w:rPr>
          <w:rFonts w:cs="Arial"/>
          <w:b/>
          <w:sz w:val="12"/>
          <w:szCs w:val="16"/>
        </w:rPr>
      </w:pPr>
    </w:p>
    <w:tbl>
      <w:tblPr>
        <w:tblStyle w:val="af7"/>
        <w:tblW w:w="9639" w:type="dxa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6804"/>
        <w:gridCol w:w="567"/>
      </w:tblGrid>
      <w:tr w:rsidR="0038583A" w:rsidRPr="002C7076" w:rsidTr="00E42425">
        <w:tc>
          <w:tcPr>
            <w:tcW w:w="9072" w:type="dxa"/>
            <w:gridSpan w:val="2"/>
          </w:tcPr>
          <w:p w:rsidR="006A75C9" w:rsidRDefault="00E42425" w:rsidP="00A62F42">
            <w:pPr>
              <w:pStyle w:val="afa"/>
              <w:numPr>
                <w:ilvl w:val="0"/>
                <w:numId w:val="26"/>
              </w:numPr>
              <w:spacing w:after="0" w:line="240" w:lineRule="auto"/>
              <w:ind w:left="459" w:hanging="459"/>
              <w:rPr>
                <w:rFonts w:cs="Arial"/>
              </w:rPr>
            </w:pPr>
            <w:r>
              <w:rPr>
                <w:rFonts w:cs="Arial"/>
                <w:lang w:val="en-US"/>
              </w:rPr>
              <w:t>PR</w:t>
            </w:r>
            <w:r w:rsidRPr="00E42425">
              <w:rPr>
                <w:rFonts w:cs="Arial"/>
              </w:rPr>
              <w:t>-</w:t>
            </w:r>
            <w:r>
              <w:rPr>
                <w:rFonts w:cs="Arial"/>
              </w:rPr>
              <w:t>с</w:t>
            </w:r>
            <w:r w:rsidR="0029004F">
              <w:rPr>
                <w:rFonts w:cs="Arial"/>
              </w:rPr>
              <w:t>опровождение</w:t>
            </w:r>
            <w:r w:rsidR="006A75C9">
              <w:rPr>
                <w:rFonts w:cs="Arial"/>
              </w:rPr>
              <w:t xml:space="preserve"> </w:t>
            </w:r>
            <w:r w:rsidRPr="00E42425">
              <w:rPr>
                <w:rFonts w:cs="Arial"/>
              </w:rPr>
              <w:t>осуществлялось</w:t>
            </w:r>
            <w:r w:rsidR="009D7B8D">
              <w:rPr>
                <w:rFonts w:cs="Arial"/>
              </w:rPr>
              <w:t xml:space="preserve"> в соответствии с </w:t>
            </w:r>
            <w:r w:rsidR="0038583A" w:rsidRPr="002C7076">
              <w:rPr>
                <w:rFonts w:cs="Arial"/>
              </w:rPr>
              <w:t>програм</w:t>
            </w:r>
            <w:r w:rsidR="009D7B8D">
              <w:rPr>
                <w:rFonts w:cs="Arial"/>
              </w:rPr>
              <w:t>мой</w:t>
            </w:r>
            <w:r w:rsidR="0038583A" w:rsidRPr="002C7076">
              <w:rPr>
                <w:rFonts w:cs="Arial"/>
              </w:rPr>
              <w:t xml:space="preserve"> </w:t>
            </w:r>
            <w:r w:rsidR="0029004F" w:rsidRPr="002C7076">
              <w:rPr>
                <w:rFonts w:cs="Arial"/>
              </w:rPr>
              <w:t>(план</w:t>
            </w:r>
            <w:r w:rsidR="0029004F">
              <w:rPr>
                <w:rFonts w:cs="Arial"/>
              </w:rPr>
              <w:t>ом</w:t>
            </w:r>
            <w:r w:rsidR="0029004F" w:rsidRPr="002C7076">
              <w:rPr>
                <w:rFonts w:cs="Arial"/>
              </w:rPr>
              <w:t>)</w:t>
            </w:r>
          </w:p>
          <w:p w:rsidR="0038583A" w:rsidRPr="002C7076" w:rsidRDefault="0029004F" w:rsidP="006A75C9">
            <w:pPr>
              <w:pStyle w:val="afa"/>
              <w:spacing w:after="0" w:line="240" w:lineRule="auto"/>
              <w:ind w:left="459"/>
              <w:rPr>
                <w:rFonts w:cs="Arial"/>
              </w:rPr>
            </w:pPr>
            <w:r>
              <w:rPr>
                <w:rFonts w:cs="Arial"/>
                <w:lang w:val="en-US"/>
              </w:rPr>
              <w:t>PR</w:t>
            </w:r>
            <w:r w:rsidRPr="0029004F">
              <w:rPr>
                <w:rFonts w:cs="Arial"/>
              </w:rPr>
              <w:t>-</w:t>
            </w:r>
            <w:r w:rsidR="0038583A" w:rsidRPr="002C7076">
              <w:rPr>
                <w:rFonts w:cs="Arial"/>
              </w:rPr>
              <w:t>продвижения корпоративной благотворительной деятельности</w:t>
            </w:r>
          </w:p>
        </w:tc>
        <w:sdt>
          <w:sdtPr>
            <w:rPr>
              <w:rFonts w:cs="Arial"/>
              <w:color w:val="215868" w:themeColor="accent5" w:themeShade="80"/>
            </w:rPr>
            <w:id w:val="10821756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38583A" w:rsidRPr="009D7B8D" w:rsidRDefault="009D7B8D" w:rsidP="009D7B8D">
                <w:pPr>
                  <w:ind w:left="459" w:hanging="459"/>
                  <w:jc w:val="center"/>
                  <w:rPr>
                    <w:rFonts w:cs="Arial"/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cs="Arial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38583A" w:rsidRPr="002C7076" w:rsidTr="00E42425">
        <w:tc>
          <w:tcPr>
            <w:tcW w:w="9072" w:type="dxa"/>
            <w:gridSpan w:val="2"/>
          </w:tcPr>
          <w:p w:rsidR="00E42425" w:rsidRPr="00E42425" w:rsidRDefault="00E42425" w:rsidP="00E42425">
            <w:pPr>
              <w:pStyle w:val="afa"/>
              <w:numPr>
                <w:ilvl w:val="0"/>
                <w:numId w:val="26"/>
              </w:numPr>
              <w:spacing w:after="0" w:line="240" w:lineRule="auto"/>
              <w:ind w:left="459" w:hanging="459"/>
              <w:rPr>
                <w:rFonts w:cs="Arial"/>
              </w:rPr>
            </w:pPr>
            <w:r>
              <w:rPr>
                <w:rFonts w:cs="Arial"/>
                <w:lang w:val="en-US"/>
              </w:rPr>
              <w:t>PR</w:t>
            </w:r>
            <w:r w:rsidRPr="00E42425">
              <w:rPr>
                <w:rFonts w:cs="Arial"/>
              </w:rPr>
              <w:t>-</w:t>
            </w:r>
            <w:r>
              <w:rPr>
                <w:rFonts w:cs="Arial"/>
              </w:rPr>
              <w:t>сопровождение</w:t>
            </w:r>
            <w:r w:rsidRPr="00E42425">
              <w:rPr>
                <w:rFonts w:cs="Arial"/>
              </w:rPr>
              <w:t xml:space="preserve"> осуществлялось в русле общей </w:t>
            </w:r>
            <w:r w:rsidRPr="00E42425">
              <w:rPr>
                <w:rFonts w:cs="Arial"/>
                <w:lang w:val="en-US"/>
              </w:rPr>
              <w:t>PR</w:t>
            </w:r>
            <w:r w:rsidRPr="00E42425">
              <w:rPr>
                <w:rFonts w:cs="Arial"/>
              </w:rPr>
              <w:t>-стратегии компании,</w:t>
            </w:r>
            <w:r w:rsidR="00F64A1E">
              <w:rPr>
                <w:rFonts w:cs="Arial"/>
              </w:rPr>
              <w:t xml:space="preserve"> но</w:t>
            </w:r>
            <w:r w:rsidRPr="00E42425">
              <w:rPr>
                <w:rFonts w:cs="Arial"/>
              </w:rPr>
              <w:t xml:space="preserve"> </w:t>
            </w:r>
          </w:p>
          <w:p w:rsidR="0038583A" w:rsidRPr="002C7076" w:rsidRDefault="00E42425" w:rsidP="00E42425">
            <w:pPr>
              <w:pStyle w:val="afa"/>
              <w:spacing w:after="0" w:line="240" w:lineRule="auto"/>
              <w:ind w:left="459"/>
              <w:rPr>
                <w:rFonts w:cs="Arial"/>
              </w:rPr>
            </w:pPr>
            <w:r>
              <w:rPr>
                <w:rFonts w:cs="Arial"/>
              </w:rPr>
              <w:t xml:space="preserve">специальная программа (план) продвижения не разрабатывался </w:t>
            </w:r>
          </w:p>
        </w:tc>
        <w:sdt>
          <w:sdtPr>
            <w:rPr>
              <w:rFonts w:cs="Arial"/>
              <w:color w:val="215868" w:themeColor="accent5" w:themeShade="80"/>
            </w:rPr>
            <w:id w:val="-524090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38583A" w:rsidRPr="009D7B8D" w:rsidRDefault="009D7B8D" w:rsidP="00E42425">
                <w:pPr>
                  <w:ind w:left="459" w:hanging="459"/>
                  <w:jc w:val="center"/>
                  <w:rPr>
                    <w:rFonts w:cs="Arial"/>
                    <w:color w:val="215868" w:themeColor="accent5" w:themeShade="80"/>
                  </w:rPr>
                </w:pPr>
                <w:r w:rsidRPr="009D7B8D">
                  <w:rPr>
                    <w:rFonts w:ascii="MS Gothic" w:eastAsia="MS Gothic" w:hAnsi="MS Gothic" w:cs="Arial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9D7B8D" w:rsidRPr="002C7076" w:rsidTr="00E42425">
        <w:tc>
          <w:tcPr>
            <w:tcW w:w="9072" w:type="dxa"/>
            <w:gridSpan w:val="2"/>
          </w:tcPr>
          <w:p w:rsidR="009D7B8D" w:rsidRPr="009D7B8D" w:rsidRDefault="00E42425" w:rsidP="00E42425">
            <w:pPr>
              <w:pStyle w:val="afa"/>
              <w:numPr>
                <w:ilvl w:val="0"/>
                <w:numId w:val="26"/>
              </w:numPr>
              <w:ind w:left="459" w:hanging="459"/>
              <w:rPr>
                <w:rFonts w:cs="Arial"/>
              </w:rPr>
            </w:pPr>
            <w:r>
              <w:rPr>
                <w:rFonts w:cs="Arial"/>
                <w:lang w:val="en-US"/>
              </w:rPr>
              <w:t>PR</w:t>
            </w:r>
            <w:r w:rsidRPr="00E42425">
              <w:rPr>
                <w:rFonts w:cs="Arial"/>
              </w:rPr>
              <w:t>-</w:t>
            </w:r>
            <w:r>
              <w:rPr>
                <w:rFonts w:cs="Arial"/>
              </w:rPr>
              <w:t>сопровождение велось ситуативно, программа продвижения не разрабатывалась</w:t>
            </w:r>
          </w:p>
        </w:tc>
        <w:sdt>
          <w:sdtPr>
            <w:rPr>
              <w:rFonts w:cs="Arial"/>
              <w:color w:val="215868" w:themeColor="accent5" w:themeShade="80"/>
            </w:rPr>
            <w:id w:val="5281410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9D7B8D" w:rsidRPr="009D7B8D" w:rsidRDefault="009D7B8D" w:rsidP="009D7B8D">
                <w:pPr>
                  <w:pStyle w:val="afa"/>
                  <w:spacing w:after="0" w:line="240" w:lineRule="auto"/>
                  <w:ind w:left="459" w:hanging="459"/>
                  <w:jc w:val="center"/>
                  <w:rPr>
                    <w:rFonts w:cs="Arial"/>
                    <w:color w:val="215868" w:themeColor="accent5" w:themeShade="80"/>
                  </w:rPr>
                </w:pPr>
                <w:r w:rsidRPr="009D7B8D">
                  <w:rPr>
                    <w:rFonts w:ascii="MS Gothic" w:eastAsia="MS Gothic" w:hAnsi="MS Gothic" w:cs="Arial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38583A" w:rsidRPr="002C7076" w:rsidTr="00E42425">
        <w:tc>
          <w:tcPr>
            <w:tcW w:w="9072" w:type="dxa"/>
            <w:gridSpan w:val="2"/>
          </w:tcPr>
          <w:p w:rsidR="0038583A" w:rsidRPr="002C7076" w:rsidRDefault="0029004F" w:rsidP="00A62F42">
            <w:pPr>
              <w:pStyle w:val="afa"/>
              <w:numPr>
                <w:ilvl w:val="0"/>
                <w:numId w:val="26"/>
              </w:numPr>
              <w:spacing w:after="0" w:line="240" w:lineRule="auto"/>
              <w:ind w:left="459" w:hanging="459"/>
              <w:rPr>
                <w:rFonts w:cs="Arial"/>
              </w:rPr>
            </w:pPr>
            <w:r>
              <w:rPr>
                <w:rFonts w:cs="Arial"/>
                <w:lang w:val="en-US"/>
              </w:rPr>
              <w:t>PR</w:t>
            </w:r>
            <w:r w:rsidRPr="0029004F">
              <w:rPr>
                <w:rFonts w:cs="Arial"/>
              </w:rPr>
              <w:t>-</w:t>
            </w:r>
            <w:r>
              <w:rPr>
                <w:rFonts w:cs="Arial"/>
              </w:rPr>
              <w:t>сопровождение благотворительной деятел</w:t>
            </w:r>
            <w:r w:rsidR="001F3198">
              <w:rPr>
                <w:rFonts w:cs="Arial"/>
              </w:rPr>
              <w:t>ьности</w:t>
            </w:r>
            <w:r w:rsidR="006A75C9">
              <w:rPr>
                <w:rFonts w:cs="Arial"/>
              </w:rPr>
              <w:t xml:space="preserve"> не осуществлялось</w:t>
            </w:r>
          </w:p>
        </w:tc>
        <w:sdt>
          <w:sdtPr>
            <w:rPr>
              <w:rFonts w:cs="Arial"/>
              <w:color w:val="215868" w:themeColor="accent5" w:themeShade="80"/>
            </w:rPr>
            <w:id w:val="10468794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38583A" w:rsidRPr="009D7B8D" w:rsidRDefault="0038583A" w:rsidP="009D7B8D">
                <w:pPr>
                  <w:ind w:left="459" w:hanging="459"/>
                  <w:jc w:val="center"/>
                  <w:rPr>
                    <w:rFonts w:cs="Arial"/>
                    <w:color w:val="215868" w:themeColor="accent5" w:themeShade="80"/>
                  </w:rPr>
                </w:pPr>
                <w:r w:rsidRPr="009D7B8D">
                  <w:rPr>
                    <w:rFonts w:ascii="MS Gothic" w:eastAsia="MS Gothic" w:hAnsi="MS Gothic" w:cs="Arial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E42425" w:rsidRPr="002C7076" w:rsidTr="00E42425">
        <w:tc>
          <w:tcPr>
            <w:tcW w:w="2268" w:type="dxa"/>
          </w:tcPr>
          <w:p w:rsidR="00E42425" w:rsidRPr="002C7076" w:rsidRDefault="00E42425" w:rsidP="00943FBB">
            <w:pPr>
              <w:pStyle w:val="afa"/>
              <w:numPr>
                <w:ilvl w:val="0"/>
                <w:numId w:val="26"/>
              </w:numPr>
              <w:spacing w:after="0" w:line="240" w:lineRule="auto"/>
              <w:ind w:left="459" w:hanging="459"/>
              <w:rPr>
                <w:rFonts w:cs="Arial"/>
              </w:rPr>
            </w:pPr>
            <w:r w:rsidRPr="002C7076">
              <w:rPr>
                <w:rFonts w:cs="Arial"/>
              </w:rPr>
              <w:t xml:space="preserve">Иное, </w:t>
            </w:r>
            <w:r w:rsidRPr="002C7076">
              <w:rPr>
                <w:rFonts w:cs="Arial"/>
                <w:i/>
              </w:rPr>
              <w:t>УКАЖИТЕ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:rsidR="00E42425" w:rsidRPr="002C7076" w:rsidRDefault="00E42425" w:rsidP="00943FBB">
            <w:pPr>
              <w:ind w:left="459" w:hanging="459"/>
              <w:rPr>
                <w:rFonts w:cs="Arial"/>
              </w:rPr>
            </w:pPr>
          </w:p>
        </w:tc>
        <w:sdt>
          <w:sdtPr>
            <w:rPr>
              <w:rFonts w:cs="Arial"/>
              <w:color w:val="215868" w:themeColor="accent5" w:themeShade="80"/>
            </w:rPr>
            <w:id w:val="-580987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vAlign w:val="center"/>
              </w:tcPr>
              <w:p w:rsidR="00E42425" w:rsidRPr="009D7B8D" w:rsidRDefault="00E42425" w:rsidP="00943FBB">
                <w:pPr>
                  <w:pStyle w:val="afa"/>
                  <w:spacing w:after="0" w:line="240" w:lineRule="auto"/>
                  <w:ind w:left="459" w:hanging="459"/>
                  <w:jc w:val="center"/>
                  <w:rPr>
                    <w:rFonts w:cs="Arial"/>
                    <w:color w:val="215868" w:themeColor="accent5" w:themeShade="80"/>
                  </w:rPr>
                </w:pPr>
                <w:r w:rsidRPr="009D7B8D">
                  <w:rPr>
                    <w:rFonts w:ascii="MS Gothic" w:eastAsia="MS Gothic" w:hAnsi="MS Gothic" w:cs="Arial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1F7455" w:rsidRPr="00131D9B" w:rsidRDefault="001F7455" w:rsidP="00A62F42">
      <w:pPr>
        <w:spacing w:line="216" w:lineRule="auto"/>
        <w:rPr>
          <w:rFonts w:cs="Arial"/>
          <w:b/>
          <w:sz w:val="16"/>
          <w:szCs w:val="12"/>
        </w:rPr>
      </w:pPr>
    </w:p>
    <w:p w:rsidR="00131D9B" w:rsidRDefault="001F7455" w:rsidP="00597BA9">
      <w:pPr>
        <w:pStyle w:val="afa"/>
        <w:numPr>
          <w:ilvl w:val="0"/>
          <w:numId w:val="1"/>
        </w:numPr>
        <w:spacing w:after="60" w:line="216" w:lineRule="auto"/>
        <w:ind w:left="425" w:hanging="425"/>
        <w:rPr>
          <w:rFonts w:cs="Arial"/>
          <w:b/>
        </w:rPr>
      </w:pPr>
      <w:r w:rsidRPr="00B27452">
        <w:rPr>
          <w:rFonts w:cs="Arial"/>
          <w:b/>
        </w:rPr>
        <w:t xml:space="preserve">Какие </w:t>
      </w:r>
      <w:r w:rsidR="00597BA9">
        <w:rPr>
          <w:rFonts w:cs="Arial"/>
          <w:b/>
        </w:rPr>
        <w:t xml:space="preserve">внешние </w:t>
      </w:r>
      <w:r w:rsidRPr="00B27452">
        <w:rPr>
          <w:rFonts w:cs="Arial"/>
          <w:b/>
        </w:rPr>
        <w:t xml:space="preserve">каналы распространения информации </w:t>
      </w:r>
      <w:proofErr w:type="gramStart"/>
      <w:r w:rsidRPr="00B27452">
        <w:rPr>
          <w:rFonts w:cs="Arial"/>
          <w:b/>
        </w:rPr>
        <w:t>о</w:t>
      </w:r>
      <w:proofErr w:type="gramEnd"/>
      <w:r w:rsidRPr="00B27452">
        <w:rPr>
          <w:rFonts w:cs="Arial"/>
          <w:b/>
        </w:rPr>
        <w:t xml:space="preserve"> </w:t>
      </w:r>
      <w:r w:rsidR="00E81244" w:rsidRPr="00B27452">
        <w:rPr>
          <w:rFonts w:cs="Arial"/>
          <w:b/>
        </w:rPr>
        <w:t>корпоративной</w:t>
      </w:r>
      <w:r w:rsidRPr="00B27452">
        <w:rPr>
          <w:rFonts w:cs="Arial"/>
          <w:b/>
        </w:rPr>
        <w:t xml:space="preserve"> благотворительной </w:t>
      </w:r>
    </w:p>
    <w:p w:rsidR="001F7455" w:rsidRPr="00B27452" w:rsidRDefault="001F7455" w:rsidP="00131D9B">
      <w:pPr>
        <w:pStyle w:val="afa"/>
        <w:spacing w:after="60" w:line="216" w:lineRule="auto"/>
        <w:ind w:left="425"/>
        <w:rPr>
          <w:rFonts w:cs="Arial"/>
          <w:b/>
        </w:rPr>
      </w:pPr>
      <w:r w:rsidRPr="00B27452">
        <w:rPr>
          <w:rFonts w:cs="Arial"/>
          <w:b/>
        </w:rPr>
        <w:t>дея</w:t>
      </w:r>
      <w:r w:rsidR="009543D2" w:rsidRPr="00B27452">
        <w:rPr>
          <w:rFonts w:cs="Arial"/>
          <w:b/>
        </w:rPr>
        <w:t xml:space="preserve">тельности </w:t>
      </w:r>
      <w:r w:rsidRPr="00B27452">
        <w:rPr>
          <w:rFonts w:cs="Arial"/>
          <w:b/>
        </w:rPr>
        <w:t>исполь</w:t>
      </w:r>
      <w:r w:rsidR="009543D2" w:rsidRPr="00B27452">
        <w:rPr>
          <w:rFonts w:cs="Arial"/>
          <w:b/>
        </w:rPr>
        <w:t xml:space="preserve">зовались </w:t>
      </w:r>
      <w:r w:rsidR="00131D9B">
        <w:rPr>
          <w:rFonts w:cs="Arial"/>
          <w:b/>
        </w:rPr>
        <w:t xml:space="preserve">вашей </w:t>
      </w:r>
      <w:r w:rsidR="009543D2" w:rsidRPr="00B27452">
        <w:rPr>
          <w:rFonts w:cs="Arial"/>
          <w:b/>
        </w:rPr>
        <w:t>компанией в 2016 г.</w:t>
      </w:r>
      <w:r w:rsidRPr="00B27452">
        <w:rPr>
          <w:rFonts w:cs="Arial"/>
          <w:b/>
        </w:rPr>
        <w:t>?</w:t>
      </w:r>
      <w:r w:rsidR="00E81244" w:rsidRPr="00B27452">
        <w:rPr>
          <w:rFonts w:cs="Arial"/>
          <w:b/>
        </w:rPr>
        <w:t xml:space="preserve"> </w:t>
      </w:r>
    </w:p>
    <w:tbl>
      <w:tblPr>
        <w:tblStyle w:val="af7"/>
        <w:tblW w:w="9834" w:type="dxa"/>
        <w:tblInd w:w="392" w:type="dxa"/>
        <w:tblLook w:val="04A0" w:firstRow="1" w:lastRow="0" w:firstColumn="1" w:lastColumn="0" w:noHBand="0" w:noVBand="1"/>
      </w:tblPr>
      <w:tblGrid>
        <w:gridCol w:w="3827"/>
        <w:gridCol w:w="284"/>
        <w:gridCol w:w="425"/>
        <w:gridCol w:w="1984"/>
        <w:gridCol w:w="284"/>
        <w:gridCol w:w="96"/>
        <w:gridCol w:w="2101"/>
        <w:gridCol w:w="236"/>
        <w:gridCol w:w="597"/>
      </w:tblGrid>
      <w:tr w:rsidR="0024118F" w:rsidRPr="001F7455" w:rsidTr="00131D9B"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18F" w:rsidRPr="001F7455" w:rsidRDefault="00623100" w:rsidP="00A62F42">
            <w:pPr>
              <w:pStyle w:val="afa"/>
              <w:numPr>
                <w:ilvl w:val="0"/>
                <w:numId w:val="23"/>
              </w:numPr>
              <w:spacing w:after="0" w:line="240" w:lineRule="auto"/>
              <w:ind w:left="317" w:hanging="283"/>
            </w:pPr>
            <w:r>
              <w:t>Публичный к</w:t>
            </w:r>
            <w:r w:rsidR="00597BA9">
              <w:t>орпоративный с</w:t>
            </w:r>
            <w:r>
              <w:t>айт</w:t>
            </w:r>
          </w:p>
        </w:tc>
        <w:tc>
          <w:tcPr>
            <w:tcW w:w="489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4118F" w:rsidRPr="001F7455" w:rsidRDefault="0024118F" w:rsidP="0024118F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4118F" w:rsidRPr="001F7455" w:rsidRDefault="0024118F" w:rsidP="0024118F"/>
        </w:tc>
        <w:sdt>
          <w:sdtPr>
            <w:rPr>
              <w:color w:val="215868" w:themeColor="accent5" w:themeShade="80"/>
            </w:rPr>
            <w:id w:val="413897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18F" w:rsidRPr="00D72CC4" w:rsidRDefault="00131D9B" w:rsidP="00131D9B">
                <w:pPr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4118F" w:rsidRPr="001F7455" w:rsidTr="00131D9B"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18F" w:rsidRPr="001F7455" w:rsidRDefault="0024118F" w:rsidP="00A62F42">
            <w:pPr>
              <w:pStyle w:val="afa"/>
              <w:numPr>
                <w:ilvl w:val="0"/>
                <w:numId w:val="23"/>
              </w:numPr>
              <w:spacing w:after="0" w:line="240" w:lineRule="auto"/>
              <w:ind w:left="317" w:hanging="283"/>
            </w:pPr>
            <w:r w:rsidRPr="001F7455">
              <w:t xml:space="preserve">Иные сайты. </w:t>
            </w:r>
            <w:r w:rsidRPr="001F7455">
              <w:rPr>
                <w:i/>
              </w:rPr>
              <w:t>УКАЖИТЕ,</w:t>
            </w:r>
            <w:r w:rsidRPr="001F7455">
              <w:t xml:space="preserve"> </w:t>
            </w:r>
            <w:r w:rsidRPr="001F7455">
              <w:rPr>
                <w:i/>
              </w:rPr>
              <w:t>КАКИЕ:</w:t>
            </w:r>
            <w:r>
              <w:rPr>
                <w:i/>
              </w:rPr>
              <w:t xml:space="preserve"> </w:t>
            </w:r>
          </w:p>
        </w:tc>
        <w:tc>
          <w:tcPr>
            <w:tcW w:w="489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118F" w:rsidRPr="0024118F" w:rsidRDefault="0024118F" w:rsidP="0024118F">
            <w:pPr>
              <w:ind w:left="34"/>
              <w:rPr>
                <w:color w:val="215868" w:themeColor="accent5" w:themeShade="8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4118F" w:rsidRPr="001F7455" w:rsidRDefault="0024118F" w:rsidP="0024118F">
            <w:pPr>
              <w:ind w:left="34"/>
            </w:pPr>
          </w:p>
        </w:tc>
        <w:sdt>
          <w:sdtPr>
            <w:rPr>
              <w:color w:val="215868" w:themeColor="accent5" w:themeShade="80"/>
            </w:rPr>
            <w:id w:val="236599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18F" w:rsidRPr="00D72CC4" w:rsidRDefault="00131D9B" w:rsidP="00131D9B">
                <w:pPr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4118F" w:rsidRPr="001F7455" w:rsidTr="00131D9B">
        <w:tc>
          <w:tcPr>
            <w:tcW w:w="41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118F" w:rsidRPr="001F7455" w:rsidRDefault="0024118F" w:rsidP="00A62F42">
            <w:pPr>
              <w:pStyle w:val="afa"/>
              <w:numPr>
                <w:ilvl w:val="0"/>
                <w:numId w:val="23"/>
              </w:numPr>
              <w:spacing w:after="0" w:line="240" w:lineRule="auto"/>
              <w:ind w:left="317" w:hanging="283"/>
            </w:pPr>
            <w:r w:rsidRPr="001F7455">
              <w:t xml:space="preserve">Социальные сети.  </w:t>
            </w:r>
            <w:r w:rsidRPr="001F7455">
              <w:rPr>
                <w:i/>
              </w:rPr>
              <w:t>УКАЖИТЕ,</w:t>
            </w:r>
            <w:r w:rsidRPr="001F7455">
              <w:t xml:space="preserve"> </w:t>
            </w:r>
            <w:r w:rsidRPr="001F7455">
              <w:rPr>
                <w:i/>
              </w:rPr>
              <w:t>КАКИЕ:</w:t>
            </w:r>
          </w:p>
        </w:tc>
        <w:tc>
          <w:tcPr>
            <w:tcW w:w="489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4118F" w:rsidRPr="0024118F" w:rsidRDefault="0024118F" w:rsidP="0024118F">
            <w:pPr>
              <w:ind w:left="34"/>
              <w:rPr>
                <w:color w:val="215868" w:themeColor="accent5" w:themeShade="8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4118F" w:rsidRPr="001F7455" w:rsidRDefault="0024118F" w:rsidP="0024118F">
            <w:pPr>
              <w:ind w:left="34"/>
            </w:pPr>
          </w:p>
        </w:tc>
        <w:sdt>
          <w:sdtPr>
            <w:rPr>
              <w:color w:val="215868" w:themeColor="accent5" w:themeShade="80"/>
            </w:rPr>
            <w:id w:val="-17595957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18F" w:rsidRPr="00D72CC4" w:rsidRDefault="00131D9B" w:rsidP="00131D9B">
                <w:pPr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4118F" w:rsidRPr="001F7455" w:rsidTr="00131D9B">
        <w:tc>
          <w:tcPr>
            <w:tcW w:w="652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4118F" w:rsidRPr="001F7455" w:rsidRDefault="0024118F" w:rsidP="00A62F42">
            <w:pPr>
              <w:pStyle w:val="afa"/>
              <w:numPr>
                <w:ilvl w:val="0"/>
                <w:numId w:val="23"/>
              </w:numPr>
              <w:spacing w:after="0" w:line="240" w:lineRule="auto"/>
              <w:ind w:left="317" w:hanging="283"/>
            </w:pPr>
            <w:r w:rsidRPr="001F7455">
              <w:t xml:space="preserve">Передачи, репортажи на ТВ. </w:t>
            </w:r>
            <w:r w:rsidRPr="001F7455">
              <w:rPr>
                <w:i/>
              </w:rPr>
              <w:t>УКАЖИТЕ КАНАЛЫ, ПРОГРАММЫ:</w:t>
            </w:r>
          </w:p>
        </w:tc>
        <w:tc>
          <w:tcPr>
            <w:tcW w:w="248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118F" w:rsidRPr="0024118F" w:rsidRDefault="0024118F" w:rsidP="0024118F">
            <w:pPr>
              <w:ind w:left="34"/>
              <w:rPr>
                <w:color w:val="215868" w:themeColor="accent5" w:themeShade="8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4118F" w:rsidRPr="001F7455" w:rsidRDefault="0024118F" w:rsidP="0024118F">
            <w:pPr>
              <w:ind w:left="34"/>
            </w:pPr>
          </w:p>
        </w:tc>
        <w:sdt>
          <w:sdtPr>
            <w:rPr>
              <w:color w:val="215868" w:themeColor="accent5" w:themeShade="80"/>
            </w:rPr>
            <w:id w:val="-19380489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18F" w:rsidRPr="00D72CC4" w:rsidRDefault="00131D9B" w:rsidP="00131D9B">
                <w:pPr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4118F" w:rsidRPr="001F7455" w:rsidTr="00131D9B">
        <w:tc>
          <w:tcPr>
            <w:tcW w:w="69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4118F" w:rsidRPr="001F7455" w:rsidRDefault="0024118F" w:rsidP="00A62F42">
            <w:pPr>
              <w:pStyle w:val="afa"/>
              <w:numPr>
                <w:ilvl w:val="0"/>
                <w:numId w:val="23"/>
              </w:numPr>
              <w:spacing w:after="0" w:line="240" w:lineRule="auto"/>
              <w:ind w:left="317" w:hanging="283"/>
            </w:pPr>
            <w:r w:rsidRPr="001F7455">
              <w:t xml:space="preserve">Передачи, репортажи на радио. </w:t>
            </w:r>
            <w:r w:rsidRPr="001F7455">
              <w:rPr>
                <w:i/>
              </w:rPr>
              <w:t>УКАЖИТЕ СТАНЦИИ, ПРОГРАММЫ: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4118F" w:rsidRPr="0024118F" w:rsidRDefault="0024118F" w:rsidP="0024118F">
            <w:pPr>
              <w:ind w:left="34"/>
              <w:rPr>
                <w:color w:val="215868" w:themeColor="accent5" w:themeShade="8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4118F" w:rsidRPr="001F7455" w:rsidRDefault="0024118F" w:rsidP="0024118F">
            <w:pPr>
              <w:ind w:left="34"/>
            </w:pPr>
          </w:p>
        </w:tc>
        <w:sdt>
          <w:sdtPr>
            <w:rPr>
              <w:color w:val="215868" w:themeColor="accent5" w:themeShade="80"/>
            </w:rPr>
            <w:id w:val="6683711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18F" w:rsidRPr="00D72CC4" w:rsidRDefault="00131D9B" w:rsidP="00131D9B">
                <w:pPr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4118F" w:rsidRPr="001F7455" w:rsidTr="00131D9B"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4118F" w:rsidRPr="001F7455" w:rsidRDefault="0024118F" w:rsidP="00A62F42">
            <w:pPr>
              <w:pStyle w:val="afa"/>
              <w:numPr>
                <w:ilvl w:val="0"/>
                <w:numId w:val="23"/>
              </w:numPr>
              <w:spacing w:after="0" w:line="240" w:lineRule="auto"/>
              <w:ind w:left="317" w:hanging="283"/>
            </w:pPr>
            <w:r w:rsidRPr="001F7455">
              <w:t xml:space="preserve">Публикации в прессе. </w:t>
            </w:r>
            <w:r w:rsidRPr="001F7455">
              <w:rPr>
                <w:i/>
              </w:rPr>
              <w:t>УКАЖИТЕ ИЗДАНИЕ:</w:t>
            </w:r>
            <w:r w:rsidRPr="001F7455">
              <w:t xml:space="preserve"> </w:t>
            </w:r>
          </w:p>
        </w:tc>
        <w:tc>
          <w:tcPr>
            <w:tcW w:w="446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118F" w:rsidRPr="0024118F" w:rsidRDefault="0024118F" w:rsidP="0024118F">
            <w:pPr>
              <w:ind w:left="34"/>
              <w:rPr>
                <w:color w:val="215868" w:themeColor="accent5" w:themeShade="8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4118F" w:rsidRPr="001F7455" w:rsidRDefault="0024118F" w:rsidP="0024118F">
            <w:pPr>
              <w:ind w:left="34"/>
            </w:pPr>
          </w:p>
        </w:tc>
        <w:sdt>
          <w:sdtPr>
            <w:rPr>
              <w:color w:val="215868" w:themeColor="accent5" w:themeShade="80"/>
            </w:rPr>
            <w:id w:val="-629708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18F" w:rsidRPr="00D72CC4" w:rsidRDefault="00131D9B" w:rsidP="00131D9B">
                <w:pPr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4118F" w:rsidRPr="001F7455" w:rsidTr="00131D9B">
        <w:tc>
          <w:tcPr>
            <w:tcW w:w="68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4118F" w:rsidRPr="001F7455" w:rsidRDefault="0024118F" w:rsidP="00A62F42">
            <w:pPr>
              <w:pStyle w:val="afa"/>
              <w:numPr>
                <w:ilvl w:val="0"/>
                <w:numId w:val="23"/>
              </w:numPr>
              <w:spacing w:after="0" w:line="240" w:lineRule="auto"/>
              <w:ind w:left="317" w:hanging="283"/>
            </w:pPr>
            <w:r w:rsidRPr="001F7455">
              <w:t xml:space="preserve">Собственные печатные материалы. </w:t>
            </w:r>
            <w:r w:rsidRPr="001F7455">
              <w:rPr>
                <w:i/>
              </w:rPr>
              <w:t>УКАЖИТЕ НАЗВАНИЕ, ТИРАЖ:</w:t>
            </w:r>
          </w:p>
        </w:tc>
        <w:tc>
          <w:tcPr>
            <w:tcW w:w="21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118F" w:rsidRPr="0024118F" w:rsidRDefault="0024118F" w:rsidP="0024118F">
            <w:pPr>
              <w:ind w:left="34"/>
              <w:rPr>
                <w:color w:val="215868" w:themeColor="accent5" w:themeShade="8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4118F" w:rsidRPr="001F7455" w:rsidRDefault="0024118F" w:rsidP="0024118F">
            <w:pPr>
              <w:ind w:left="34"/>
            </w:pPr>
          </w:p>
        </w:tc>
        <w:sdt>
          <w:sdtPr>
            <w:rPr>
              <w:color w:val="215868" w:themeColor="accent5" w:themeShade="80"/>
            </w:rPr>
            <w:id w:val="-1333069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18F" w:rsidRPr="00D72CC4" w:rsidRDefault="00131D9B" w:rsidP="00131D9B">
                <w:pPr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4118F" w:rsidRPr="001F7455" w:rsidTr="00131D9B">
        <w:tc>
          <w:tcPr>
            <w:tcW w:w="680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4118F" w:rsidRPr="001F7455" w:rsidRDefault="0024118F" w:rsidP="00A62F42">
            <w:pPr>
              <w:pStyle w:val="afa"/>
              <w:numPr>
                <w:ilvl w:val="0"/>
                <w:numId w:val="23"/>
              </w:numPr>
              <w:spacing w:after="0" w:line="240" w:lineRule="auto"/>
              <w:ind w:left="317" w:hanging="283"/>
            </w:pPr>
            <w:r w:rsidRPr="001F7455">
              <w:t xml:space="preserve">Участие в мероприятиях (конференциях и т.п.) </w:t>
            </w:r>
          </w:p>
        </w:tc>
        <w:tc>
          <w:tcPr>
            <w:tcW w:w="21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4118F" w:rsidRPr="0024118F" w:rsidRDefault="0024118F" w:rsidP="0024118F">
            <w:pPr>
              <w:ind w:left="34"/>
              <w:rPr>
                <w:color w:val="215868" w:themeColor="accent5" w:themeShade="8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4118F" w:rsidRPr="001F7455" w:rsidRDefault="0024118F" w:rsidP="0024118F">
            <w:pPr>
              <w:ind w:left="34"/>
            </w:pPr>
          </w:p>
        </w:tc>
        <w:sdt>
          <w:sdtPr>
            <w:rPr>
              <w:color w:val="215868" w:themeColor="accent5" w:themeShade="80"/>
            </w:rPr>
            <w:id w:val="529541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18F" w:rsidRPr="00D72CC4" w:rsidRDefault="00131D9B" w:rsidP="00131D9B">
                <w:pPr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4118F" w:rsidRPr="001F7455" w:rsidTr="00131D9B">
        <w:trPr>
          <w:trHeight w:val="225"/>
        </w:trPr>
        <w:tc>
          <w:tcPr>
            <w:tcW w:w="900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4118F" w:rsidRPr="001F7455" w:rsidRDefault="0024118F" w:rsidP="00A62F42">
            <w:pPr>
              <w:pStyle w:val="afa"/>
              <w:numPr>
                <w:ilvl w:val="0"/>
                <w:numId w:val="23"/>
              </w:numPr>
              <w:spacing w:after="0" w:line="240" w:lineRule="auto"/>
              <w:ind w:left="317" w:hanging="283"/>
            </w:pPr>
            <w:r w:rsidRPr="001F7455">
              <w:t>Личные презентации, переговоры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4118F" w:rsidRPr="001F7455" w:rsidRDefault="0024118F" w:rsidP="0024118F"/>
        </w:tc>
        <w:sdt>
          <w:sdtPr>
            <w:rPr>
              <w:color w:val="215868" w:themeColor="accent5" w:themeShade="80"/>
            </w:rPr>
            <w:id w:val="-16396330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18F" w:rsidRPr="00D72CC4" w:rsidRDefault="00131D9B" w:rsidP="00131D9B">
                <w:pPr>
                  <w:pStyle w:val="afa"/>
                  <w:spacing w:after="0" w:line="240" w:lineRule="auto"/>
                  <w:ind w:left="0"/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24118F" w:rsidRPr="001F7455" w:rsidTr="00131D9B">
        <w:trPr>
          <w:trHeight w:val="225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24118F" w:rsidRPr="001F7455" w:rsidRDefault="0024118F" w:rsidP="00A62F42">
            <w:pPr>
              <w:pStyle w:val="afa"/>
              <w:numPr>
                <w:ilvl w:val="0"/>
                <w:numId w:val="23"/>
              </w:numPr>
              <w:spacing w:after="0" w:line="240" w:lineRule="auto"/>
              <w:ind w:left="459" w:hanging="425"/>
            </w:pPr>
            <w:r w:rsidRPr="001F7455">
              <w:t xml:space="preserve">Иные каналы. </w:t>
            </w:r>
            <w:r w:rsidRPr="001F7455">
              <w:rPr>
                <w:i/>
              </w:rPr>
              <w:t>УКАЖИТЕ,</w:t>
            </w:r>
            <w:r w:rsidRPr="001F7455">
              <w:t xml:space="preserve"> </w:t>
            </w:r>
            <w:r w:rsidRPr="001F7455">
              <w:rPr>
                <w:i/>
              </w:rPr>
              <w:t>КАКИЕ:</w:t>
            </w:r>
            <w:r>
              <w:rPr>
                <w:i/>
              </w:rPr>
              <w:t xml:space="preserve"> </w:t>
            </w:r>
          </w:p>
        </w:tc>
        <w:tc>
          <w:tcPr>
            <w:tcW w:w="517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118F" w:rsidRPr="001F7455" w:rsidRDefault="0024118F" w:rsidP="0024118F">
            <w:pPr>
              <w:ind w:left="34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4118F" w:rsidRPr="001F7455" w:rsidRDefault="0024118F" w:rsidP="0024118F">
            <w:pPr>
              <w:ind w:left="34"/>
            </w:pPr>
          </w:p>
        </w:tc>
        <w:sdt>
          <w:sdtPr>
            <w:rPr>
              <w:color w:val="215868" w:themeColor="accent5" w:themeShade="80"/>
            </w:rPr>
            <w:id w:val="-614904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24118F" w:rsidRPr="00D72CC4" w:rsidRDefault="00131D9B" w:rsidP="00131D9B">
                <w:pPr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131D9B" w:rsidRPr="00131D9B" w:rsidRDefault="00131D9B" w:rsidP="00131D9B">
      <w:pPr>
        <w:pStyle w:val="afa"/>
        <w:spacing w:after="60" w:line="216" w:lineRule="auto"/>
        <w:ind w:left="425"/>
        <w:rPr>
          <w:rFonts w:cs="Arial"/>
          <w:b/>
          <w:sz w:val="14"/>
        </w:rPr>
      </w:pPr>
    </w:p>
    <w:p w:rsidR="00623100" w:rsidRPr="0016555A" w:rsidRDefault="00597BA9" w:rsidP="00C276ED">
      <w:pPr>
        <w:pStyle w:val="afa"/>
        <w:numPr>
          <w:ilvl w:val="0"/>
          <w:numId w:val="1"/>
        </w:numPr>
        <w:spacing w:after="60" w:line="216" w:lineRule="auto"/>
        <w:ind w:left="425" w:hanging="425"/>
        <w:rPr>
          <w:rFonts w:cs="Arial"/>
          <w:b/>
        </w:rPr>
      </w:pPr>
      <w:r w:rsidRPr="0016555A">
        <w:rPr>
          <w:rFonts w:cs="Arial"/>
          <w:b/>
        </w:rPr>
        <w:t xml:space="preserve">Какие каналы распространения информации внутри компании использовались вами в 2016 г.? </w:t>
      </w:r>
    </w:p>
    <w:tbl>
      <w:tblPr>
        <w:tblStyle w:val="af7"/>
        <w:tblW w:w="9834" w:type="dxa"/>
        <w:tblInd w:w="392" w:type="dxa"/>
        <w:tblLook w:val="04A0" w:firstRow="1" w:lastRow="0" w:firstColumn="1" w:lastColumn="0" w:noHBand="0" w:noVBand="1"/>
      </w:tblPr>
      <w:tblGrid>
        <w:gridCol w:w="3827"/>
        <w:gridCol w:w="142"/>
        <w:gridCol w:w="142"/>
        <w:gridCol w:w="283"/>
        <w:gridCol w:w="2126"/>
        <w:gridCol w:w="380"/>
        <w:gridCol w:w="2101"/>
        <w:gridCol w:w="236"/>
        <w:gridCol w:w="597"/>
      </w:tblGrid>
      <w:tr w:rsidR="00597BA9" w:rsidRPr="001F7455" w:rsidTr="00131D9B">
        <w:tc>
          <w:tcPr>
            <w:tcW w:w="411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7BA9" w:rsidRPr="0016555A" w:rsidRDefault="00597BA9" w:rsidP="0016555A">
            <w:pPr>
              <w:pStyle w:val="afa"/>
              <w:numPr>
                <w:ilvl w:val="0"/>
                <w:numId w:val="23"/>
              </w:numPr>
              <w:spacing w:after="0" w:line="240" w:lineRule="auto"/>
              <w:ind w:left="459" w:hanging="425"/>
            </w:pPr>
            <w:r w:rsidRPr="0016555A">
              <w:t xml:space="preserve">Внутренний корпоративный сайт </w:t>
            </w:r>
          </w:p>
        </w:tc>
        <w:tc>
          <w:tcPr>
            <w:tcW w:w="48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97BA9" w:rsidRPr="001F7455" w:rsidRDefault="00597BA9" w:rsidP="002C5140"/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97BA9" w:rsidRPr="001F7455" w:rsidRDefault="00597BA9" w:rsidP="002C5140"/>
        </w:tc>
        <w:sdt>
          <w:sdtPr>
            <w:rPr>
              <w:color w:val="215868" w:themeColor="accent5" w:themeShade="80"/>
            </w:rPr>
            <w:id w:val="-20831397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597BA9" w:rsidRPr="00D72CC4" w:rsidRDefault="00131D9B" w:rsidP="00131D9B">
                <w:pPr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597BA9" w:rsidRPr="001F7455" w:rsidTr="0016555A"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97BA9" w:rsidRPr="0016555A" w:rsidRDefault="00623100" w:rsidP="0016555A">
            <w:pPr>
              <w:pStyle w:val="afa"/>
              <w:numPr>
                <w:ilvl w:val="0"/>
                <w:numId w:val="23"/>
              </w:numPr>
              <w:spacing w:after="0" w:line="240" w:lineRule="auto"/>
              <w:ind w:left="459" w:hanging="425"/>
            </w:pPr>
            <w:r w:rsidRPr="0016555A">
              <w:t>Корпоративная пресса, УТОЧНИТЕ:</w:t>
            </w:r>
          </w:p>
        </w:tc>
        <w:tc>
          <w:tcPr>
            <w:tcW w:w="503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7BA9" w:rsidRPr="0024118F" w:rsidRDefault="00597BA9" w:rsidP="002C5140">
            <w:pPr>
              <w:ind w:left="34"/>
              <w:rPr>
                <w:color w:val="215868" w:themeColor="accent5" w:themeShade="8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597BA9" w:rsidRPr="001F7455" w:rsidRDefault="00597BA9" w:rsidP="002C5140">
            <w:pPr>
              <w:ind w:left="34"/>
            </w:pPr>
          </w:p>
        </w:tc>
        <w:sdt>
          <w:sdtPr>
            <w:rPr>
              <w:color w:val="215868" w:themeColor="accent5" w:themeShade="80"/>
            </w:rPr>
            <w:id w:val="-20926083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597BA9" w:rsidRPr="00D72CC4" w:rsidRDefault="00131D9B" w:rsidP="00131D9B">
                <w:pPr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623100" w:rsidRPr="001F7455" w:rsidTr="00131D9B"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623100" w:rsidRPr="0016555A" w:rsidRDefault="00623100" w:rsidP="0016555A">
            <w:pPr>
              <w:pStyle w:val="afa"/>
              <w:numPr>
                <w:ilvl w:val="0"/>
                <w:numId w:val="23"/>
              </w:numPr>
              <w:spacing w:after="0" w:line="240" w:lineRule="auto"/>
              <w:ind w:left="459" w:hanging="425"/>
            </w:pPr>
            <w:r w:rsidRPr="0016555A">
              <w:t xml:space="preserve">Внутрикорпоративные e-mail рассылки </w:t>
            </w:r>
          </w:p>
        </w:tc>
        <w:tc>
          <w:tcPr>
            <w:tcW w:w="460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23100" w:rsidRPr="0024118F" w:rsidRDefault="00623100" w:rsidP="002C5140">
            <w:pPr>
              <w:ind w:left="34"/>
              <w:rPr>
                <w:color w:val="215868" w:themeColor="accent5" w:themeShade="8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23100" w:rsidRPr="001F7455" w:rsidRDefault="00623100" w:rsidP="002C5140">
            <w:pPr>
              <w:ind w:left="34"/>
            </w:pPr>
          </w:p>
        </w:tc>
        <w:sdt>
          <w:sdtPr>
            <w:rPr>
              <w:color w:val="215868" w:themeColor="accent5" w:themeShade="80"/>
            </w:rPr>
            <w:id w:val="1323472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623100" w:rsidRPr="00D72CC4" w:rsidRDefault="00131D9B" w:rsidP="00131D9B">
                <w:pPr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623100" w:rsidRPr="001F7455" w:rsidTr="00131D9B">
        <w:tc>
          <w:tcPr>
            <w:tcW w:w="652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23100" w:rsidRPr="0016555A" w:rsidRDefault="00623100" w:rsidP="0016555A">
            <w:pPr>
              <w:pStyle w:val="afa"/>
              <w:numPr>
                <w:ilvl w:val="0"/>
                <w:numId w:val="23"/>
              </w:numPr>
              <w:spacing w:after="0" w:line="240" w:lineRule="auto"/>
              <w:ind w:left="459" w:hanging="425"/>
            </w:pPr>
            <w:r w:rsidRPr="0016555A">
              <w:t>Собрания работников</w:t>
            </w:r>
          </w:p>
        </w:tc>
        <w:tc>
          <w:tcPr>
            <w:tcW w:w="24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23100" w:rsidRPr="0024118F" w:rsidRDefault="00623100" w:rsidP="002C5140">
            <w:pPr>
              <w:ind w:left="34"/>
              <w:rPr>
                <w:color w:val="215868" w:themeColor="accent5" w:themeShade="8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23100" w:rsidRPr="001F7455" w:rsidRDefault="00623100" w:rsidP="002C5140">
            <w:pPr>
              <w:ind w:left="34"/>
            </w:pPr>
          </w:p>
        </w:tc>
        <w:sdt>
          <w:sdtPr>
            <w:rPr>
              <w:color w:val="215868" w:themeColor="accent5" w:themeShade="80"/>
            </w:rPr>
            <w:id w:val="6464003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623100" w:rsidRPr="00D72CC4" w:rsidRDefault="00131D9B" w:rsidP="00131D9B">
                <w:pPr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623100" w:rsidRPr="001F7455" w:rsidTr="00131D9B">
        <w:tc>
          <w:tcPr>
            <w:tcW w:w="690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623100" w:rsidRPr="0016555A" w:rsidRDefault="00623100" w:rsidP="0016555A">
            <w:pPr>
              <w:pStyle w:val="afa"/>
              <w:numPr>
                <w:ilvl w:val="0"/>
                <w:numId w:val="23"/>
              </w:numPr>
              <w:spacing w:after="0" w:line="240" w:lineRule="auto"/>
              <w:ind w:left="459" w:hanging="425"/>
            </w:pPr>
            <w:r w:rsidRPr="0016555A">
              <w:t xml:space="preserve">Размещение информации в </w:t>
            </w:r>
            <w:r w:rsidR="00A03135" w:rsidRPr="0016555A">
              <w:t>офисе (</w:t>
            </w:r>
            <w:r w:rsidRPr="0016555A">
              <w:t>рабочих помещениях</w:t>
            </w:r>
            <w:r w:rsidR="00A03135" w:rsidRPr="0016555A">
              <w:t>)</w:t>
            </w:r>
          </w:p>
        </w:tc>
        <w:tc>
          <w:tcPr>
            <w:tcW w:w="2101" w:type="dxa"/>
            <w:tcBorders>
              <w:top w:val="nil"/>
              <w:left w:val="nil"/>
              <w:bottom w:val="nil"/>
              <w:right w:val="nil"/>
            </w:tcBorders>
          </w:tcPr>
          <w:p w:rsidR="00623100" w:rsidRPr="0024118F" w:rsidRDefault="00623100" w:rsidP="002C5140">
            <w:pPr>
              <w:ind w:left="34"/>
              <w:rPr>
                <w:color w:val="215868" w:themeColor="accent5" w:themeShade="8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23100" w:rsidRPr="001F7455" w:rsidRDefault="00623100" w:rsidP="002C5140">
            <w:pPr>
              <w:ind w:left="34"/>
            </w:pPr>
          </w:p>
        </w:tc>
        <w:sdt>
          <w:sdtPr>
            <w:rPr>
              <w:color w:val="215868" w:themeColor="accent5" w:themeShade="80"/>
            </w:rPr>
            <w:id w:val="-20270943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623100" w:rsidRPr="00D72CC4" w:rsidRDefault="00131D9B" w:rsidP="00131D9B">
                <w:pPr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623100" w:rsidRPr="001F7455" w:rsidTr="00131D9B">
        <w:trPr>
          <w:trHeight w:val="225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623100" w:rsidRPr="0016555A" w:rsidRDefault="00623100" w:rsidP="0016555A">
            <w:pPr>
              <w:pStyle w:val="afa"/>
              <w:numPr>
                <w:ilvl w:val="0"/>
                <w:numId w:val="23"/>
              </w:numPr>
              <w:spacing w:after="0" w:line="240" w:lineRule="auto"/>
              <w:ind w:left="459" w:hanging="425"/>
            </w:pPr>
            <w:r w:rsidRPr="0016555A">
              <w:t xml:space="preserve">Иные каналы. УКАЖИТЕ, КАКИЕ: </w:t>
            </w:r>
          </w:p>
        </w:tc>
        <w:tc>
          <w:tcPr>
            <w:tcW w:w="517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3100" w:rsidRPr="001F7455" w:rsidRDefault="00623100" w:rsidP="002C5140">
            <w:pPr>
              <w:ind w:left="34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23100" w:rsidRPr="001F7455" w:rsidRDefault="00623100" w:rsidP="002C5140">
            <w:pPr>
              <w:ind w:left="34"/>
            </w:pPr>
          </w:p>
        </w:tc>
        <w:sdt>
          <w:sdtPr>
            <w:rPr>
              <w:color w:val="215868" w:themeColor="accent5" w:themeShade="80"/>
            </w:rPr>
            <w:id w:val="18021918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97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623100" w:rsidRPr="00D72CC4" w:rsidRDefault="00131D9B" w:rsidP="00131D9B">
                <w:pPr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9543D2" w:rsidRDefault="009543D2" w:rsidP="00E21985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3C75B2">
        <w:rPr>
          <w:rFonts w:cs="Arial"/>
          <w:b/>
        </w:rPr>
        <w:t>Пожалуйста, укажите</w:t>
      </w:r>
      <w:r w:rsidR="006613EB" w:rsidRPr="003C75B2">
        <w:rPr>
          <w:rFonts w:cs="Arial"/>
          <w:b/>
        </w:rPr>
        <w:t>, какие каналы распространения информации</w:t>
      </w:r>
      <w:r w:rsidRPr="003C75B2">
        <w:rPr>
          <w:rFonts w:cs="Arial"/>
          <w:b/>
        </w:rPr>
        <w:t xml:space="preserve"> в</w:t>
      </w:r>
      <w:r w:rsidR="006613EB" w:rsidRPr="003C75B2">
        <w:rPr>
          <w:rFonts w:cs="Arial"/>
          <w:b/>
        </w:rPr>
        <w:t xml:space="preserve">аша компания </w:t>
      </w:r>
      <w:r w:rsidR="00B27452">
        <w:rPr>
          <w:rFonts w:cs="Arial"/>
          <w:b/>
        </w:rPr>
        <w:t>использовала</w:t>
      </w:r>
      <w:r w:rsidR="006613EB" w:rsidRPr="003C75B2">
        <w:rPr>
          <w:rFonts w:cs="Arial"/>
          <w:b/>
        </w:rPr>
        <w:t xml:space="preserve"> для </w:t>
      </w:r>
      <w:r w:rsidRPr="003C75B2">
        <w:rPr>
          <w:rFonts w:cs="Arial"/>
          <w:b/>
        </w:rPr>
        <w:t xml:space="preserve"> коммуникации </w:t>
      </w:r>
      <w:r w:rsidR="0097063F">
        <w:rPr>
          <w:rFonts w:cs="Arial"/>
          <w:b/>
        </w:rPr>
        <w:t>с различными заинтересованными сторонами</w:t>
      </w:r>
      <w:r w:rsidR="003C75B2">
        <w:rPr>
          <w:rFonts w:cs="Arial"/>
          <w:b/>
        </w:rPr>
        <w:t>:</w:t>
      </w:r>
    </w:p>
    <w:p w:rsidR="005853BD" w:rsidRDefault="00C276ED" w:rsidP="0097063F">
      <w:pPr>
        <w:ind w:left="426"/>
        <w:rPr>
          <w:rFonts w:cs="Arial"/>
          <w:i/>
          <w:sz w:val="20"/>
        </w:rPr>
      </w:pPr>
      <w:proofErr w:type="gramStart"/>
      <w:r>
        <w:rPr>
          <w:rFonts w:cs="Arial"/>
          <w:i/>
          <w:sz w:val="20"/>
        </w:rPr>
        <w:t>ОТВЕЧАЯ НА ПРЕДЫДУЩИЕ ДВА</w:t>
      </w:r>
      <w:r w:rsidR="0097063F">
        <w:rPr>
          <w:rFonts w:cs="Arial"/>
          <w:i/>
          <w:sz w:val="20"/>
        </w:rPr>
        <w:t xml:space="preserve"> ВОПРОС</w:t>
      </w:r>
      <w:r>
        <w:rPr>
          <w:rFonts w:cs="Arial"/>
          <w:i/>
          <w:sz w:val="20"/>
        </w:rPr>
        <w:t>А</w:t>
      </w:r>
      <w:r w:rsidR="0097063F">
        <w:rPr>
          <w:rFonts w:cs="Arial"/>
          <w:i/>
          <w:sz w:val="20"/>
        </w:rPr>
        <w:t xml:space="preserve"> ВЫ </w:t>
      </w:r>
      <w:r w:rsidR="00087D04">
        <w:rPr>
          <w:rFonts w:cs="Arial"/>
          <w:i/>
          <w:sz w:val="20"/>
        </w:rPr>
        <w:t xml:space="preserve">ВЫБРАЛИ ИНФОРМАЦИОННЫЕ </w:t>
      </w:r>
      <w:r w:rsidR="0097063F">
        <w:rPr>
          <w:rFonts w:cs="Arial"/>
          <w:i/>
          <w:sz w:val="20"/>
        </w:rPr>
        <w:t>КАНАЛЫ</w:t>
      </w:r>
      <w:proofErr w:type="gramEnd"/>
      <w:r w:rsidR="0097063F">
        <w:rPr>
          <w:rFonts w:cs="Arial"/>
          <w:i/>
          <w:sz w:val="20"/>
        </w:rPr>
        <w:t xml:space="preserve">, КОТОРЫЕ В 2016 Г. </w:t>
      </w:r>
    </w:p>
    <w:p w:rsidR="0016555A" w:rsidRDefault="0097063F" w:rsidP="0097063F">
      <w:pPr>
        <w:ind w:left="426"/>
        <w:rPr>
          <w:rFonts w:cs="Arial"/>
          <w:i/>
          <w:sz w:val="20"/>
        </w:rPr>
      </w:pPr>
      <w:r>
        <w:rPr>
          <w:rFonts w:cs="Arial"/>
          <w:i/>
          <w:sz w:val="20"/>
        </w:rPr>
        <w:t xml:space="preserve">ИСПОЛЬЗОВАЛА ВАША КОМПАНИЯ. </w:t>
      </w:r>
      <w:proofErr w:type="gramStart"/>
      <w:r>
        <w:rPr>
          <w:rFonts w:cs="Arial"/>
          <w:i/>
          <w:sz w:val="20"/>
        </w:rPr>
        <w:t>ПОЖАЛУЙСТА</w:t>
      </w:r>
      <w:proofErr w:type="gramEnd"/>
      <w:r>
        <w:rPr>
          <w:rFonts w:cs="Arial"/>
          <w:i/>
          <w:sz w:val="20"/>
        </w:rPr>
        <w:t xml:space="preserve"> РАСПРЕДЕЛИТЕ ИХ ПО ТИПАМ СТЕЙКХОЛДЕРОВ. </w:t>
      </w:r>
      <w:r w:rsidR="00087D04">
        <w:rPr>
          <w:rFonts w:cs="Arial"/>
          <w:i/>
          <w:sz w:val="20"/>
        </w:rPr>
        <w:t>ПО ВО</w:t>
      </w:r>
      <w:r w:rsidR="00087D04">
        <w:rPr>
          <w:rFonts w:cs="Arial"/>
          <w:i/>
          <w:sz w:val="20"/>
        </w:rPr>
        <w:t>З</w:t>
      </w:r>
      <w:r w:rsidR="00087D04">
        <w:rPr>
          <w:rFonts w:cs="Arial"/>
          <w:i/>
          <w:sz w:val="20"/>
        </w:rPr>
        <w:t>МОЖНОСТИ УКАЗЫ</w:t>
      </w:r>
      <w:r w:rsidR="005853BD">
        <w:rPr>
          <w:rFonts w:cs="Arial"/>
          <w:i/>
          <w:sz w:val="20"/>
        </w:rPr>
        <w:t>ВАЙТЕ НЕ НАЗАНИЕ КАНАЛА</w:t>
      </w:r>
      <w:r w:rsidR="00087D04">
        <w:rPr>
          <w:rFonts w:cs="Arial"/>
          <w:i/>
          <w:sz w:val="20"/>
        </w:rPr>
        <w:t xml:space="preserve">, А </w:t>
      </w:r>
      <w:r>
        <w:rPr>
          <w:rFonts w:cs="Arial"/>
          <w:i/>
          <w:sz w:val="20"/>
        </w:rPr>
        <w:t>НОМЕ</w:t>
      </w:r>
      <w:r w:rsidR="005853BD">
        <w:rPr>
          <w:rFonts w:cs="Arial"/>
          <w:i/>
          <w:sz w:val="20"/>
        </w:rPr>
        <w:t>Р</w:t>
      </w:r>
      <w:r>
        <w:rPr>
          <w:rFonts w:cs="Arial"/>
          <w:i/>
          <w:sz w:val="20"/>
        </w:rPr>
        <w:t xml:space="preserve"> ВЫБРАН</w:t>
      </w:r>
      <w:r w:rsidR="005853BD">
        <w:rPr>
          <w:rFonts w:cs="Arial"/>
          <w:i/>
          <w:sz w:val="20"/>
        </w:rPr>
        <w:t>НОГО</w:t>
      </w:r>
      <w:r>
        <w:rPr>
          <w:rFonts w:cs="Arial"/>
          <w:i/>
          <w:sz w:val="20"/>
        </w:rPr>
        <w:t xml:space="preserve"> ВАМИ ОТВЕ</w:t>
      </w:r>
      <w:r w:rsidR="005853BD">
        <w:rPr>
          <w:rFonts w:cs="Arial"/>
          <w:i/>
          <w:sz w:val="20"/>
        </w:rPr>
        <w:t>ТА В ВОПРОС</w:t>
      </w:r>
      <w:r w:rsidR="00C276ED">
        <w:rPr>
          <w:rFonts w:cs="Arial"/>
          <w:i/>
          <w:sz w:val="20"/>
        </w:rPr>
        <w:t>АХ</w:t>
      </w:r>
      <w:r w:rsidR="00087D04">
        <w:rPr>
          <w:rFonts w:cs="Arial"/>
          <w:i/>
          <w:sz w:val="20"/>
        </w:rPr>
        <w:t xml:space="preserve"> 43</w:t>
      </w:r>
      <w:r w:rsidR="00C276ED">
        <w:rPr>
          <w:rFonts w:cs="Arial"/>
          <w:i/>
          <w:sz w:val="20"/>
        </w:rPr>
        <w:t>, 44</w:t>
      </w:r>
    </w:p>
    <w:p w:rsidR="00087D04" w:rsidRPr="005853BD" w:rsidRDefault="00087D04" w:rsidP="0097063F">
      <w:pPr>
        <w:ind w:left="426"/>
        <w:rPr>
          <w:rFonts w:cs="Arial"/>
          <w:i/>
          <w:sz w:val="24"/>
        </w:rPr>
      </w:pPr>
    </w:p>
    <w:tbl>
      <w:tblPr>
        <w:tblStyle w:val="af7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1559"/>
        <w:gridCol w:w="5776"/>
      </w:tblGrid>
      <w:tr w:rsidR="006613EB" w:rsidRPr="002E33C1" w:rsidTr="0016555A">
        <w:tc>
          <w:tcPr>
            <w:tcW w:w="3827" w:type="dxa"/>
            <w:gridSpan w:val="2"/>
          </w:tcPr>
          <w:p w:rsidR="006613EB" w:rsidRPr="0043033F" w:rsidRDefault="006613EB" w:rsidP="00A62F42">
            <w:pPr>
              <w:pStyle w:val="a3"/>
              <w:numPr>
                <w:ilvl w:val="0"/>
                <w:numId w:val="30"/>
              </w:numPr>
              <w:spacing w:before="0" w:beforeAutospacing="0" w:after="0" w:afterAutospacing="0"/>
            </w:pPr>
            <w:r w:rsidRPr="0043033F">
              <w:t xml:space="preserve">Владельцы, акционеры  </w:t>
            </w:r>
          </w:p>
        </w:tc>
        <w:tc>
          <w:tcPr>
            <w:tcW w:w="5776" w:type="dxa"/>
            <w:tcBorders>
              <w:bottom w:val="single" w:sz="4" w:space="0" w:color="auto"/>
            </w:tcBorders>
            <w:vAlign w:val="center"/>
          </w:tcPr>
          <w:p w:rsidR="006613EB" w:rsidRPr="00D72CC4" w:rsidRDefault="006613EB" w:rsidP="00B57105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</w:tr>
      <w:tr w:rsidR="006613EB" w:rsidRPr="002E33C1" w:rsidTr="0016555A">
        <w:trPr>
          <w:trHeight w:val="241"/>
        </w:trPr>
        <w:tc>
          <w:tcPr>
            <w:tcW w:w="3827" w:type="dxa"/>
            <w:gridSpan w:val="2"/>
          </w:tcPr>
          <w:p w:rsidR="006613EB" w:rsidRPr="0043033F" w:rsidRDefault="006613EB" w:rsidP="00A62F42">
            <w:pPr>
              <w:pStyle w:val="a3"/>
              <w:numPr>
                <w:ilvl w:val="0"/>
                <w:numId w:val="30"/>
              </w:numPr>
              <w:spacing w:before="0" w:beforeAutospacing="0" w:after="0" w:afterAutospacing="0"/>
            </w:pPr>
            <w:r w:rsidRPr="0043033F">
              <w:t xml:space="preserve">Сотрудники </w:t>
            </w:r>
            <w:r w:rsidR="00856280">
              <w:t>компании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13EB" w:rsidRPr="00D72CC4" w:rsidRDefault="006613EB" w:rsidP="00B57105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</w:tr>
      <w:tr w:rsidR="006613EB" w:rsidRPr="002E33C1" w:rsidTr="0016555A">
        <w:trPr>
          <w:trHeight w:val="285"/>
        </w:trPr>
        <w:tc>
          <w:tcPr>
            <w:tcW w:w="3827" w:type="dxa"/>
            <w:gridSpan w:val="2"/>
          </w:tcPr>
          <w:p w:rsidR="006613EB" w:rsidRPr="0043033F" w:rsidRDefault="0016555A" w:rsidP="0016555A">
            <w:pPr>
              <w:pStyle w:val="a3"/>
              <w:numPr>
                <w:ilvl w:val="0"/>
                <w:numId w:val="30"/>
              </w:numPr>
              <w:spacing w:before="0" w:beforeAutospacing="0" w:after="0" w:afterAutospacing="0"/>
            </w:pPr>
            <w:r>
              <w:t xml:space="preserve">Клиенты, партнеры </w:t>
            </w:r>
            <w:r w:rsidR="006613EB" w:rsidRPr="0043033F">
              <w:t xml:space="preserve"> и т.п.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13EB" w:rsidRPr="00D72CC4" w:rsidRDefault="006613EB" w:rsidP="00B57105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</w:tr>
      <w:tr w:rsidR="006613EB" w:rsidRPr="002E33C1" w:rsidTr="0016555A">
        <w:trPr>
          <w:trHeight w:val="221"/>
        </w:trPr>
        <w:tc>
          <w:tcPr>
            <w:tcW w:w="3827" w:type="dxa"/>
            <w:gridSpan w:val="2"/>
          </w:tcPr>
          <w:p w:rsidR="006613EB" w:rsidRPr="0043033F" w:rsidRDefault="006613EB" w:rsidP="00A62F42">
            <w:pPr>
              <w:pStyle w:val="a3"/>
              <w:numPr>
                <w:ilvl w:val="0"/>
                <w:numId w:val="30"/>
              </w:numPr>
              <w:spacing w:before="0" w:beforeAutospacing="0" w:after="0" w:afterAutospacing="0"/>
            </w:pPr>
            <w:r w:rsidRPr="0043033F">
              <w:t>Благополучатели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13EB" w:rsidRPr="00D72CC4" w:rsidRDefault="006613EB" w:rsidP="00B57105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</w:tr>
      <w:tr w:rsidR="006613EB" w:rsidRPr="002E33C1" w:rsidTr="0016555A">
        <w:trPr>
          <w:trHeight w:val="240"/>
        </w:trPr>
        <w:tc>
          <w:tcPr>
            <w:tcW w:w="3827" w:type="dxa"/>
            <w:gridSpan w:val="2"/>
          </w:tcPr>
          <w:p w:rsidR="006613EB" w:rsidRPr="0043033F" w:rsidRDefault="006613EB" w:rsidP="00A62F42">
            <w:pPr>
              <w:pStyle w:val="a3"/>
              <w:numPr>
                <w:ilvl w:val="0"/>
                <w:numId w:val="30"/>
              </w:numPr>
              <w:spacing w:before="0" w:beforeAutospacing="0" w:after="0" w:afterAutospacing="0"/>
            </w:pPr>
            <w:r w:rsidRPr="0043033F">
              <w:t>Представители власти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13EB" w:rsidRPr="00D72CC4" w:rsidRDefault="006613EB" w:rsidP="00B57105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</w:tr>
      <w:tr w:rsidR="006613EB" w:rsidRPr="002E33C1" w:rsidTr="0016555A">
        <w:trPr>
          <w:trHeight w:val="87"/>
        </w:trPr>
        <w:tc>
          <w:tcPr>
            <w:tcW w:w="3827" w:type="dxa"/>
            <w:gridSpan w:val="2"/>
          </w:tcPr>
          <w:p w:rsidR="006613EB" w:rsidRPr="0043033F" w:rsidRDefault="006613EB" w:rsidP="00A62F42">
            <w:pPr>
              <w:pStyle w:val="a3"/>
              <w:numPr>
                <w:ilvl w:val="0"/>
                <w:numId w:val="30"/>
              </w:numPr>
              <w:spacing w:before="0" w:beforeAutospacing="0" w:after="0" w:afterAutospacing="0"/>
            </w:pPr>
            <w:r w:rsidRPr="0043033F">
              <w:t>Местные сообщества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13EB" w:rsidRPr="00D72CC4" w:rsidRDefault="006613EB" w:rsidP="00B57105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</w:tr>
      <w:tr w:rsidR="006613EB" w:rsidRPr="002E33C1" w:rsidTr="0016555A">
        <w:trPr>
          <w:trHeight w:val="285"/>
        </w:trPr>
        <w:tc>
          <w:tcPr>
            <w:tcW w:w="3827" w:type="dxa"/>
            <w:gridSpan w:val="2"/>
          </w:tcPr>
          <w:p w:rsidR="006613EB" w:rsidRPr="0043033F" w:rsidRDefault="006613EB" w:rsidP="00A62F42">
            <w:pPr>
              <w:pStyle w:val="a3"/>
              <w:numPr>
                <w:ilvl w:val="0"/>
                <w:numId w:val="30"/>
              </w:numPr>
              <w:spacing w:before="0" w:beforeAutospacing="0" w:after="0" w:afterAutospacing="0"/>
            </w:pPr>
            <w:r w:rsidRPr="0043033F">
              <w:t>НКО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13EB" w:rsidRPr="00D72CC4" w:rsidRDefault="006613EB" w:rsidP="00B57105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</w:tr>
      <w:tr w:rsidR="006613EB" w:rsidRPr="002E33C1" w:rsidTr="0016555A">
        <w:tc>
          <w:tcPr>
            <w:tcW w:w="3827" w:type="dxa"/>
            <w:gridSpan w:val="2"/>
          </w:tcPr>
          <w:p w:rsidR="006613EB" w:rsidRPr="0043033F" w:rsidRDefault="006613EB" w:rsidP="00A62F42">
            <w:pPr>
              <w:pStyle w:val="a3"/>
              <w:numPr>
                <w:ilvl w:val="0"/>
                <w:numId w:val="30"/>
              </w:numPr>
              <w:spacing w:before="0" w:beforeAutospacing="0" w:after="0" w:afterAutospacing="0"/>
            </w:pPr>
            <w:r w:rsidRPr="0043033F">
              <w:t>СМИ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13EB" w:rsidRPr="00D72CC4" w:rsidRDefault="006613EB" w:rsidP="00B57105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</w:tr>
      <w:tr w:rsidR="006613EB" w:rsidRPr="002E33C1" w:rsidTr="0016555A">
        <w:tc>
          <w:tcPr>
            <w:tcW w:w="3827" w:type="dxa"/>
            <w:gridSpan w:val="2"/>
          </w:tcPr>
          <w:p w:rsidR="006613EB" w:rsidRPr="0043033F" w:rsidRDefault="006613EB" w:rsidP="0016555A">
            <w:pPr>
              <w:pStyle w:val="a3"/>
              <w:numPr>
                <w:ilvl w:val="0"/>
                <w:numId w:val="30"/>
              </w:numPr>
              <w:spacing w:before="0" w:beforeAutospacing="0" w:after="0" w:afterAutospacing="0"/>
            </w:pPr>
            <w:r w:rsidRPr="0043033F">
              <w:t>Профессиональное сообщество в сфере КСО, благотворительности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13EB" w:rsidRPr="00D72CC4" w:rsidRDefault="006613EB" w:rsidP="00B57105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</w:tr>
      <w:tr w:rsidR="006613EB" w:rsidRPr="002E33C1" w:rsidTr="0016555A">
        <w:tc>
          <w:tcPr>
            <w:tcW w:w="3827" w:type="dxa"/>
            <w:gridSpan w:val="2"/>
          </w:tcPr>
          <w:p w:rsidR="006613EB" w:rsidRPr="0043033F" w:rsidRDefault="006613EB" w:rsidP="00A62F42">
            <w:pPr>
              <w:pStyle w:val="a3"/>
              <w:numPr>
                <w:ilvl w:val="0"/>
                <w:numId w:val="30"/>
              </w:numPr>
              <w:spacing w:before="0" w:beforeAutospacing="0" w:after="0" w:afterAutospacing="0"/>
            </w:pPr>
            <w:r w:rsidRPr="0043033F">
              <w:t>Международные организации</w:t>
            </w: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13EB" w:rsidRPr="00D72CC4" w:rsidRDefault="006613EB" w:rsidP="00B57105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</w:tr>
      <w:tr w:rsidR="006613EB" w:rsidRPr="002E33C1" w:rsidTr="0016555A">
        <w:tc>
          <w:tcPr>
            <w:tcW w:w="2268" w:type="dxa"/>
          </w:tcPr>
          <w:p w:rsidR="006613EB" w:rsidRPr="0043033F" w:rsidRDefault="006613EB" w:rsidP="00A62F42">
            <w:pPr>
              <w:pStyle w:val="a3"/>
              <w:numPr>
                <w:ilvl w:val="0"/>
                <w:numId w:val="30"/>
              </w:numPr>
              <w:spacing w:before="0" w:beforeAutospacing="0" w:after="0" w:afterAutospacing="0"/>
              <w:ind w:right="-108"/>
            </w:pPr>
            <w:r w:rsidRPr="0043033F">
              <w:t xml:space="preserve">Другое, </w:t>
            </w:r>
            <w:r w:rsidRPr="0043033F">
              <w:rPr>
                <w:i/>
              </w:rPr>
              <w:t>УКАЖИТЕ: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6613EB" w:rsidRPr="0043033F" w:rsidRDefault="006613EB" w:rsidP="00B57105">
            <w:pPr>
              <w:pStyle w:val="a3"/>
              <w:spacing w:before="0" w:beforeAutospacing="0" w:after="0" w:afterAutospacing="0"/>
            </w:pPr>
          </w:p>
        </w:tc>
        <w:tc>
          <w:tcPr>
            <w:tcW w:w="5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613EB" w:rsidRPr="00D72CC4" w:rsidRDefault="006613EB" w:rsidP="00B57105">
            <w:pPr>
              <w:pStyle w:val="a3"/>
              <w:spacing w:before="0" w:beforeAutospacing="0" w:after="0" w:afterAutospacing="0"/>
              <w:jc w:val="center"/>
              <w:rPr>
                <w:color w:val="215868" w:themeColor="accent5" w:themeShade="80"/>
              </w:rPr>
            </w:pPr>
          </w:p>
        </w:tc>
      </w:tr>
    </w:tbl>
    <w:p w:rsidR="0086666F" w:rsidRPr="005853BD" w:rsidRDefault="0086666F" w:rsidP="002B2C1D">
      <w:pPr>
        <w:pStyle w:val="afa"/>
        <w:spacing w:after="0" w:line="360" w:lineRule="auto"/>
        <w:ind w:left="425"/>
        <w:rPr>
          <w:rFonts w:cs="Arial"/>
          <w:b/>
          <w:sz w:val="24"/>
        </w:rPr>
      </w:pPr>
    </w:p>
    <w:p w:rsidR="00451F47" w:rsidRDefault="0086666F" w:rsidP="00451F47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 w:rsidRPr="00451F47">
        <w:rPr>
          <w:rFonts w:cs="Arial"/>
          <w:b/>
        </w:rPr>
        <w:t xml:space="preserve">С какой </w:t>
      </w:r>
      <w:r w:rsidR="00451F47" w:rsidRPr="00451F47">
        <w:rPr>
          <w:rFonts w:cs="Arial"/>
          <w:b/>
        </w:rPr>
        <w:t xml:space="preserve">примерной </w:t>
      </w:r>
      <w:r w:rsidRPr="00451F47">
        <w:rPr>
          <w:rFonts w:cs="Arial"/>
          <w:b/>
        </w:rPr>
        <w:t xml:space="preserve">периодичностью </w:t>
      </w:r>
      <w:r w:rsidR="00451F47" w:rsidRPr="00451F47">
        <w:rPr>
          <w:rFonts w:cs="Arial"/>
          <w:b/>
        </w:rPr>
        <w:t xml:space="preserve">в 2016 г. </w:t>
      </w:r>
      <w:r w:rsidRPr="00451F47">
        <w:rPr>
          <w:rFonts w:cs="Arial"/>
          <w:b/>
        </w:rPr>
        <w:t>ваша компания</w:t>
      </w:r>
      <w:r w:rsidR="007B3C06" w:rsidRPr="00451F47">
        <w:rPr>
          <w:rFonts w:cs="Arial"/>
          <w:b/>
        </w:rPr>
        <w:t xml:space="preserve"> </w:t>
      </w:r>
      <w:r w:rsidR="00451F47" w:rsidRPr="00451F47">
        <w:rPr>
          <w:rFonts w:cs="Arial"/>
          <w:b/>
        </w:rPr>
        <w:t xml:space="preserve">пользовалась тем или иным </w:t>
      </w:r>
    </w:p>
    <w:p w:rsidR="00971B71" w:rsidRDefault="00451F47" w:rsidP="00451F47">
      <w:pPr>
        <w:pStyle w:val="afa"/>
        <w:spacing w:after="0" w:line="240" w:lineRule="auto"/>
        <w:ind w:left="426"/>
        <w:rPr>
          <w:rFonts w:cs="Arial"/>
          <w:b/>
        </w:rPr>
      </w:pPr>
      <w:r w:rsidRPr="00451F47">
        <w:rPr>
          <w:rFonts w:cs="Arial"/>
          <w:b/>
        </w:rPr>
        <w:t xml:space="preserve">каналом для освещения </w:t>
      </w:r>
      <w:r>
        <w:rPr>
          <w:rFonts w:cs="Arial"/>
          <w:b/>
        </w:rPr>
        <w:t xml:space="preserve">собственной </w:t>
      </w:r>
      <w:r w:rsidRPr="00451F47">
        <w:rPr>
          <w:rFonts w:cs="Arial"/>
          <w:b/>
        </w:rPr>
        <w:t>благотворительной деятельности</w:t>
      </w:r>
      <w:r w:rsidR="007B3C06" w:rsidRPr="00451F47">
        <w:rPr>
          <w:rFonts w:cs="Arial"/>
          <w:b/>
        </w:rPr>
        <w:t>?</w:t>
      </w:r>
    </w:p>
    <w:p w:rsidR="002B2C1D" w:rsidRPr="005853BD" w:rsidRDefault="002B2C1D" w:rsidP="00451F47">
      <w:pPr>
        <w:pStyle w:val="afa"/>
        <w:spacing w:after="0" w:line="240" w:lineRule="auto"/>
        <w:ind w:left="426"/>
        <w:rPr>
          <w:rFonts w:cs="Arial"/>
          <w:b/>
          <w:sz w:val="24"/>
        </w:rPr>
      </w:pPr>
    </w:p>
    <w:p w:rsidR="00BE17B7" w:rsidRPr="005853BD" w:rsidRDefault="00BE17B7" w:rsidP="0086666F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  <w:sz w:val="24"/>
        </w:rPr>
        <w:sectPr w:rsidR="00BE17B7" w:rsidRPr="005853BD" w:rsidSect="00500E02">
          <w:footerReference w:type="even" r:id="rId15"/>
          <w:footerReference w:type="default" r:id="rId16"/>
          <w:headerReference w:type="first" r:id="rId17"/>
          <w:pgSz w:w="11906" w:h="16838" w:code="9"/>
          <w:pgMar w:top="851" w:right="851" w:bottom="567" w:left="1134" w:header="567" w:footer="567" w:gutter="0"/>
          <w:cols w:space="708"/>
          <w:titlePg/>
          <w:docGrid w:linePitch="360"/>
        </w:sectPr>
      </w:pPr>
    </w:p>
    <w:tbl>
      <w:tblPr>
        <w:tblStyle w:val="af7"/>
        <w:tblW w:w="9781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1950"/>
        <w:gridCol w:w="1873"/>
        <w:gridCol w:w="1190"/>
        <w:gridCol w:w="1190"/>
        <w:gridCol w:w="1190"/>
        <w:gridCol w:w="1190"/>
        <w:gridCol w:w="1198"/>
      </w:tblGrid>
      <w:tr w:rsidR="00451F47" w:rsidRPr="00451F47" w:rsidTr="005853BD">
        <w:trPr>
          <w:cantSplit/>
          <w:trHeight w:val="1441"/>
        </w:trPr>
        <w:tc>
          <w:tcPr>
            <w:tcW w:w="38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451F47" w:rsidRPr="00451F47" w:rsidRDefault="00451F47" w:rsidP="00DE2301">
            <w:pPr>
              <w:ind w:left="34"/>
              <w:jc w:val="center"/>
              <w:rPr>
                <w:sz w:val="18"/>
              </w:rPr>
            </w:pP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451F47" w:rsidRPr="00451F47" w:rsidRDefault="00451F47" w:rsidP="00257683">
            <w:pPr>
              <w:ind w:left="34" w:right="113"/>
              <w:jc w:val="center"/>
              <w:rPr>
                <w:sz w:val="18"/>
              </w:rPr>
            </w:pPr>
            <w:r>
              <w:rPr>
                <w:sz w:val="18"/>
              </w:rPr>
              <w:t>е</w:t>
            </w:r>
            <w:r w:rsidRPr="00451F47">
              <w:rPr>
                <w:sz w:val="18"/>
              </w:rPr>
              <w:t xml:space="preserve">женедельно 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451F47" w:rsidRPr="00451F47" w:rsidRDefault="005607F9" w:rsidP="00257683">
            <w:pPr>
              <w:ind w:left="34" w:right="113"/>
              <w:jc w:val="center"/>
              <w:rPr>
                <w:sz w:val="18"/>
              </w:rPr>
            </w:pPr>
            <w:r>
              <w:rPr>
                <w:sz w:val="18"/>
              </w:rPr>
              <w:t>е</w:t>
            </w:r>
            <w:r w:rsidR="00451F47" w:rsidRPr="00451F47">
              <w:rPr>
                <w:sz w:val="18"/>
              </w:rPr>
              <w:t>жемесячно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451F47" w:rsidRPr="00451F47" w:rsidRDefault="00451F47" w:rsidP="00257683">
            <w:pPr>
              <w:ind w:left="34" w:right="113"/>
              <w:jc w:val="center"/>
              <w:rPr>
                <w:sz w:val="18"/>
              </w:rPr>
            </w:pPr>
            <w:r w:rsidRPr="00451F47">
              <w:rPr>
                <w:sz w:val="18"/>
              </w:rPr>
              <w:t>ежеквартально</w:t>
            </w:r>
          </w:p>
        </w:tc>
        <w:tc>
          <w:tcPr>
            <w:tcW w:w="1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451F47" w:rsidRPr="00451F47" w:rsidRDefault="00451F47" w:rsidP="00257683">
            <w:pPr>
              <w:ind w:left="34" w:right="113"/>
              <w:jc w:val="center"/>
              <w:rPr>
                <w:sz w:val="18"/>
              </w:rPr>
            </w:pPr>
            <w:r>
              <w:rPr>
                <w:sz w:val="18"/>
              </w:rPr>
              <w:t>раз в полгода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  <w:textDirection w:val="btLr"/>
            <w:vAlign w:val="center"/>
          </w:tcPr>
          <w:p w:rsidR="00451F47" w:rsidRPr="00451F47" w:rsidRDefault="00451F47" w:rsidP="00257683">
            <w:pPr>
              <w:ind w:left="34" w:right="113"/>
              <w:jc w:val="center"/>
              <w:rPr>
                <w:sz w:val="18"/>
              </w:rPr>
            </w:pPr>
            <w:r>
              <w:rPr>
                <w:sz w:val="18"/>
              </w:rPr>
              <w:t>р</w:t>
            </w:r>
            <w:r w:rsidRPr="00451F47">
              <w:rPr>
                <w:sz w:val="18"/>
              </w:rPr>
              <w:t xml:space="preserve">аз в год </w:t>
            </w:r>
          </w:p>
        </w:tc>
      </w:tr>
      <w:tr w:rsidR="00451F47" w:rsidRPr="00D72CC4" w:rsidTr="00A03135">
        <w:tc>
          <w:tcPr>
            <w:tcW w:w="38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51F47" w:rsidRPr="007B3C06" w:rsidRDefault="00623100" w:rsidP="00A62F42">
            <w:pPr>
              <w:pStyle w:val="afa"/>
              <w:numPr>
                <w:ilvl w:val="0"/>
                <w:numId w:val="24"/>
              </w:numPr>
              <w:spacing w:after="0" w:line="240" w:lineRule="auto"/>
              <w:ind w:left="317" w:hanging="283"/>
            </w:pPr>
            <w:r>
              <w:t>Публичный к</w:t>
            </w:r>
            <w:r w:rsidR="00451F47">
              <w:t>орпоративный сайт</w:t>
            </w:r>
            <w:r>
              <w:rPr>
                <w:lang w:val="en-US"/>
              </w:rPr>
              <w:t xml:space="preserve"> </w:t>
            </w:r>
          </w:p>
        </w:tc>
        <w:sdt>
          <w:sdtPr>
            <w:rPr>
              <w:color w:val="215868" w:themeColor="accent5" w:themeShade="80"/>
            </w:rPr>
            <w:id w:val="-1270170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949293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9303078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2338162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20139826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451F47" w:rsidRPr="00D72CC4" w:rsidTr="00A03135">
        <w:tc>
          <w:tcPr>
            <w:tcW w:w="3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51F47" w:rsidRPr="007B3C06" w:rsidRDefault="00451F47" w:rsidP="00A62F42">
            <w:pPr>
              <w:pStyle w:val="afa"/>
              <w:numPr>
                <w:ilvl w:val="0"/>
                <w:numId w:val="24"/>
              </w:numPr>
              <w:spacing w:after="0" w:line="240" w:lineRule="auto"/>
              <w:ind w:left="317" w:hanging="283"/>
            </w:pPr>
            <w:r>
              <w:t>Иные сайты</w:t>
            </w:r>
          </w:p>
        </w:tc>
        <w:sdt>
          <w:sdtPr>
            <w:rPr>
              <w:color w:val="215868" w:themeColor="accent5" w:themeShade="80"/>
            </w:rPr>
            <w:id w:val="134267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790206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8760313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708078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2144158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451F47" w:rsidRPr="00D72CC4" w:rsidTr="00A03135">
        <w:tc>
          <w:tcPr>
            <w:tcW w:w="3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51F47" w:rsidRPr="007B3C06" w:rsidRDefault="00451F47" w:rsidP="00A62F42">
            <w:pPr>
              <w:pStyle w:val="afa"/>
              <w:numPr>
                <w:ilvl w:val="0"/>
                <w:numId w:val="24"/>
              </w:numPr>
              <w:spacing w:after="0" w:line="240" w:lineRule="auto"/>
              <w:ind w:left="317" w:hanging="283"/>
            </w:pPr>
            <w:r>
              <w:t>Социальные сети</w:t>
            </w:r>
            <w:r w:rsidRPr="007B3C06">
              <w:t xml:space="preserve">  </w:t>
            </w:r>
          </w:p>
        </w:tc>
        <w:sdt>
          <w:sdtPr>
            <w:rPr>
              <w:color w:val="215868" w:themeColor="accent5" w:themeShade="80"/>
            </w:rPr>
            <w:id w:val="12076007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4382880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1579951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6845793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270289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451F47" w:rsidRPr="00D72CC4" w:rsidTr="00A03135">
        <w:tc>
          <w:tcPr>
            <w:tcW w:w="3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51F47" w:rsidRPr="007B3C06" w:rsidRDefault="00451F47" w:rsidP="00A62F42">
            <w:pPr>
              <w:pStyle w:val="afa"/>
              <w:numPr>
                <w:ilvl w:val="0"/>
                <w:numId w:val="24"/>
              </w:numPr>
              <w:spacing w:after="0" w:line="240" w:lineRule="auto"/>
              <w:ind w:left="317" w:hanging="283"/>
            </w:pPr>
            <w:r>
              <w:t>Передачи, репортажи на ТВ</w:t>
            </w:r>
            <w:r w:rsidRPr="007B3C06">
              <w:t xml:space="preserve"> </w:t>
            </w:r>
          </w:p>
        </w:tc>
        <w:sdt>
          <w:sdtPr>
            <w:rPr>
              <w:color w:val="215868" w:themeColor="accent5" w:themeShade="80"/>
            </w:rPr>
            <w:id w:val="206533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232991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6963000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874367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4639616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451F47" w:rsidRPr="00D72CC4" w:rsidTr="00A03135">
        <w:tc>
          <w:tcPr>
            <w:tcW w:w="3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51F47" w:rsidRPr="007B3C06" w:rsidRDefault="00451F47" w:rsidP="00A62F42">
            <w:pPr>
              <w:pStyle w:val="afa"/>
              <w:numPr>
                <w:ilvl w:val="0"/>
                <w:numId w:val="24"/>
              </w:numPr>
              <w:spacing w:after="0" w:line="240" w:lineRule="auto"/>
              <w:ind w:left="317" w:hanging="283"/>
            </w:pPr>
            <w:r>
              <w:t>Передачи, репортажи на радио</w:t>
            </w:r>
            <w:r w:rsidRPr="007B3C06">
              <w:t xml:space="preserve"> </w:t>
            </w:r>
          </w:p>
        </w:tc>
        <w:sdt>
          <w:sdtPr>
            <w:rPr>
              <w:color w:val="215868" w:themeColor="accent5" w:themeShade="80"/>
            </w:rPr>
            <w:id w:val="12449960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375232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457417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2275328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760091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451F47" w:rsidRPr="00D72CC4" w:rsidTr="00A03135">
        <w:tc>
          <w:tcPr>
            <w:tcW w:w="3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51F47" w:rsidRPr="007B3C06" w:rsidRDefault="00451F47" w:rsidP="00A62F42">
            <w:pPr>
              <w:pStyle w:val="afa"/>
              <w:numPr>
                <w:ilvl w:val="0"/>
                <w:numId w:val="24"/>
              </w:numPr>
              <w:spacing w:after="0" w:line="240" w:lineRule="auto"/>
              <w:ind w:left="317" w:hanging="283"/>
            </w:pPr>
            <w:r w:rsidRPr="007B3C06">
              <w:t>Публикаци</w:t>
            </w:r>
            <w:r>
              <w:t>и в прессе</w:t>
            </w:r>
          </w:p>
        </w:tc>
        <w:sdt>
          <w:sdtPr>
            <w:rPr>
              <w:color w:val="215868" w:themeColor="accent5" w:themeShade="80"/>
            </w:rPr>
            <w:id w:val="-38290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2185658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7922696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20162650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424466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451F47" w:rsidRPr="00D72CC4" w:rsidTr="00A03135">
        <w:tc>
          <w:tcPr>
            <w:tcW w:w="3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51F47" w:rsidRPr="007B3C06" w:rsidRDefault="00451F47" w:rsidP="00A62F42">
            <w:pPr>
              <w:pStyle w:val="afa"/>
              <w:numPr>
                <w:ilvl w:val="0"/>
                <w:numId w:val="24"/>
              </w:numPr>
              <w:spacing w:after="0" w:line="240" w:lineRule="auto"/>
              <w:ind w:left="317" w:hanging="283"/>
            </w:pPr>
            <w:r>
              <w:t>Собственные печатные материалы</w:t>
            </w:r>
            <w:r w:rsidRPr="007B3C06">
              <w:t xml:space="preserve"> </w:t>
            </w:r>
          </w:p>
        </w:tc>
        <w:sdt>
          <w:sdtPr>
            <w:rPr>
              <w:color w:val="215868" w:themeColor="accent5" w:themeShade="80"/>
            </w:rPr>
            <w:id w:val="-17978300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387459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7324614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2108795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7558281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451F47" w:rsidRPr="00D72CC4" w:rsidTr="00A03135">
        <w:tc>
          <w:tcPr>
            <w:tcW w:w="3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607F9" w:rsidRDefault="00451F47" w:rsidP="00A62F42">
            <w:pPr>
              <w:pStyle w:val="afa"/>
              <w:numPr>
                <w:ilvl w:val="0"/>
                <w:numId w:val="24"/>
              </w:numPr>
              <w:spacing w:after="0" w:line="240" w:lineRule="auto"/>
              <w:ind w:left="317" w:hanging="283"/>
            </w:pPr>
            <w:r w:rsidRPr="007B3C06">
              <w:t xml:space="preserve">Участие в мероприятиях </w:t>
            </w:r>
          </w:p>
          <w:p w:rsidR="00451F47" w:rsidRPr="007B3C06" w:rsidRDefault="00451F47" w:rsidP="005607F9">
            <w:pPr>
              <w:pStyle w:val="afa"/>
              <w:spacing w:after="0" w:line="240" w:lineRule="auto"/>
              <w:ind w:left="317"/>
            </w:pPr>
            <w:r w:rsidRPr="007B3C06">
              <w:t>(</w:t>
            </w:r>
            <w:proofErr w:type="gramStart"/>
            <w:r w:rsidRPr="007B3C06">
              <w:t>конференциях</w:t>
            </w:r>
            <w:proofErr w:type="gramEnd"/>
            <w:r w:rsidRPr="007B3C06">
              <w:t xml:space="preserve"> и т.п.) </w:t>
            </w:r>
          </w:p>
        </w:tc>
        <w:sdt>
          <w:sdtPr>
            <w:rPr>
              <w:color w:val="215868" w:themeColor="accent5" w:themeShade="80"/>
            </w:rPr>
            <w:id w:val="-11952244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884827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371580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9026272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9627735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451F47" w:rsidRPr="00D72CC4" w:rsidTr="00A03135">
        <w:trPr>
          <w:trHeight w:val="225"/>
        </w:trPr>
        <w:tc>
          <w:tcPr>
            <w:tcW w:w="38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51F47" w:rsidRPr="007B3C06" w:rsidRDefault="00451F47" w:rsidP="00A62F42">
            <w:pPr>
              <w:pStyle w:val="afa"/>
              <w:numPr>
                <w:ilvl w:val="0"/>
                <w:numId w:val="24"/>
              </w:numPr>
              <w:spacing w:after="0" w:line="240" w:lineRule="auto"/>
              <w:ind w:left="317" w:hanging="283"/>
            </w:pPr>
            <w:r w:rsidRPr="007B3C06">
              <w:t>Личные презентации, переговоры</w:t>
            </w:r>
          </w:p>
        </w:tc>
        <w:sdt>
          <w:sdtPr>
            <w:rPr>
              <w:color w:val="215868" w:themeColor="accent5" w:themeShade="80"/>
            </w:rPr>
            <w:id w:val="-969478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451F47" w:rsidRPr="00D72CC4" w:rsidRDefault="00A03135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7372942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2253008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9542748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9667248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451F47" w:rsidRPr="00D72CC4" w:rsidRDefault="00451F47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03135" w:rsidRPr="001F7455" w:rsidTr="00A03135">
        <w:tc>
          <w:tcPr>
            <w:tcW w:w="382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03135" w:rsidRPr="001F7455" w:rsidRDefault="00A03135" w:rsidP="00A62F42">
            <w:pPr>
              <w:pStyle w:val="afa"/>
              <w:numPr>
                <w:ilvl w:val="0"/>
                <w:numId w:val="33"/>
              </w:numPr>
              <w:spacing w:after="0" w:line="240" w:lineRule="auto"/>
            </w:pPr>
            <w:r>
              <w:t>Внутренний корпоративный с</w:t>
            </w:r>
            <w:r w:rsidRPr="001F7455">
              <w:t xml:space="preserve">айт </w:t>
            </w:r>
          </w:p>
        </w:tc>
        <w:sdt>
          <w:sdtPr>
            <w:rPr>
              <w:color w:val="215868" w:themeColor="accent5" w:themeShade="80"/>
            </w:rPr>
            <w:id w:val="13663282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326124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602082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2262162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503597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tcBorders>
                  <w:top w:val="single" w:sz="4" w:space="0" w:color="auto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03135" w:rsidRPr="001F7455" w:rsidTr="00A03135">
        <w:tc>
          <w:tcPr>
            <w:tcW w:w="3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3135" w:rsidRPr="001F7455" w:rsidRDefault="00A03135" w:rsidP="00A62F42">
            <w:pPr>
              <w:pStyle w:val="afa"/>
              <w:numPr>
                <w:ilvl w:val="0"/>
                <w:numId w:val="33"/>
              </w:numPr>
              <w:spacing w:after="0" w:line="240" w:lineRule="auto"/>
              <w:ind w:right="-108"/>
            </w:pPr>
            <w:r>
              <w:t>Внутрикорпоративная пресса</w:t>
            </w:r>
          </w:p>
        </w:tc>
        <w:sdt>
          <w:sdtPr>
            <w:rPr>
              <w:color w:val="215868" w:themeColor="accent5" w:themeShade="80"/>
            </w:rPr>
            <w:id w:val="-64258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5247137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42525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2103524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5234698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03135" w:rsidRPr="001F7455" w:rsidTr="00A03135">
        <w:tc>
          <w:tcPr>
            <w:tcW w:w="3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3135" w:rsidRPr="001F7455" w:rsidRDefault="00A03135" w:rsidP="00A62F42">
            <w:pPr>
              <w:pStyle w:val="afa"/>
              <w:numPr>
                <w:ilvl w:val="0"/>
                <w:numId w:val="33"/>
              </w:numPr>
              <w:spacing w:after="0" w:line="240" w:lineRule="auto"/>
            </w:pPr>
            <w:r>
              <w:t xml:space="preserve">Внутренние </w:t>
            </w:r>
            <w:r>
              <w:rPr>
                <w:lang w:val="en-US"/>
              </w:rPr>
              <w:t>e-mail</w:t>
            </w:r>
            <w:r>
              <w:t xml:space="preserve"> рассылки</w:t>
            </w:r>
            <w:r>
              <w:rPr>
                <w:i/>
              </w:rPr>
              <w:t xml:space="preserve"> </w:t>
            </w:r>
          </w:p>
        </w:tc>
        <w:sdt>
          <w:sdtPr>
            <w:rPr>
              <w:color w:val="215868" w:themeColor="accent5" w:themeShade="80"/>
            </w:rPr>
            <w:id w:val="-1805111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8184510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9631097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6201977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8786939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03135" w:rsidRPr="001F7455" w:rsidTr="00A03135">
        <w:tc>
          <w:tcPr>
            <w:tcW w:w="3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3135" w:rsidRPr="001F7455" w:rsidRDefault="00A03135" w:rsidP="00A62F42">
            <w:pPr>
              <w:pStyle w:val="afa"/>
              <w:numPr>
                <w:ilvl w:val="0"/>
                <w:numId w:val="33"/>
              </w:numPr>
              <w:spacing w:after="0" w:line="240" w:lineRule="auto"/>
            </w:pPr>
            <w:r>
              <w:t>Собрания работников</w:t>
            </w:r>
          </w:p>
        </w:tc>
        <w:sdt>
          <w:sdtPr>
            <w:rPr>
              <w:color w:val="215868" w:themeColor="accent5" w:themeShade="80"/>
            </w:rPr>
            <w:id w:val="2566509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8281189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9752892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1705236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1351347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03135" w:rsidRPr="001F7455" w:rsidTr="00A03135">
        <w:tc>
          <w:tcPr>
            <w:tcW w:w="3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03135" w:rsidRPr="001F7455" w:rsidRDefault="00A03135" w:rsidP="00A62F42">
            <w:pPr>
              <w:pStyle w:val="afa"/>
              <w:numPr>
                <w:ilvl w:val="0"/>
                <w:numId w:val="33"/>
              </w:numPr>
              <w:spacing w:after="0" w:line="240" w:lineRule="auto"/>
            </w:pPr>
            <w:r>
              <w:t>Размещение информации в офисе</w:t>
            </w:r>
          </w:p>
        </w:tc>
        <w:sdt>
          <w:sdtPr>
            <w:rPr>
              <w:color w:val="215868" w:themeColor="accent5" w:themeShade="80"/>
            </w:rPr>
            <w:id w:val="105751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010256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5003891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938952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13674400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2C5140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A03135" w:rsidRPr="00D72CC4" w:rsidTr="00A03135">
        <w:trPr>
          <w:trHeight w:val="225"/>
        </w:trPr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</w:tcPr>
          <w:p w:rsidR="00A03135" w:rsidRPr="007B3C06" w:rsidRDefault="00A03135" w:rsidP="00A62F42">
            <w:pPr>
              <w:pStyle w:val="afa"/>
              <w:numPr>
                <w:ilvl w:val="0"/>
                <w:numId w:val="24"/>
              </w:numPr>
              <w:spacing w:after="0" w:line="240" w:lineRule="auto"/>
              <w:ind w:left="459" w:right="-142" w:hanging="425"/>
            </w:pPr>
            <w:r>
              <w:t>Иные каналы: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03135" w:rsidRPr="007B3C06" w:rsidRDefault="00A03135" w:rsidP="00A03135"/>
        </w:tc>
        <w:sdt>
          <w:sdtPr>
            <w:rPr>
              <w:color w:val="215868" w:themeColor="accent5" w:themeShade="80"/>
            </w:rPr>
            <w:id w:val="-1350717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2193960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-420259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1866172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0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  <w:sdt>
          <w:sdtPr>
            <w:rPr>
              <w:color w:val="215868" w:themeColor="accent5" w:themeShade="80"/>
            </w:rPr>
            <w:id w:val="2082102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98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A03135" w:rsidRPr="00D72CC4" w:rsidRDefault="00A03135" w:rsidP="00DE2301">
                <w:pPr>
                  <w:ind w:left="34"/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16555A" w:rsidRPr="005853BD" w:rsidRDefault="0016555A" w:rsidP="005853BD">
      <w:pPr>
        <w:pStyle w:val="afa"/>
        <w:spacing w:after="0" w:line="360" w:lineRule="auto"/>
        <w:ind w:left="425"/>
        <w:rPr>
          <w:rFonts w:cs="Arial"/>
          <w:b/>
          <w:sz w:val="24"/>
        </w:rPr>
      </w:pPr>
    </w:p>
    <w:p w:rsidR="009D0CBB" w:rsidRDefault="009D0CBB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>
        <w:rPr>
          <w:rFonts w:cs="Arial"/>
          <w:b/>
        </w:rPr>
        <w:t>Участвовала ли компания в 2016 г.</w:t>
      </w:r>
      <w:r w:rsidRPr="00ED5C65">
        <w:rPr>
          <w:rFonts w:cs="Arial"/>
          <w:b/>
        </w:rPr>
        <w:t xml:space="preserve"> в профессиональных конкурсах, рейтингах, исследовательских программах</w:t>
      </w:r>
      <w:r w:rsidR="00B27452">
        <w:rPr>
          <w:rFonts w:cs="Arial"/>
          <w:b/>
        </w:rPr>
        <w:t xml:space="preserve"> затрагивавш</w:t>
      </w:r>
      <w:r>
        <w:rPr>
          <w:rFonts w:cs="Arial"/>
          <w:b/>
        </w:rPr>
        <w:t xml:space="preserve">их вопросы </w:t>
      </w:r>
      <w:r w:rsidR="00320A6A">
        <w:rPr>
          <w:rFonts w:cs="Arial"/>
          <w:b/>
        </w:rPr>
        <w:t xml:space="preserve">КСО, </w:t>
      </w:r>
      <w:r>
        <w:rPr>
          <w:rFonts w:cs="Arial"/>
          <w:b/>
        </w:rPr>
        <w:t>корпоративной благотворительности</w:t>
      </w:r>
      <w:r w:rsidR="00320A6A">
        <w:rPr>
          <w:rFonts w:cs="Arial"/>
          <w:b/>
        </w:rPr>
        <w:t>, социальных и</w:t>
      </w:r>
      <w:r w:rsidR="00320A6A">
        <w:rPr>
          <w:rFonts w:cs="Arial"/>
          <w:b/>
        </w:rPr>
        <w:t>н</w:t>
      </w:r>
      <w:r w:rsidR="00320A6A">
        <w:rPr>
          <w:rFonts w:cs="Arial"/>
          <w:b/>
        </w:rPr>
        <w:t>вестиций</w:t>
      </w:r>
      <w:r>
        <w:rPr>
          <w:rFonts w:cs="Arial"/>
          <w:b/>
        </w:rPr>
        <w:t>? Занимала ли компания призовые места в указанных конкурсах, получала ли</w:t>
      </w:r>
      <w:r w:rsidR="00883210">
        <w:rPr>
          <w:rFonts w:cs="Arial"/>
          <w:b/>
        </w:rPr>
        <w:t xml:space="preserve"> профе</w:t>
      </w:r>
      <w:r w:rsidR="00883210">
        <w:rPr>
          <w:rFonts w:cs="Arial"/>
          <w:b/>
        </w:rPr>
        <w:t>с</w:t>
      </w:r>
      <w:r w:rsidR="00883210">
        <w:rPr>
          <w:rFonts w:cs="Arial"/>
          <w:b/>
        </w:rPr>
        <w:t>сиональные награды (призы)?</w:t>
      </w:r>
    </w:p>
    <w:tbl>
      <w:tblPr>
        <w:tblStyle w:val="af7"/>
        <w:tblW w:w="0" w:type="auto"/>
        <w:tblInd w:w="426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11"/>
      </w:tblGrid>
      <w:tr w:rsidR="00883210" w:rsidRPr="00D72CC4" w:rsidTr="005853BD">
        <w:trPr>
          <w:trHeight w:val="519"/>
        </w:trPr>
        <w:tc>
          <w:tcPr>
            <w:tcW w:w="10137" w:type="dxa"/>
          </w:tcPr>
          <w:p w:rsidR="00883210" w:rsidRPr="00D72CC4" w:rsidRDefault="00883210" w:rsidP="00883210">
            <w:pPr>
              <w:pStyle w:val="afa"/>
              <w:spacing w:after="0" w:line="240" w:lineRule="auto"/>
              <w:ind w:left="0"/>
              <w:rPr>
                <w:rFonts w:cs="Arial"/>
                <w:i/>
                <w:color w:val="215868" w:themeColor="accent5" w:themeShade="80"/>
              </w:rPr>
            </w:pPr>
          </w:p>
        </w:tc>
      </w:tr>
    </w:tbl>
    <w:p w:rsidR="002B2C1D" w:rsidRDefault="002B2C1D" w:rsidP="002B2C1D">
      <w:pPr>
        <w:pStyle w:val="afa"/>
        <w:spacing w:after="0" w:line="360" w:lineRule="auto"/>
        <w:ind w:left="425"/>
        <w:rPr>
          <w:rFonts w:cs="Arial"/>
          <w:b/>
        </w:rPr>
      </w:pPr>
    </w:p>
    <w:p w:rsidR="0016555A" w:rsidRDefault="0016555A">
      <w:pPr>
        <w:spacing w:after="200" w:line="276" w:lineRule="auto"/>
        <w:rPr>
          <w:rFonts w:cs="Arial"/>
          <w:b/>
        </w:rPr>
      </w:pPr>
      <w:r>
        <w:rPr>
          <w:rFonts w:cs="Arial"/>
          <w:b/>
        </w:rPr>
        <w:br w:type="page"/>
      </w:r>
    </w:p>
    <w:p w:rsidR="009D0CBB" w:rsidRDefault="006422DA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>
        <w:rPr>
          <w:rFonts w:cs="Arial"/>
          <w:b/>
        </w:rPr>
        <w:t>В</w:t>
      </w:r>
      <w:r w:rsidR="009D0CBB" w:rsidRPr="00ED5C65">
        <w:rPr>
          <w:rFonts w:cs="Arial"/>
          <w:b/>
        </w:rPr>
        <w:t xml:space="preserve"> </w:t>
      </w:r>
      <w:r>
        <w:rPr>
          <w:rFonts w:cs="Arial"/>
          <w:b/>
        </w:rPr>
        <w:t xml:space="preserve">каких </w:t>
      </w:r>
      <w:r w:rsidR="005607F9">
        <w:rPr>
          <w:rFonts w:cs="Arial"/>
          <w:b/>
        </w:rPr>
        <w:t>публичных</w:t>
      </w:r>
      <w:r w:rsidR="00883210">
        <w:rPr>
          <w:rFonts w:cs="Arial"/>
          <w:b/>
        </w:rPr>
        <w:t xml:space="preserve"> мероприятиях</w:t>
      </w:r>
      <w:r w:rsidR="00B93E83">
        <w:rPr>
          <w:rFonts w:cs="Arial"/>
          <w:b/>
        </w:rPr>
        <w:t>, затрагивающих тематику КСО, благотворительной деятельн</w:t>
      </w:r>
      <w:r w:rsidR="00B93E83">
        <w:rPr>
          <w:rFonts w:cs="Arial"/>
          <w:b/>
        </w:rPr>
        <w:t>о</w:t>
      </w:r>
      <w:r w:rsidR="00B93E83">
        <w:rPr>
          <w:rFonts w:cs="Arial"/>
          <w:b/>
        </w:rPr>
        <w:t>сти, социальных инвестиций</w:t>
      </w:r>
      <w:r>
        <w:rPr>
          <w:rFonts w:cs="Arial"/>
          <w:b/>
        </w:rPr>
        <w:t xml:space="preserve"> участвовала компания в 2016 г.? В какой роли?</w:t>
      </w:r>
      <w:r w:rsidR="00883210">
        <w:rPr>
          <w:rFonts w:cs="Arial"/>
          <w:b/>
        </w:rPr>
        <w:t xml:space="preserve"> </w:t>
      </w:r>
      <w:r>
        <w:rPr>
          <w:rFonts w:cs="Arial"/>
          <w:b/>
        </w:rPr>
        <w:t>П</w:t>
      </w:r>
      <w:r w:rsidR="00883210">
        <w:rPr>
          <w:rFonts w:cs="Arial"/>
          <w:b/>
        </w:rPr>
        <w:t>резентовала ли</w:t>
      </w:r>
      <w:r w:rsidR="009D0CBB" w:rsidRPr="00ED5C65">
        <w:rPr>
          <w:rFonts w:cs="Arial"/>
          <w:b/>
        </w:rPr>
        <w:t xml:space="preserve"> </w:t>
      </w:r>
      <w:r w:rsidR="00883210">
        <w:rPr>
          <w:rFonts w:cs="Arial"/>
          <w:b/>
        </w:rPr>
        <w:t xml:space="preserve">на них </w:t>
      </w:r>
      <w:r>
        <w:rPr>
          <w:rFonts w:cs="Arial"/>
          <w:b/>
        </w:rPr>
        <w:t>собственную</w:t>
      </w:r>
      <w:r w:rsidR="00883210">
        <w:rPr>
          <w:rFonts w:cs="Arial"/>
          <w:b/>
        </w:rPr>
        <w:t xml:space="preserve"> благотворительную </w:t>
      </w:r>
      <w:r w:rsidR="009D0CBB" w:rsidRPr="00ED5C65">
        <w:rPr>
          <w:rFonts w:cs="Arial"/>
          <w:b/>
        </w:rPr>
        <w:t>деятельно</w:t>
      </w:r>
      <w:r w:rsidR="00883210">
        <w:rPr>
          <w:rFonts w:cs="Arial"/>
          <w:b/>
        </w:rPr>
        <w:t>сть, отдельные программы, проекты?</w:t>
      </w:r>
    </w:p>
    <w:p w:rsidR="00B27452" w:rsidRPr="00DC691B" w:rsidRDefault="00B27452" w:rsidP="00B27452">
      <w:pPr>
        <w:pStyle w:val="afa"/>
        <w:spacing w:after="0" w:line="240" w:lineRule="auto"/>
        <w:ind w:left="426"/>
        <w:rPr>
          <w:rFonts w:cs="Arial"/>
          <w:b/>
          <w:sz w:val="16"/>
          <w:szCs w:val="16"/>
        </w:rPr>
      </w:pPr>
    </w:p>
    <w:tbl>
      <w:tblPr>
        <w:tblStyle w:val="af7"/>
        <w:tblW w:w="0" w:type="auto"/>
        <w:tblInd w:w="426" w:type="dxa"/>
        <w:tblLook w:val="04A0" w:firstRow="1" w:lastRow="0" w:firstColumn="1" w:lastColumn="0" w:noHBand="0" w:noVBand="1"/>
      </w:tblPr>
      <w:tblGrid>
        <w:gridCol w:w="2517"/>
        <w:gridCol w:w="1701"/>
        <w:gridCol w:w="5493"/>
      </w:tblGrid>
      <w:tr w:rsidR="00B27452" w:rsidRPr="00D72CC4" w:rsidTr="0063040B">
        <w:trPr>
          <w:trHeight w:val="187"/>
        </w:trPr>
        <w:tc>
          <w:tcPr>
            <w:tcW w:w="42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B27452" w:rsidRPr="00D72CC4" w:rsidRDefault="00B27452">
            <w:pPr>
              <w:rPr>
                <w:rFonts w:cs="Arial"/>
                <w:i/>
              </w:rPr>
            </w:pPr>
          </w:p>
        </w:tc>
        <w:tc>
          <w:tcPr>
            <w:tcW w:w="54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2F2F2" w:themeFill="background1" w:themeFillShade="F2"/>
          </w:tcPr>
          <w:p w:rsidR="00B27452" w:rsidRPr="00D72CC4" w:rsidRDefault="00B27452">
            <w:pPr>
              <w:rPr>
                <w:rFonts w:cs="Arial"/>
                <w:i/>
              </w:rPr>
            </w:pPr>
            <w:r>
              <w:rPr>
                <w:rFonts w:cs="Arial"/>
                <w:i/>
              </w:rPr>
              <w:t>УКАЖИТЕ НАЗВАНИЯ МЕРОПРИЯТИЙ:</w:t>
            </w:r>
          </w:p>
        </w:tc>
      </w:tr>
      <w:tr w:rsidR="00B27452" w:rsidRPr="006422DA" w:rsidTr="0063040B">
        <w:trPr>
          <w:trHeight w:val="187"/>
        </w:trPr>
        <w:tc>
          <w:tcPr>
            <w:tcW w:w="42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27452" w:rsidRPr="006422DA" w:rsidRDefault="00B27452" w:rsidP="00A62F42">
            <w:pPr>
              <w:pStyle w:val="afa"/>
              <w:numPr>
                <w:ilvl w:val="0"/>
                <w:numId w:val="32"/>
              </w:numPr>
              <w:spacing w:after="0" w:line="240" w:lineRule="auto"/>
              <w:ind w:left="357" w:hanging="357"/>
            </w:pPr>
            <w:r w:rsidRPr="006422DA">
              <w:rPr>
                <w:rFonts w:cs="Arial"/>
              </w:rPr>
              <w:t xml:space="preserve">В </w:t>
            </w:r>
            <w:r>
              <w:rPr>
                <w:rFonts w:cs="Arial"/>
              </w:rPr>
              <w:t>роли участника</w:t>
            </w:r>
            <w:r w:rsidR="00811F0E">
              <w:rPr>
                <w:rFonts w:cs="Arial"/>
              </w:rPr>
              <w:t>, слушателя</w:t>
            </w:r>
          </w:p>
        </w:tc>
        <w:tc>
          <w:tcPr>
            <w:tcW w:w="54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27452" w:rsidRPr="006422DA" w:rsidRDefault="00B27452" w:rsidP="0063040B"/>
        </w:tc>
      </w:tr>
      <w:tr w:rsidR="00B27452" w:rsidRPr="006422DA" w:rsidTr="0063040B">
        <w:trPr>
          <w:trHeight w:val="70"/>
        </w:trPr>
        <w:tc>
          <w:tcPr>
            <w:tcW w:w="42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7452" w:rsidRPr="006422DA" w:rsidRDefault="00B27452" w:rsidP="00A62F42">
            <w:pPr>
              <w:pStyle w:val="afa"/>
              <w:numPr>
                <w:ilvl w:val="0"/>
                <w:numId w:val="32"/>
              </w:numPr>
              <w:spacing w:after="0" w:line="240" w:lineRule="auto"/>
              <w:ind w:left="357" w:hanging="357"/>
            </w:pPr>
            <w:r>
              <w:rPr>
                <w:rFonts w:cs="Arial"/>
              </w:rPr>
              <w:t>В роли модератора, спикера</w:t>
            </w:r>
          </w:p>
        </w:tc>
        <w:tc>
          <w:tcPr>
            <w:tcW w:w="54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27452" w:rsidRPr="006422DA" w:rsidRDefault="00B27452" w:rsidP="0063040B"/>
        </w:tc>
      </w:tr>
      <w:tr w:rsidR="00B27452" w:rsidRPr="006422DA" w:rsidTr="0063040B">
        <w:trPr>
          <w:trHeight w:val="70"/>
        </w:trPr>
        <w:tc>
          <w:tcPr>
            <w:tcW w:w="42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7452" w:rsidRDefault="00B27452" w:rsidP="0063040B">
            <w:pPr>
              <w:rPr>
                <w:rFonts w:cs="Arial"/>
              </w:rPr>
            </w:pPr>
            <w:r>
              <w:rPr>
                <w:rFonts w:cs="Arial"/>
              </w:rPr>
              <w:t xml:space="preserve">2.1) в </w:t>
            </w:r>
            <w:proofErr w:type="spellStart"/>
            <w:r>
              <w:rPr>
                <w:rFonts w:cs="Arial"/>
              </w:rPr>
              <w:t>т.ч</w:t>
            </w:r>
            <w:proofErr w:type="spellEnd"/>
            <w:r>
              <w:rPr>
                <w:rFonts w:cs="Arial"/>
              </w:rPr>
              <w:t xml:space="preserve">. с презентацией собственной </w:t>
            </w:r>
          </w:p>
          <w:p w:rsidR="00B27452" w:rsidRPr="00B27452" w:rsidRDefault="00B27452" w:rsidP="0063040B">
            <w:pPr>
              <w:rPr>
                <w:rFonts w:cs="Arial"/>
              </w:rPr>
            </w:pPr>
            <w:r>
              <w:rPr>
                <w:rFonts w:cs="Arial"/>
              </w:rPr>
              <w:t xml:space="preserve">        </w:t>
            </w:r>
            <w:r w:rsidR="0063040B">
              <w:rPr>
                <w:rFonts w:cs="Arial"/>
              </w:rPr>
              <w:t>д</w:t>
            </w:r>
            <w:r>
              <w:rPr>
                <w:rFonts w:cs="Arial"/>
              </w:rPr>
              <w:t>еятельности</w:t>
            </w:r>
            <w:r w:rsidR="0063040B">
              <w:rPr>
                <w:rFonts w:cs="Arial"/>
              </w:rPr>
              <w:t>, программ, проектов</w:t>
            </w:r>
          </w:p>
        </w:tc>
        <w:tc>
          <w:tcPr>
            <w:tcW w:w="54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27452" w:rsidRPr="006422DA" w:rsidRDefault="00B27452" w:rsidP="0063040B"/>
        </w:tc>
      </w:tr>
      <w:tr w:rsidR="00B27452" w:rsidRPr="006422DA" w:rsidTr="0063040B">
        <w:trPr>
          <w:trHeight w:val="70"/>
        </w:trPr>
        <w:tc>
          <w:tcPr>
            <w:tcW w:w="42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7452" w:rsidRPr="006422DA" w:rsidRDefault="00B27452" w:rsidP="00A62F42">
            <w:pPr>
              <w:pStyle w:val="afa"/>
              <w:numPr>
                <w:ilvl w:val="0"/>
                <w:numId w:val="32"/>
              </w:numPr>
              <w:spacing w:after="0" w:line="240" w:lineRule="auto"/>
              <w:ind w:left="357" w:hanging="357"/>
              <w:rPr>
                <w:rFonts w:cs="Arial"/>
              </w:rPr>
            </w:pPr>
            <w:r>
              <w:rPr>
                <w:rFonts w:cs="Arial"/>
              </w:rPr>
              <w:t>В роли инициатора, (с</w:t>
            </w:r>
            <w:proofErr w:type="gramStart"/>
            <w:r>
              <w:rPr>
                <w:rFonts w:cs="Arial"/>
              </w:rPr>
              <w:t>о-</w:t>
            </w:r>
            <w:proofErr w:type="gramEnd"/>
            <w:r>
              <w:rPr>
                <w:rFonts w:cs="Arial"/>
              </w:rPr>
              <w:t>) организатора</w:t>
            </w:r>
          </w:p>
        </w:tc>
        <w:tc>
          <w:tcPr>
            <w:tcW w:w="54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27452" w:rsidRPr="00B27452" w:rsidRDefault="00B27452" w:rsidP="0063040B">
            <w:pPr>
              <w:rPr>
                <w:rFonts w:cs="Arial"/>
              </w:rPr>
            </w:pPr>
          </w:p>
        </w:tc>
      </w:tr>
      <w:tr w:rsidR="00B27452" w:rsidRPr="006422DA" w:rsidTr="00597BA9">
        <w:trPr>
          <w:trHeight w:val="70"/>
        </w:trPr>
        <w:tc>
          <w:tcPr>
            <w:tcW w:w="42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27452" w:rsidRPr="006422DA" w:rsidRDefault="00B27452" w:rsidP="00A62F42">
            <w:pPr>
              <w:pStyle w:val="afa"/>
              <w:numPr>
                <w:ilvl w:val="0"/>
                <w:numId w:val="32"/>
              </w:numPr>
              <w:spacing w:after="0" w:line="240" w:lineRule="auto"/>
              <w:ind w:left="357" w:hanging="357"/>
              <w:rPr>
                <w:rFonts w:cs="Arial"/>
              </w:rPr>
            </w:pPr>
            <w:r>
              <w:rPr>
                <w:rFonts w:cs="Arial"/>
              </w:rPr>
              <w:t>В роли финансового партнера</w:t>
            </w:r>
          </w:p>
        </w:tc>
        <w:tc>
          <w:tcPr>
            <w:tcW w:w="54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27452" w:rsidRPr="00B27452" w:rsidRDefault="00B27452" w:rsidP="0063040B">
            <w:pPr>
              <w:rPr>
                <w:rFonts w:cs="Arial"/>
              </w:rPr>
            </w:pPr>
          </w:p>
        </w:tc>
      </w:tr>
      <w:tr w:rsidR="00597BA9" w:rsidRPr="006422DA" w:rsidTr="00597BA9">
        <w:trPr>
          <w:trHeight w:val="133"/>
        </w:trPr>
        <w:tc>
          <w:tcPr>
            <w:tcW w:w="2517" w:type="dxa"/>
            <w:tcBorders>
              <w:top w:val="nil"/>
              <w:left w:val="nil"/>
              <w:bottom w:val="nil"/>
              <w:right w:val="nil"/>
            </w:tcBorders>
          </w:tcPr>
          <w:p w:rsidR="00597BA9" w:rsidRDefault="00597BA9" w:rsidP="00A62F42">
            <w:pPr>
              <w:pStyle w:val="afa"/>
              <w:numPr>
                <w:ilvl w:val="0"/>
                <w:numId w:val="32"/>
              </w:numPr>
              <w:spacing w:after="0" w:line="240" w:lineRule="auto"/>
              <w:ind w:left="357" w:right="-108" w:hanging="357"/>
              <w:rPr>
                <w:rFonts w:cs="Arial"/>
              </w:rPr>
            </w:pPr>
            <w:r>
              <w:rPr>
                <w:rFonts w:cs="Arial"/>
              </w:rPr>
              <w:t xml:space="preserve">В иной роли, </w:t>
            </w:r>
            <w:r w:rsidRPr="0063040B">
              <w:rPr>
                <w:rFonts w:cs="Arial"/>
                <w:i/>
              </w:rPr>
              <w:t>КАКОЙ?</w:t>
            </w:r>
          </w:p>
        </w:tc>
        <w:tc>
          <w:tcPr>
            <w:tcW w:w="71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7BA9" w:rsidRPr="0063040B" w:rsidRDefault="00597BA9" w:rsidP="00597BA9">
            <w:pPr>
              <w:rPr>
                <w:rFonts w:cs="Arial"/>
              </w:rPr>
            </w:pPr>
            <w:r>
              <w:rPr>
                <w:rFonts w:cs="Arial"/>
              </w:rPr>
              <w:t xml:space="preserve">                                /</w:t>
            </w:r>
          </w:p>
        </w:tc>
      </w:tr>
      <w:tr w:rsidR="0063040B" w:rsidRPr="006422DA" w:rsidTr="0063040B">
        <w:trPr>
          <w:trHeight w:val="123"/>
        </w:trPr>
        <w:tc>
          <w:tcPr>
            <w:tcW w:w="42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3040B" w:rsidRPr="0063040B" w:rsidRDefault="0063040B" w:rsidP="00A62F42">
            <w:pPr>
              <w:pStyle w:val="afa"/>
              <w:numPr>
                <w:ilvl w:val="0"/>
                <w:numId w:val="32"/>
              </w:numPr>
              <w:spacing w:after="0" w:line="240" w:lineRule="auto"/>
              <w:rPr>
                <w:rFonts w:cs="Arial"/>
              </w:rPr>
            </w:pPr>
            <w:r w:rsidRPr="0063040B">
              <w:rPr>
                <w:rFonts w:cs="Arial"/>
              </w:rPr>
              <w:t xml:space="preserve">Не участвовали в </w:t>
            </w:r>
            <w:r>
              <w:rPr>
                <w:rFonts w:cs="Arial"/>
              </w:rPr>
              <w:t>м</w:t>
            </w:r>
            <w:r w:rsidRPr="0063040B">
              <w:rPr>
                <w:rFonts w:cs="Arial"/>
              </w:rPr>
              <w:t>е</w:t>
            </w:r>
            <w:r>
              <w:rPr>
                <w:rFonts w:cs="Arial"/>
              </w:rPr>
              <w:t>роприятиях</w:t>
            </w:r>
          </w:p>
        </w:tc>
        <w:sdt>
          <w:sdtPr>
            <w:rPr>
              <w:rFonts w:cs="Arial"/>
            </w:rPr>
            <w:id w:val="14796513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93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63040B" w:rsidRPr="0063040B" w:rsidRDefault="0063040B" w:rsidP="0063040B">
                <w:pPr>
                  <w:rPr>
                    <w:rFonts w:cs="Arial"/>
                  </w:rPr>
                </w:pPr>
                <w:r>
                  <w:rPr>
                    <w:rFonts w:ascii="MS Gothic" w:eastAsia="MS Gothic" w:hAnsi="MS Gothic" w:cs="Arial" w:hint="eastAsia"/>
                  </w:rPr>
                  <w:t>☐</w:t>
                </w:r>
              </w:p>
            </w:tc>
          </w:sdtContent>
        </w:sdt>
      </w:tr>
    </w:tbl>
    <w:p w:rsidR="00883210" w:rsidRPr="00DC691B" w:rsidRDefault="00883210" w:rsidP="00A03135">
      <w:pPr>
        <w:pStyle w:val="afa"/>
        <w:spacing w:after="0" w:line="360" w:lineRule="auto"/>
        <w:ind w:left="425"/>
        <w:rPr>
          <w:rFonts w:cs="Arial"/>
          <w:b/>
          <w:sz w:val="16"/>
          <w:szCs w:val="16"/>
        </w:rPr>
      </w:pPr>
    </w:p>
    <w:p w:rsidR="00A822B7" w:rsidRDefault="00943FBB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>
        <w:rPr>
          <w:rFonts w:cs="Arial"/>
          <w:b/>
        </w:rPr>
        <w:t>Проводили</w:t>
      </w:r>
      <w:r w:rsidR="00971B71" w:rsidRPr="004877A8">
        <w:rPr>
          <w:rFonts w:cs="Arial"/>
          <w:b/>
        </w:rPr>
        <w:t xml:space="preserve"> ли </w:t>
      </w:r>
      <w:r w:rsidR="004877A8">
        <w:rPr>
          <w:rFonts w:cs="Arial"/>
          <w:b/>
        </w:rPr>
        <w:t>в</w:t>
      </w:r>
      <w:r w:rsidR="006A7339" w:rsidRPr="004877A8">
        <w:rPr>
          <w:rFonts w:cs="Arial"/>
          <w:b/>
        </w:rPr>
        <w:t>ы и</w:t>
      </w:r>
      <w:r w:rsidR="004877A8" w:rsidRPr="004877A8">
        <w:rPr>
          <w:rFonts w:cs="Arial"/>
          <w:b/>
        </w:rPr>
        <w:t>з</w:t>
      </w:r>
      <w:r w:rsidR="006A7339" w:rsidRPr="004877A8">
        <w:rPr>
          <w:rFonts w:cs="Arial"/>
          <w:b/>
        </w:rPr>
        <w:t>мерение</w:t>
      </w:r>
      <w:r w:rsidR="00971B71" w:rsidRPr="004877A8">
        <w:rPr>
          <w:rFonts w:cs="Arial"/>
          <w:b/>
        </w:rPr>
        <w:t xml:space="preserve"> </w:t>
      </w:r>
      <w:r w:rsidR="00A91203">
        <w:rPr>
          <w:rFonts w:cs="Arial"/>
          <w:b/>
        </w:rPr>
        <w:t>влияния</w:t>
      </w:r>
      <w:r w:rsidR="00971B71" w:rsidRPr="004877A8">
        <w:rPr>
          <w:rFonts w:cs="Arial"/>
          <w:b/>
        </w:rPr>
        <w:t xml:space="preserve"> корпоративной благотворительной деятельности</w:t>
      </w:r>
      <w:r>
        <w:rPr>
          <w:rFonts w:cs="Arial"/>
          <w:b/>
        </w:rPr>
        <w:t>, резул</w:t>
      </w:r>
      <w:r>
        <w:rPr>
          <w:rFonts w:cs="Arial"/>
          <w:b/>
        </w:rPr>
        <w:t>ь</w:t>
      </w:r>
      <w:r>
        <w:rPr>
          <w:rFonts w:cs="Arial"/>
          <w:b/>
        </w:rPr>
        <w:t>татов отдельных программ и проектов на информационное поле компании и</w:t>
      </w:r>
      <w:r w:rsidR="004877A8" w:rsidRPr="004877A8">
        <w:rPr>
          <w:rFonts w:cs="Arial"/>
          <w:b/>
        </w:rPr>
        <w:t xml:space="preserve"> </w:t>
      </w:r>
      <w:r w:rsidR="00C276ED">
        <w:rPr>
          <w:rFonts w:cs="Arial"/>
          <w:b/>
        </w:rPr>
        <w:t>если да, то с какой периодичностью?</w:t>
      </w:r>
    </w:p>
    <w:p w:rsidR="00A03135" w:rsidRPr="00DC691B" w:rsidRDefault="00A03135" w:rsidP="00A03135">
      <w:pPr>
        <w:pStyle w:val="afa"/>
        <w:spacing w:after="0" w:line="240" w:lineRule="auto"/>
        <w:ind w:left="426"/>
        <w:rPr>
          <w:rFonts w:cs="Arial"/>
          <w:b/>
          <w:sz w:val="16"/>
          <w:szCs w:val="16"/>
        </w:rPr>
      </w:pPr>
    </w:p>
    <w:tbl>
      <w:tblPr>
        <w:tblStyle w:val="af7"/>
        <w:tblW w:w="9639" w:type="dxa"/>
        <w:tblInd w:w="534" w:type="dxa"/>
        <w:tblLook w:val="04A0" w:firstRow="1" w:lastRow="0" w:firstColumn="1" w:lastColumn="0" w:noHBand="0" w:noVBand="1"/>
      </w:tblPr>
      <w:tblGrid>
        <w:gridCol w:w="3260"/>
        <w:gridCol w:w="425"/>
        <w:gridCol w:w="2840"/>
        <w:gridCol w:w="1980"/>
        <w:gridCol w:w="1134"/>
      </w:tblGrid>
      <w:tr w:rsidR="00943FBB" w:rsidRPr="006A7339" w:rsidTr="00CC6BD4">
        <w:tc>
          <w:tcPr>
            <w:tcW w:w="652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943FBB" w:rsidRPr="006A7339" w:rsidRDefault="00943FBB" w:rsidP="00A62F42">
            <w:pPr>
              <w:pStyle w:val="afa"/>
              <w:numPr>
                <w:ilvl w:val="0"/>
                <w:numId w:val="25"/>
              </w:numPr>
              <w:spacing w:after="0" w:line="240" w:lineRule="auto"/>
            </w:pPr>
            <w:r>
              <w:t xml:space="preserve">Проводили замеры с определенной периодичностью, </w:t>
            </w:r>
            <w:r w:rsidRPr="00943FBB">
              <w:rPr>
                <w:i/>
              </w:rPr>
              <w:t>КАКОЙ?</w:t>
            </w:r>
            <w: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43FBB" w:rsidRPr="006A7339" w:rsidRDefault="00943FBB" w:rsidP="00943FBB"/>
        </w:tc>
        <w:sdt>
          <w:sdtPr>
            <w:rPr>
              <w:color w:val="215868" w:themeColor="accent5" w:themeShade="80"/>
            </w:rPr>
            <w:id w:val="9387236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943FBB" w:rsidRPr="00D72CC4" w:rsidRDefault="00943FBB" w:rsidP="00883210">
                <w:pPr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CC6BD4" w:rsidRPr="006A7339" w:rsidTr="00CC6BD4">
        <w:trPr>
          <w:trHeight w:val="301"/>
        </w:trPr>
        <w:tc>
          <w:tcPr>
            <w:tcW w:w="850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C6BD4" w:rsidRPr="006A7339" w:rsidRDefault="00CC6BD4" w:rsidP="00CC6BD4">
            <w:pPr>
              <w:pStyle w:val="afa"/>
              <w:numPr>
                <w:ilvl w:val="0"/>
                <w:numId w:val="25"/>
              </w:numPr>
              <w:spacing w:after="0" w:line="240" w:lineRule="auto"/>
              <w:ind w:left="357" w:hanging="357"/>
            </w:pPr>
            <w:r>
              <w:t xml:space="preserve">Проводили замеры разово, время от времени (например, по итогам реализации отдельных программ, проектов, после проведения отдельных мероприятий)  </w:t>
            </w:r>
          </w:p>
        </w:tc>
        <w:sdt>
          <w:sdtPr>
            <w:rPr>
              <w:color w:val="215868" w:themeColor="accent5" w:themeShade="80"/>
            </w:rPr>
            <w:id w:val="-16298538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vMerge w:val="restart"/>
                <w:tcBorders>
                  <w:top w:val="nil"/>
                  <w:left w:val="nil"/>
                  <w:right w:val="nil"/>
                </w:tcBorders>
                <w:vAlign w:val="center"/>
              </w:tcPr>
              <w:p w:rsidR="00CC6BD4" w:rsidRPr="00D72CC4" w:rsidRDefault="00CC6BD4" w:rsidP="00883210">
                <w:pPr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CC6BD4" w:rsidRPr="006A7339" w:rsidTr="00CC6BD4">
        <w:trPr>
          <w:trHeight w:val="271"/>
        </w:trPr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CC6BD4" w:rsidRDefault="00CC6BD4" w:rsidP="00CC6BD4">
            <w:pPr>
              <w:ind w:left="317"/>
            </w:pPr>
            <w:r w:rsidRPr="00CC6BD4">
              <w:rPr>
                <w:i/>
              </w:rPr>
              <w:t>СКОЛЬКО РАЗ ЗА 2016 ГОД?</w:t>
            </w:r>
          </w:p>
        </w:tc>
        <w:tc>
          <w:tcPr>
            <w:tcW w:w="524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6BD4" w:rsidRPr="006A7339" w:rsidRDefault="00CC6BD4" w:rsidP="00CC6BD4"/>
        </w:tc>
        <w:tc>
          <w:tcPr>
            <w:tcW w:w="1134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CC6BD4" w:rsidRDefault="00CC6BD4" w:rsidP="00883210">
            <w:pPr>
              <w:jc w:val="center"/>
              <w:rPr>
                <w:color w:val="215868" w:themeColor="accent5" w:themeShade="80"/>
              </w:rPr>
            </w:pPr>
          </w:p>
        </w:tc>
      </w:tr>
      <w:tr w:rsidR="00CC6BD4" w:rsidRPr="006A7339" w:rsidTr="00CC6BD4">
        <w:tc>
          <w:tcPr>
            <w:tcW w:w="36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6BD4" w:rsidRDefault="00CC6BD4" w:rsidP="00A62F42">
            <w:pPr>
              <w:pStyle w:val="afa"/>
              <w:numPr>
                <w:ilvl w:val="0"/>
                <w:numId w:val="25"/>
              </w:numPr>
              <w:spacing w:after="0" w:line="240" w:lineRule="auto"/>
            </w:pPr>
            <w:r>
              <w:t xml:space="preserve">Иная периодичность, </w:t>
            </w:r>
            <w:r w:rsidRPr="004877A8">
              <w:rPr>
                <w:i/>
              </w:rPr>
              <w:t>УКАЖИТЕ:</w:t>
            </w:r>
          </w:p>
        </w:tc>
        <w:tc>
          <w:tcPr>
            <w:tcW w:w="48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6BD4" w:rsidRDefault="00CC6BD4" w:rsidP="00CC6BD4"/>
        </w:tc>
        <w:sdt>
          <w:sdtPr>
            <w:rPr>
              <w:color w:val="215868" w:themeColor="accent5" w:themeShade="80"/>
            </w:rPr>
            <w:id w:val="-10492968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CC6BD4" w:rsidRPr="00D72CC4" w:rsidRDefault="00CC6BD4" w:rsidP="00883210">
                <w:pPr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  <w:tr w:rsidR="004877A8" w:rsidRPr="006A7339" w:rsidTr="004877A8">
        <w:tc>
          <w:tcPr>
            <w:tcW w:w="850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877A8" w:rsidRPr="006A7339" w:rsidRDefault="004877A8" w:rsidP="00A62F42">
            <w:pPr>
              <w:pStyle w:val="afa"/>
              <w:numPr>
                <w:ilvl w:val="0"/>
                <w:numId w:val="25"/>
              </w:numPr>
              <w:spacing w:after="0" w:line="240" w:lineRule="auto"/>
            </w:pPr>
            <w:r>
              <w:t>Не провод</w:t>
            </w:r>
            <w:r w:rsidR="00883210">
              <w:t>или замеры</w:t>
            </w:r>
          </w:p>
        </w:tc>
        <w:sdt>
          <w:sdtPr>
            <w:rPr>
              <w:color w:val="215868" w:themeColor="accent5" w:themeShade="80"/>
            </w:rPr>
            <w:id w:val="-19646511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134" w:type="dxa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:rsidR="004877A8" w:rsidRPr="00D72CC4" w:rsidRDefault="004877A8" w:rsidP="00883210">
                <w:pPr>
                  <w:jc w:val="center"/>
                  <w:rPr>
                    <w:color w:val="215868" w:themeColor="accent5" w:themeShade="80"/>
                  </w:rPr>
                </w:pPr>
                <w:r w:rsidRPr="00D72CC4">
                  <w:rPr>
                    <w:rFonts w:ascii="MS Gothic" w:eastAsia="MS Gothic" w:hAnsi="MS Gothic" w:hint="eastAsia"/>
                    <w:color w:val="215868" w:themeColor="accent5" w:themeShade="80"/>
                  </w:rPr>
                  <w:t>☐</w:t>
                </w:r>
              </w:p>
            </w:tc>
          </w:sdtContent>
        </w:sdt>
      </w:tr>
    </w:tbl>
    <w:p w:rsidR="00883210" w:rsidRPr="00DC691B" w:rsidRDefault="00883210" w:rsidP="00A03135">
      <w:pPr>
        <w:pStyle w:val="afa"/>
        <w:spacing w:after="0" w:line="360" w:lineRule="auto"/>
        <w:ind w:left="425"/>
        <w:rPr>
          <w:rFonts w:cs="Arial"/>
          <w:b/>
          <w:sz w:val="16"/>
          <w:szCs w:val="16"/>
        </w:rPr>
      </w:pPr>
    </w:p>
    <w:p w:rsidR="00971B71" w:rsidRPr="00A822B7" w:rsidRDefault="004877A8" w:rsidP="00B87ABA">
      <w:pPr>
        <w:pStyle w:val="afa"/>
        <w:numPr>
          <w:ilvl w:val="0"/>
          <w:numId w:val="1"/>
        </w:numPr>
        <w:spacing w:after="0" w:line="240" w:lineRule="auto"/>
        <w:ind w:left="426" w:hanging="426"/>
        <w:rPr>
          <w:rFonts w:cs="Arial"/>
          <w:b/>
        </w:rPr>
      </w:pPr>
      <w:r>
        <w:rPr>
          <w:rFonts w:cs="Arial"/>
          <w:b/>
        </w:rPr>
        <w:t>Опишит</w:t>
      </w:r>
      <w:r w:rsidR="00B27452">
        <w:rPr>
          <w:rFonts w:cs="Arial"/>
          <w:b/>
        </w:rPr>
        <w:t xml:space="preserve">е, </w:t>
      </w:r>
      <w:r w:rsidR="00A03135">
        <w:rPr>
          <w:rFonts w:cs="Arial"/>
          <w:b/>
        </w:rPr>
        <w:t>как вы проводили исследование</w:t>
      </w:r>
      <w:r w:rsidR="00DC691B">
        <w:rPr>
          <w:rFonts w:cs="Arial"/>
          <w:b/>
        </w:rPr>
        <w:t xml:space="preserve"> </w:t>
      </w:r>
      <w:r w:rsidR="00DC691B" w:rsidRPr="004877A8">
        <w:rPr>
          <w:rFonts w:cs="Arial"/>
          <w:b/>
        </w:rPr>
        <w:t>PR-эффекта</w:t>
      </w:r>
      <w:r w:rsidR="00A03135">
        <w:rPr>
          <w:rFonts w:cs="Arial"/>
          <w:b/>
        </w:rPr>
        <w:t>? К</w:t>
      </w:r>
      <w:r w:rsidR="00B27452">
        <w:rPr>
          <w:rFonts w:cs="Arial"/>
          <w:b/>
        </w:rPr>
        <w:t xml:space="preserve">акие параметры </w:t>
      </w:r>
      <w:r w:rsidR="00A03135">
        <w:rPr>
          <w:rFonts w:cs="Arial"/>
          <w:b/>
        </w:rPr>
        <w:t>замеряли</w:t>
      </w:r>
      <w:r w:rsidR="00B27452">
        <w:rPr>
          <w:rFonts w:cs="Arial"/>
          <w:b/>
        </w:rPr>
        <w:t>? (</w:t>
      </w:r>
      <w:r w:rsidR="0063040B">
        <w:rPr>
          <w:rFonts w:cs="Arial"/>
          <w:b/>
        </w:rPr>
        <w:t>«колич</w:t>
      </w:r>
      <w:r w:rsidR="0063040B">
        <w:rPr>
          <w:rFonts w:cs="Arial"/>
          <w:b/>
        </w:rPr>
        <w:t>е</w:t>
      </w:r>
      <w:r w:rsidR="0063040B">
        <w:rPr>
          <w:rFonts w:cs="Arial"/>
          <w:b/>
        </w:rPr>
        <w:t>ство упоминаний в прессе», «посещаемость сайта», или может быть, «</w:t>
      </w:r>
      <w:r>
        <w:rPr>
          <w:rFonts w:cs="Arial"/>
          <w:b/>
        </w:rPr>
        <w:t>изменение информир</w:t>
      </w:r>
      <w:r>
        <w:rPr>
          <w:rFonts w:cs="Arial"/>
          <w:b/>
        </w:rPr>
        <w:t>о</w:t>
      </w:r>
      <w:r>
        <w:rPr>
          <w:rFonts w:cs="Arial"/>
          <w:b/>
        </w:rPr>
        <w:t>ванности целевых аудиторий о</w:t>
      </w:r>
      <w:r w:rsidR="00856280">
        <w:rPr>
          <w:rFonts w:cs="Arial"/>
          <w:b/>
        </w:rPr>
        <w:t xml:space="preserve"> благотворительной деятельности</w:t>
      </w:r>
      <w:r w:rsidR="0063040B">
        <w:rPr>
          <w:rFonts w:cs="Arial"/>
          <w:b/>
        </w:rPr>
        <w:t>», «</w:t>
      </w:r>
      <w:r w:rsidR="00856280">
        <w:rPr>
          <w:rFonts w:cs="Arial"/>
          <w:b/>
        </w:rPr>
        <w:t>изменение уровня доверия</w:t>
      </w:r>
      <w:r w:rsidR="0063040B">
        <w:rPr>
          <w:rFonts w:cs="Arial"/>
          <w:b/>
        </w:rPr>
        <w:t xml:space="preserve"> к компании</w:t>
      </w:r>
      <w:r w:rsidR="008C6659">
        <w:rPr>
          <w:rFonts w:cs="Arial"/>
          <w:b/>
        </w:rPr>
        <w:t>/ бренду</w:t>
      </w:r>
      <w:r w:rsidR="0063040B">
        <w:rPr>
          <w:rFonts w:cs="Arial"/>
          <w:b/>
        </w:rPr>
        <w:t xml:space="preserve"> у определенных групп стейкхолдеров»,</w:t>
      </w:r>
      <w:r>
        <w:rPr>
          <w:rFonts w:cs="Arial"/>
          <w:b/>
        </w:rPr>
        <w:t xml:space="preserve"> </w:t>
      </w:r>
      <w:r w:rsidR="0063040B">
        <w:rPr>
          <w:rFonts w:cs="Arial"/>
          <w:b/>
        </w:rPr>
        <w:t>«</w:t>
      </w:r>
      <w:r>
        <w:rPr>
          <w:rFonts w:cs="Arial"/>
          <w:b/>
        </w:rPr>
        <w:t>влияние благотворительной де</w:t>
      </w:r>
      <w:r>
        <w:rPr>
          <w:rFonts w:cs="Arial"/>
          <w:b/>
        </w:rPr>
        <w:t>я</w:t>
      </w:r>
      <w:r>
        <w:rPr>
          <w:rFonts w:cs="Arial"/>
          <w:b/>
        </w:rPr>
        <w:t>тельно</w:t>
      </w:r>
      <w:r w:rsidR="00B27452">
        <w:rPr>
          <w:rFonts w:cs="Arial"/>
          <w:b/>
        </w:rPr>
        <w:t>сти на имидж компании</w:t>
      </w:r>
      <w:r w:rsidR="0063040B">
        <w:rPr>
          <w:rFonts w:cs="Arial"/>
          <w:b/>
        </w:rPr>
        <w:t>»</w:t>
      </w:r>
      <w:r w:rsidR="00B27452">
        <w:rPr>
          <w:rFonts w:cs="Arial"/>
          <w:b/>
        </w:rPr>
        <w:t>)</w:t>
      </w:r>
      <w:r>
        <w:rPr>
          <w:rFonts w:cs="Arial"/>
          <w:b/>
        </w:rPr>
        <w:t xml:space="preserve"> </w:t>
      </w:r>
      <w:r w:rsidR="006A7339">
        <w:rPr>
          <w:rFonts w:cs="Arial"/>
          <w:b/>
        </w:rPr>
        <w:t xml:space="preserve"> </w:t>
      </w:r>
      <w:r w:rsidR="00971B71" w:rsidRPr="00A822B7">
        <w:rPr>
          <w:rFonts w:cs="Arial"/>
          <w:b/>
        </w:rPr>
        <w:t>Какими инструментами</w:t>
      </w:r>
      <w:r w:rsidR="00B27452">
        <w:rPr>
          <w:rFonts w:cs="Arial"/>
          <w:b/>
        </w:rPr>
        <w:t xml:space="preserve"> пользовались</w:t>
      </w:r>
      <w:r w:rsidR="00971B71" w:rsidRPr="00A822B7">
        <w:rPr>
          <w:rFonts w:cs="Arial"/>
          <w:b/>
        </w:rPr>
        <w:t xml:space="preserve">? </w:t>
      </w:r>
    </w:p>
    <w:tbl>
      <w:tblPr>
        <w:tblStyle w:val="af7"/>
        <w:tblW w:w="0" w:type="auto"/>
        <w:tblInd w:w="534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03"/>
      </w:tblGrid>
      <w:tr w:rsidR="004877A8" w:rsidRPr="00D72CC4" w:rsidTr="00320A6A">
        <w:trPr>
          <w:trHeight w:val="287"/>
        </w:trPr>
        <w:tc>
          <w:tcPr>
            <w:tcW w:w="9603" w:type="dxa"/>
          </w:tcPr>
          <w:p w:rsidR="004877A8" w:rsidRPr="00D72CC4" w:rsidRDefault="004877A8" w:rsidP="00B57105">
            <w:pPr>
              <w:rPr>
                <w:rFonts w:cs="Arial"/>
                <w:color w:val="215868" w:themeColor="accent5" w:themeShade="80"/>
              </w:rPr>
            </w:pPr>
          </w:p>
        </w:tc>
      </w:tr>
    </w:tbl>
    <w:p w:rsidR="00DC691B" w:rsidRDefault="00DC691B" w:rsidP="00B57105">
      <w:pPr>
        <w:ind w:firstLine="425"/>
        <w:jc w:val="center"/>
        <w:rPr>
          <w:b/>
        </w:rPr>
      </w:pPr>
    </w:p>
    <w:p w:rsidR="00092E2C" w:rsidRDefault="00856280" w:rsidP="00B57105">
      <w:pPr>
        <w:ind w:firstLine="425"/>
        <w:jc w:val="center"/>
        <w:rPr>
          <w:b/>
        </w:rPr>
      </w:pPr>
      <w:r>
        <w:rPr>
          <w:b/>
        </w:rPr>
        <w:t xml:space="preserve">Представленная </w:t>
      </w:r>
      <w:r w:rsidR="002B2C1D">
        <w:rPr>
          <w:b/>
        </w:rPr>
        <w:t xml:space="preserve">в настоящей анкете </w:t>
      </w:r>
      <w:r>
        <w:rPr>
          <w:b/>
        </w:rPr>
        <w:t>информация соответствует действительности</w:t>
      </w:r>
      <w:r w:rsidR="00AB6D80" w:rsidRPr="00B57105">
        <w:rPr>
          <w:b/>
        </w:rPr>
        <w:t xml:space="preserve">. </w:t>
      </w:r>
    </w:p>
    <w:p w:rsidR="00092E2C" w:rsidRDefault="00AB6D80" w:rsidP="00B57105">
      <w:pPr>
        <w:ind w:firstLine="425"/>
        <w:jc w:val="center"/>
        <w:rPr>
          <w:b/>
        </w:rPr>
      </w:pPr>
      <w:r w:rsidRPr="00B57105">
        <w:rPr>
          <w:b/>
        </w:rPr>
        <w:t>Насто</w:t>
      </w:r>
      <w:r w:rsidR="002B2C1D">
        <w:rPr>
          <w:b/>
        </w:rPr>
        <w:t>ящим подтверждаем возможность</w:t>
      </w:r>
      <w:r w:rsidRPr="00B57105">
        <w:rPr>
          <w:b/>
        </w:rPr>
        <w:t xml:space="preserve"> свободного </w:t>
      </w:r>
      <w:r w:rsidR="00B57105">
        <w:rPr>
          <w:b/>
        </w:rPr>
        <w:t xml:space="preserve">публичного </w:t>
      </w:r>
      <w:r w:rsidR="00092E2C">
        <w:rPr>
          <w:b/>
        </w:rPr>
        <w:t>использования</w:t>
      </w:r>
      <w:r w:rsidRPr="00B57105">
        <w:rPr>
          <w:b/>
        </w:rPr>
        <w:t xml:space="preserve"> </w:t>
      </w:r>
    </w:p>
    <w:p w:rsidR="00AB6D80" w:rsidRDefault="002B2C1D" w:rsidP="00B57105">
      <w:pPr>
        <w:ind w:firstLine="425"/>
        <w:jc w:val="center"/>
        <w:rPr>
          <w:b/>
        </w:rPr>
      </w:pPr>
      <w:r>
        <w:rPr>
          <w:b/>
        </w:rPr>
        <w:t xml:space="preserve">указанной информации </w:t>
      </w:r>
      <w:r w:rsidR="00AB6D80" w:rsidRPr="00B57105">
        <w:rPr>
          <w:b/>
        </w:rPr>
        <w:t>организаторами</w:t>
      </w:r>
      <w:r w:rsidR="00B57105" w:rsidRPr="00B57105">
        <w:rPr>
          <w:b/>
        </w:rPr>
        <w:t xml:space="preserve"> Конкурса</w:t>
      </w:r>
      <w:r w:rsidR="00B57105">
        <w:rPr>
          <w:b/>
        </w:rPr>
        <w:t>:</w:t>
      </w:r>
    </w:p>
    <w:p w:rsidR="00DC691B" w:rsidRPr="00DC691B" w:rsidRDefault="00DC691B" w:rsidP="00B57105">
      <w:pPr>
        <w:ind w:firstLine="425"/>
        <w:jc w:val="center"/>
        <w:rPr>
          <w:b/>
          <w:sz w:val="16"/>
          <w:szCs w:val="16"/>
        </w:rPr>
      </w:pPr>
    </w:p>
    <w:tbl>
      <w:tblPr>
        <w:tblStyle w:val="a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0"/>
        <w:gridCol w:w="1959"/>
        <w:gridCol w:w="1230"/>
        <w:gridCol w:w="4581"/>
        <w:gridCol w:w="957"/>
      </w:tblGrid>
      <w:tr w:rsidR="009D0CBB" w:rsidRPr="009D0CBB" w:rsidTr="002B2C1D">
        <w:tc>
          <w:tcPr>
            <w:tcW w:w="1410" w:type="dxa"/>
            <w:vAlign w:val="bottom"/>
          </w:tcPr>
          <w:p w:rsidR="009D0CBB" w:rsidRPr="009D0CBB" w:rsidRDefault="009D0CBB" w:rsidP="002B2C1D">
            <w:pPr>
              <w:rPr>
                <w:lang w:val="en-US"/>
              </w:rPr>
            </w:pPr>
            <w:r w:rsidRPr="009D0CBB">
              <w:t xml:space="preserve">Должность: </w:t>
            </w:r>
          </w:p>
        </w:tc>
        <w:tc>
          <w:tcPr>
            <w:tcW w:w="8727" w:type="dxa"/>
            <w:gridSpan w:val="4"/>
            <w:tcBorders>
              <w:bottom w:val="single" w:sz="4" w:space="0" w:color="auto"/>
            </w:tcBorders>
          </w:tcPr>
          <w:p w:rsidR="009D0CBB" w:rsidRPr="00D72CC4" w:rsidRDefault="009D0CBB" w:rsidP="002B2C1D">
            <w:pPr>
              <w:spacing w:line="360" w:lineRule="auto"/>
              <w:rPr>
                <w:color w:val="215868" w:themeColor="accent5" w:themeShade="80"/>
              </w:rPr>
            </w:pPr>
          </w:p>
        </w:tc>
      </w:tr>
      <w:tr w:rsidR="009D0CBB" w:rsidRPr="009D0CBB" w:rsidTr="002B2C1D">
        <w:tc>
          <w:tcPr>
            <w:tcW w:w="1410" w:type="dxa"/>
            <w:vAlign w:val="bottom"/>
          </w:tcPr>
          <w:p w:rsidR="009D0CBB" w:rsidRPr="009D0CBB" w:rsidRDefault="009D0CBB" w:rsidP="002B2C1D">
            <w:pPr>
              <w:rPr>
                <w:lang w:val="en-US"/>
              </w:rPr>
            </w:pPr>
            <w:r w:rsidRPr="009D0CBB">
              <w:t xml:space="preserve">ФИО: </w:t>
            </w:r>
          </w:p>
        </w:tc>
        <w:tc>
          <w:tcPr>
            <w:tcW w:w="872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9D0CBB" w:rsidRPr="00D72CC4" w:rsidRDefault="009D0CBB" w:rsidP="002B2C1D">
            <w:pPr>
              <w:spacing w:line="360" w:lineRule="auto"/>
              <w:rPr>
                <w:color w:val="215868" w:themeColor="accent5" w:themeShade="80"/>
              </w:rPr>
            </w:pPr>
          </w:p>
        </w:tc>
      </w:tr>
      <w:tr w:rsidR="009D0CBB" w:rsidRPr="009D0CBB" w:rsidTr="002B2C1D">
        <w:trPr>
          <w:trHeight w:val="704"/>
        </w:trPr>
        <w:tc>
          <w:tcPr>
            <w:tcW w:w="1410" w:type="dxa"/>
            <w:vAlign w:val="bottom"/>
          </w:tcPr>
          <w:p w:rsidR="009D0CBB" w:rsidRPr="009D0CBB" w:rsidRDefault="009D0CBB" w:rsidP="002B2C1D">
            <w:r>
              <w:t>Подпись:</w:t>
            </w:r>
          </w:p>
        </w:tc>
        <w:tc>
          <w:tcPr>
            <w:tcW w:w="8727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9D0CBB" w:rsidRPr="00D72CC4" w:rsidRDefault="009D0CBB" w:rsidP="002B2C1D">
            <w:pPr>
              <w:spacing w:line="360" w:lineRule="auto"/>
              <w:jc w:val="center"/>
              <w:rPr>
                <w:color w:val="215868" w:themeColor="accent5" w:themeShade="80"/>
              </w:rPr>
            </w:pPr>
            <w:r w:rsidRPr="00D72CC4">
              <w:rPr>
                <w:color w:val="215868" w:themeColor="accent5" w:themeShade="80"/>
              </w:rPr>
              <w:t>/</w:t>
            </w:r>
          </w:p>
        </w:tc>
      </w:tr>
      <w:tr w:rsidR="009D0CBB" w:rsidRPr="009D0CBB" w:rsidTr="00A03135">
        <w:tc>
          <w:tcPr>
            <w:tcW w:w="1410" w:type="dxa"/>
          </w:tcPr>
          <w:p w:rsidR="009D0CBB" w:rsidRDefault="009D0CBB" w:rsidP="002B2C1D">
            <w:pPr>
              <w:spacing w:line="360" w:lineRule="auto"/>
            </w:pPr>
          </w:p>
        </w:tc>
        <w:tc>
          <w:tcPr>
            <w:tcW w:w="8727" w:type="dxa"/>
            <w:gridSpan w:val="4"/>
            <w:tcBorders>
              <w:top w:val="single" w:sz="4" w:space="0" w:color="auto"/>
            </w:tcBorders>
          </w:tcPr>
          <w:p w:rsidR="009D0CBB" w:rsidRPr="009D0CBB" w:rsidRDefault="009D0CBB" w:rsidP="002B2C1D">
            <w:pPr>
              <w:spacing w:line="360" w:lineRule="auto"/>
              <w:jc w:val="center"/>
            </w:pPr>
            <w:proofErr w:type="spellStart"/>
            <w:r>
              <w:t>м.п</w:t>
            </w:r>
            <w:proofErr w:type="spellEnd"/>
            <w:r>
              <w:t>.</w:t>
            </w:r>
          </w:p>
        </w:tc>
      </w:tr>
      <w:tr w:rsidR="00A03135" w:rsidRPr="009D0CBB" w:rsidTr="00257683">
        <w:tc>
          <w:tcPr>
            <w:tcW w:w="3369" w:type="dxa"/>
            <w:gridSpan w:val="2"/>
            <w:vAlign w:val="bottom"/>
          </w:tcPr>
          <w:p w:rsidR="00A03135" w:rsidRDefault="00A03135" w:rsidP="002B2C1D">
            <w:r>
              <w:t>Дата заполнения анкеты</w:t>
            </w:r>
            <w:r w:rsidR="002B2C1D">
              <w:t>:</w:t>
            </w:r>
          </w:p>
        </w:tc>
        <w:tc>
          <w:tcPr>
            <w:tcW w:w="1230" w:type="dxa"/>
            <w:tcBorders>
              <w:bottom w:val="single" w:sz="4" w:space="0" w:color="auto"/>
            </w:tcBorders>
            <w:vAlign w:val="bottom"/>
          </w:tcPr>
          <w:p w:rsidR="00A03135" w:rsidRDefault="00A03135" w:rsidP="00257683">
            <w:pPr>
              <w:jc w:val="right"/>
            </w:pPr>
            <w:r>
              <w:t>«               »</w:t>
            </w:r>
          </w:p>
        </w:tc>
        <w:tc>
          <w:tcPr>
            <w:tcW w:w="4581" w:type="dxa"/>
            <w:tcBorders>
              <w:bottom w:val="single" w:sz="4" w:space="0" w:color="auto"/>
            </w:tcBorders>
          </w:tcPr>
          <w:p w:rsidR="00A03135" w:rsidRDefault="00A03135" w:rsidP="002B2C1D">
            <w:pPr>
              <w:spacing w:line="360" w:lineRule="auto"/>
              <w:jc w:val="right"/>
            </w:pPr>
          </w:p>
        </w:tc>
        <w:tc>
          <w:tcPr>
            <w:tcW w:w="957" w:type="dxa"/>
            <w:vAlign w:val="bottom"/>
          </w:tcPr>
          <w:p w:rsidR="00A03135" w:rsidRDefault="00A03135" w:rsidP="002B2C1D">
            <w:r w:rsidRPr="00D72CC4">
              <w:rPr>
                <w:color w:val="215868" w:themeColor="accent5" w:themeShade="80"/>
              </w:rPr>
              <w:t>2017 г.</w:t>
            </w:r>
          </w:p>
        </w:tc>
      </w:tr>
    </w:tbl>
    <w:p w:rsidR="00257683" w:rsidRPr="00823A6B" w:rsidRDefault="00257683" w:rsidP="002B2C1D">
      <w:pPr>
        <w:spacing w:line="360" w:lineRule="auto"/>
        <w:jc w:val="center"/>
        <w:outlineLvl w:val="0"/>
        <w:rPr>
          <w:b/>
          <w:sz w:val="18"/>
        </w:rPr>
      </w:pPr>
    </w:p>
    <w:p w:rsidR="00AB6D80" w:rsidRDefault="0090065A" w:rsidP="002B2C1D">
      <w:pPr>
        <w:spacing w:line="360" w:lineRule="auto"/>
        <w:jc w:val="center"/>
        <w:outlineLvl w:val="0"/>
      </w:pPr>
      <w:r>
        <w:rPr>
          <w:b/>
        </w:rPr>
        <w:t>БЛАГОДАРИМ</w:t>
      </w:r>
      <w:r w:rsidRPr="0043033F">
        <w:rPr>
          <w:b/>
        </w:rPr>
        <w:t xml:space="preserve"> ЗА УЧАСТИЕ</w:t>
      </w:r>
      <w:r w:rsidRPr="0043033F">
        <w:t>!</w:t>
      </w:r>
    </w:p>
    <w:p w:rsidR="00A91203" w:rsidRDefault="00DC691B" w:rsidP="00DC691B">
      <w:pPr>
        <w:jc w:val="center"/>
        <w:rPr>
          <w:sz w:val="20"/>
          <w:szCs w:val="24"/>
        </w:rPr>
      </w:pPr>
      <w:r w:rsidRPr="00DC691B">
        <w:rPr>
          <w:sz w:val="20"/>
          <w:szCs w:val="24"/>
        </w:rPr>
        <w:t xml:space="preserve">Заполненную </w:t>
      </w:r>
      <w:proofErr w:type="gramStart"/>
      <w:r w:rsidRPr="00DC691B">
        <w:rPr>
          <w:sz w:val="20"/>
          <w:szCs w:val="24"/>
        </w:rPr>
        <w:t>в</w:t>
      </w:r>
      <w:proofErr w:type="gramEnd"/>
      <w:r w:rsidRPr="00DC691B">
        <w:rPr>
          <w:sz w:val="20"/>
          <w:szCs w:val="24"/>
        </w:rPr>
        <w:t xml:space="preserve"> </w:t>
      </w:r>
      <w:proofErr w:type="gramStart"/>
      <w:r w:rsidRPr="00DC691B">
        <w:rPr>
          <w:sz w:val="20"/>
          <w:szCs w:val="24"/>
        </w:rPr>
        <w:t>электроном</w:t>
      </w:r>
      <w:proofErr w:type="gramEnd"/>
      <w:r w:rsidRPr="00DC691B">
        <w:rPr>
          <w:sz w:val="20"/>
          <w:szCs w:val="24"/>
        </w:rPr>
        <w:t xml:space="preserve"> виде анкету</w:t>
      </w:r>
      <w:r w:rsidR="00A91203">
        <w:rPr>
          <w:sz w:val="20"/>
          <w:szCs w:val="24"/>
        </w:rPr>
        <w:t xml:space="preserve"> распечатайте и</w:t>
      </w:r>
      <w:r w:rsidRPr="00DC691B">
        <w:rPr>
          <w:sz w:val="20"/>
          <w:szCs w:val="24"/>
        </w:rPr>
        <w:t xml:space="preserve"> подпишите </w:t>
      </w:r>
    </w:p>
    <w:p w:rsidR="00DC691B" w:rsidRPr="00DC691B" w:rsidRDefault="00DC691B" w:rsidP="00DC691B">
      <w:pPr>
        <w:jc w:val="center"/>
        <w:rPr>
          <w:sz w:val="20"/>
          <w:szCs w:val="24"/>
        </w:rPr>
      </w:pPr>
      <w:r w:rsidRPr="00DC691B">
        <w:rPr>
          <w:sz w:val="20"/>
          <w:szCs w:val="24"/>
        </w:rPr>
        <w:t xml:space="preserve">у представителя вашей компании, наделенного правом подписи документов по уставу или доверенности, </w:t>
      </w:r>
    </w:p>
    <w:p w:rsidR="00DC691B" w:rsidRPr="00DC691B" w:rsidRDefault="00DC691B" w:rsidP="00DC691B">
      <w:pPr>
        <w:jc w:val="center"/>
        <w:rPr>
          <w:sz w:val="20"/>
          <w:szCs w:val="24"/>
        </w:rPr>
      </w:pPr>
      <w:r w:rsidRPr="00DC691B">
        <w:rPr>
          <w:sz w:val="20"/>
          <w:szCs w:val="24"/>
        </w:rPr>
        <w:t xml:space="preserve">приложите к ней электронные копии необходимых документов, </w:t>
      </w:r>
    </w:p>
    <w:p w:rsidR="00DC691B" w:rsidRPr="00DC691B" w:rsidRDefault="00DC691B" w:rsidP="00DC691B">
      <w:pPr>
        <w:jc w:val="center"/>
        <w:rPr>
          <w:sz w:val="20"/>
          <w:szCs w:val="24"/>
        </w:rPr>
      </w:pPr>
      <w:r w:rsidRPr="00DC691B">
        <w:rPr>
          <w:sz w:val="20"/>
          <w:szCs w:val="24"/>
        </w:rPr>
        <w:t xml:space="preserve">и направьте пакет документов единым письмом </w:t>
      </w:r>
    </w:p>
    <w:p w:rsidR="00DC691B" w:rsidRPr="00DC691B" w:rsidRDefault="00DC691B" w:rsidP="00DC691B">
      <w:pPr>
        <w:jc w:val="center"/>
        <w:rPr>
          <w:sz w:val="20"/>
          <w:szCs w:val="24"/>
        </w:rPr>
      </w:pPr>
      <w:r w:rsidRPr="00DC691B">
        <w:rPr>
          <w:sz w:val="20"/>
          <w:szCs w:val="24"/>
        </w:rPr>
        <w:t xml:space="preserve">на адрес электронной почты Организаторов: </w:t>
      </w:r>
      <w:hyperlink r:id="rId18" w:history="1">
        <w:r w:rsidRPr="00DC691B">
          <w:rPr>
            <w:b/>
            <w:sz w:val="20"/>
            <w:szCs w:val="24"/>
          </w:rPr>
          <w:t>corporateleader@donorsforum.ru</w:t>
        </w:r>
      </w:hyperlink>
      <w:r w:rsidRPr="00DC691B">
        <w:rPr>
          <w:sz w:val="20"/>
          <w:szCs w:val="24"/>
        </w:rPr>
        <w:t xml:space="preserve"> </w:t>
      </w:r>
    </w:p>
    <w:p w:rsidR="00DC691B" w:rsidRPr="00DC691B" w:rsidRDefault="00DC691B" w:rsidP="00DC691B">
      <w:pPr>
        <w:jc w:val="center"/>
        <w:rPr>
          <w:sz w:val="20"/>
          <w:szCs w:val="24"/>
        </w:rPr>
      </w:pPr>
      <w:r w:rsidRPr="00DC691B">
        <w:rPr>
          <w:sz w:val="20"/>
          <w:szCs w:val="24"/>
        </w:rPr>
        <w:t xml:space="preserve">в срок до </w:t>
      </w:r>
      <w:r w:rsidRPr="00DC691B">
        <w:rPr>
          <w:b/>
          <w:sz w:val="20"/>
          <w:szCs w:val="24"/>
        </w:rPr>
        <w:t xml:space="preserve">18.00 30 июня 2017 г. </w:t>
      </w:r>
      <w:r w:rsidRPr="00DC691B">
        <w:rPr>
          <w:sz w:val="20"/>
          <w:szCs w:val="24"/>
        </w:rPr>
        <w:t xml:space="preserve">(время московское). </w:t>
      </w:r>
    </w:p>
    <w:p w:rsidR="00A91203" w:rsidRDefault="00DC691B" w:rsidP="00DC691B">
      <w:pPr>
        <w:jc w:val="center"/>
        <w:rPr>
          <w:i/>
          <w:sz w:val="20"/>
          <w:szCs w:val="24"/>
        </w:rPr>
      </w:pPr>
      <w:r w:rsidRPr="00DC691B">
        <w:rPr>
          <w:sz w:val="20"/>
          <w:szCs w:val="24"/>
        </w:rPr>
        <w:t xml:space="preserve">В теме письма необходимо сделать пометку </w:t>
      </w:r>
      <w:r w:rsidRPr="00DC691B">
        <w:rPr>
          <w:i/>
          <w:sz w:val="20"/>
          <w:szCs w:val="24"/>
        </w:rPr>
        <w:t>«</w:t>
      </w:r>
      <w:r>
        <w:rPr>
          <w:i/>
          <w:sz w:val="20"/>
          <w:szCs w:val="24"/>
        </w:rPr>
        <w:t xml:space="preserve">Заявка </w:t>
      </w:r>
      <w:proofErr w:type="gramStart"/>
      <w:r>
        <w:rPr>
          <w:i/>
          <w:sz w:val="20"/>
          <w:szCs w:val="24"/>
        </w:rPr>
        <w:t>от</w:t>
      </w:r>
      <w:proofErr w:type="gramEnd"/>
      <w:r w:rsidRPr="00DC691B">
        <w:rPr>
          <w:i/>
          <w:sz w:val="20"/>
          <w:szCs w:val="24"/>
        </w:rPr>
        <w:t xml:space="preserve"> </w:t>
      </w:r>
      <w:r w:rsidR="00A91203" w:rsidRPr="00A91203">
        <w:rPr>
          <w:i/>
          <w:sz w:val="20"/>
          <w:szCs w:val="24"/>
        </w:rPr>
        <w:t>&lt;</w:t>
      </w:r>
      <w:proofErr w:type="gramStart"/>
      <w:r w:rsidRPr="00DC691B">
        <w:rPr>
          <w:i/>
          <w:sz w:val="20"/>
          <w:szCs w:val="24"/>
        </w:rPr>
        <w:t>название</w:t>
      </w:r>
      <w:proofErr w:type="gramEnd"/>
      <w:r w:rsidRPr="00DC691B">
        <w:rPr>
          <w:i/>
          <w:sz w:val="20"/>
          <w:szCs w:val="24"/>
        </w:rPr>
        <w:t xml:space="preserve"> </w:t>
      </w:r>
      <w:r w:rsidR="00A91203">
        <w:rPr>
          <w:i/>
          <w:sz w:val="20"/>
          <w:szCs w:val="24"/>
        </w:rPr>
        <w:t>компании</w:t>
      </w:r>
      <w:r w:rsidR="00A91203" w:rsidRPr="00A91203">
        <w:rPr>
          <w:i/>
          <w:sz w:val="20"/>
          <w:szCs w:val="24"/>
        </w:rPr>
        <w:t>&gt;</w:t>
      </w:r>
      <w:r w:rsidR="00A91203">
        <w:rPr>
          <w:i/>
          <w:sz w:val="20"/>
          <w:szCs w:val="24"/>
        </w:rPr>
        <w:t>»</w:t>
      </w:r>
    </w:p>
    <w:p w:rsidR="00DC691B" w:rsidRPr="00DC691B" w:rsidRDefault="00DC691B" w:rsidP="00DC691B">
      <w:pPr>
        <w:jc w:val="center"/>
        <w:rPr>
          <w:b/>
          <w:sz w:val="20"/>
          <w:szCs w:val="24"/>
        </w:rPr>
      </w:pPr>
      <w:r w:rsidRPr="00DC691B">
        <w:rPr>
          <w:sz w:val="20"/>
          <w:szCs w:val="24"/>
        </w:rPr>
        <w:t>. Текст письма должен содержать информа</w:t>
      </w:r>
      <w:r w:rsidR="00A91203">
        <w:rPr>
          <w:sz w:val="20"/>
          <w:szCs w:val="24"/>
        </w:rPr>
        <w:t>цию о комплекте документов.</w:t>
      </w:r>
    </w:p>
    <w:p w:rsidR="00DC691B" w:rsidRPr="00CC6BD4" w:rsidRDefault="00DC691B" w:rsidP="00A91203">
      <w:pPr>
        <w:jc w:val="center"/>
        <w:rPr>
          <w:sz w:val="20"/>
          <w:szCs w:val="24"/>
        </w:rPr>
      </w:pPr>
      <w:r w:rsidRPr="00CC6BD4">
        <w:rPr>
          <w:sz w:val="20"/>
          <w:szCs w:val="24"/>
        </w:rPr>
        <w:t>Телефон Оргкомитета +7 (499) 978-5993.</w:t>
      </w:r>
    </w:p>
    <w:sectPr w:rsidR="00DC691B" w:rsidRPr="00CC6BD4" w:rsidSect="00BE17B7">
      <w:type w:val="continuous"/>
      <w:pgSz w:w="11906" w:h="16838" w:code="9"/>
      <w:pgMar w:top="851" w:right="851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3BAE" w:rsidRDefault="00FE3BAE" w:rsidP="00AB6D80">
      <w:r>
        <w:separator/>
      </w:r>
    </w:p>
  </w:endnote>
  <w:endnote w:type="continuationSeparator" w:id="0">
    <w:p w:rsidR="00FE3BAE" w:rsidRDefault="00FE3BAE" w:rsidP="00AB6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BAE" w:rsidRDefault="00FE3BAE" w:rsidP="0019155A">
    <w:pPr>
      <w:pStyle w:val="af1"/>
      <w:framePr w:wrap="around" w:vAnchor="text" w:hAnchor="margin" w:xAlign="right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FE3BAE" w:rsidRDefault="00FE3BAE" w:rsidP="0019155A">
    <w:pPr>
      <w:pStyle w:val="af1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BAE" w:rsidRDefault="00FE3BAE" w:rsidP="0019155A">
    <w:pPr>
      <w:pStyle w:val="af1"/>
      <w:framePr w:wrap="around" w:vAnchor="text" w:hAnchor="margin" w:xAlign="right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6924B6">
      <w:rPr>
        <w:rStyle w:val="af3"/>
        <w:noProof/>
      </w:rPr>
      <w:t>7</w:t>
    </w:r>
    <w:r>
      <w:rPr>
        <w:rStyle w:val="af3"/>
      </w:rPr>
      <w:fldChar w:fldCharType="end"/>
    </w:r>
  </w:p>
  <w:p w:rsidR="00FE3BAE" w:rsidRPr="00500E02" w:rsidRDefault="00FE3BAE" w:rsidP="00500E02">
    <w:pPr>
      <w:spacing w:line="360" w:lineRule="auto"/>
      <w:rPr>
        <w:szCs w:val="28"/>
      </w:rPr>
    </w:pPr>
    <w:r w:rsidRPr="00500E02">
      <w:rPr>
        <w:rStyle w:val="label"/>
        <w:szCs w:val="28"/>
      </w:rPr>
      <w:t>Анкета участника проекта «Лидеры корпоративной благотворительности – 2017»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3BAE" w:rsidRDefault="00FE3BAE" w:rsidP="00AB6D80">
      <w:r>
        <w:separator/>
      </w:r>
    </w:p>
  </w:footnote>
  <w:footnote w:type="continuationSeparator" w:id="0">
    <w:p w:rsidR="00FE3BAE" w:rsidRDefault="00FE3BAE" w:rsidP="00AB6D80">
      <w:r>
        <w:continuationSeparator/>
      </w:r>
    </w:p>
  </w:footnote>
  <w:footnote w:id="1">
    <w:p w:rsidR="00FE3BAE" w:rsidRPr="00662CE6" w:rsidRDefault="00FE3BAE" w:rsidP="00A63FB1">
      <w:pPr>
        <w:pStyle w:val="a7"/>
        <w:spacing w:line="216" w:lineRule="auto"/>
        <w:rPr>
          <w:sz w:val="18"/>
        </w:rPr>
      </w:pPr>
      <w:r w:rsidRPr="00662CE6">
        <w:rPr>
          <w:rStyle w:val="a9"/>
          <w:sz w:val="18"/>
        </w:rPr>
        <w:footnoteRef/>
      </w:r>
      <w:r w:rsidRPr="00662CE6">
        <w:rPr>
          <w:sz w:val="18"/>
        </w:rPr>
        <w:t xml:space="preserve"> Укажите наименование вашей компании таким образом</w:t>
      </w:r>
      <w:r>
        <w:rPr>
          <w:sz w:val="18"/>
        </w:rPr>
        <w:t xml:space="preserve"> (язык, регистр, кавычки и т.п.)</w:t>
      </w:r>
      <w:r w:rsidRPr="00662CE6">
        <w:rPr>
          <w:sz w:val="18"/>
        </w:rPr>
        <w:t>, каким вы хотели бы его увидеть в брошюре «В</w:t>
      </w:r>
      <w:r>
        <w:rPr>
          <w:sz w:val="18"/>
        </w:rPr>
        <w:t>сё о лидерах-2017», дипломе,</w:t>
      </w:r>
      <w:r w:rsidRPr="00662CE6">
        <w:rPr>
          <w:sz w:val="18"/>
        </w:rPr>
        <w:t xml:space="preserve"> иных </w:t>
      </w:r>
      <w:r>
        <w:rPr>
          <w:sz w:val="18"/>
        </w:rPr>
        <w:t xml:space="preserve">печатных </w:t>
      </w:r>
      <w:r w:rsidRPr="00662CE6">
        <w:rPr>
          <w:sz w:val="18"/>
        </w:rPr>
        <w:t xml:space="preserve">материалах </w:t>
      </w:r>
      <w:r>
        <w:rPr>
          <w:sz w:val="18"/>
        </w:rPr>
        <w:t>и публикациях проекта</w:t>
      </w:r>
      <w:r w:rsidRPr="00662CE6">
        <w:rPr>
          <w:sz w:val="18"/>
        </w:rPr>
        <w:t xml:space="preserve">. </w:t>
      </w:r>
    </w:p>
  </w:footnote>
  <w:footnote w:id="2">
    <w:p w:rsidR="00FE3BAE" w:rsidRPr="00662CE6" w:rsidRDefault="00FE3BAE" w:rsidP="00A63FB1">
      <w:pPr>
        <w:pStyle w:val="a7"/>
        <w:spacing w:line="216" w:lineRule="auto"/>
        <w:rPr>
          <w:sz w:val="18"/>
        </w:rPr>
      </w:pPr>
      <w:r w:rsidRPr="00662CE6">
        <w:rPr>
          <w:rStyle w:val="a9"/>
          <w:sz w:val="18"/>
        </w:rPr>
        <w:footnoteRef/>
      </w:r>
      <w:r>
        <w:rPr>
          <w:sz w:val="18"/>
        </w:rPr>
        <w:t xml:space="preserve"> В случае</w:t>
      </w:r>
      <w:r w:rsidRPr="00662CE6">
        <w:rPr>
          <w:sz w:val="18"/>
        </w:rPr>
        <w:t xml:space="preserve"> если компания ранее участвовала в </w:t>
      </w:r>
      <w:r>
        <w:rPr>
          <w:sz w:val="18"/>
        </w:rPr>
        <w:t>проекте</w:t>
      </w:r>
      <w:r w:rsidRPr="00662CE6">
        <w:rPr>
          <w:sz w:val="18"/>
        </w:rPr>
        <w:t xml:space="preserve"> под иным названием, просьба указать его в скобках.</w:t>
      </w:r>
    </w:p>
  </w:footnote>
  <w:footnote w:id="3">
    <w:p w:rsidR="00FE3BAE" w:rsidRPr="00662CE6" w:rsidRDefault="00FE3BAE" w:rsidP="00A63FB1">
      <w:pPr>
        <w:pStyle w:val="a7"/>
        <w:spacing w:line="216" w:lineRule="auto"/>
        <w:rPr>
          <w:sz w:val="18"/>
        </w:rPr>
      </w:pPr>
      <w:r w:rsidRPr="00662CE6">
        <w:rPr>
          <w:rStyle w:val="a9"/>
          <w:sz w:val="18"/>
        </w:rPr>
        <w:footnoteRef/>
      </w:r>
      <w:r w:rsidRPr="00662CE6">
        <w:rPr>
          <w:sz w:val="18"/>
        </w:rPr>
        <w:t xml:space="preserve"> Специалист, заполнявший от имени компании настоящую анкету к которому организаторы могут обратиться с целью уточн</w:t>
      </w:r>
      <w:r w:rsidRPr="00662CE6">
        <w:rPr>
          <w:sz w:val="18"/>
        </w:rPr>
        <w:t>е</w:t>
      </w:r>
      <w:r w:rsidRPr="00662CE6">
        <w:rPr>
          <w:sz w:val="18"/>
        </w:rPr>
        <w:t xml:space="preserve">ния информации, и по иным вопросам, касающимся участия компании в </w:t>
      </w:r>
      <w:r>
        <w:rPr>
          <w:sz w:val="18"/>
        </w:rPr>
        <w:t>проекте</w:t>
      </w:r>
      <w:r w:rsidRPr="00662CE6">
        <w:rPr>
          <w:sz w:val="18"/>
        </w:rPr>
        <w:t>.</w:t>
      </w:r>
    </w:p>
  </w:footnote>
  <w:footnote w:id="4">
    <w:p w:rsidR="00FE3BAE" w:rsidRPr="00662CE6" w:rsidRDefault="00FE3BAE" w:rsidP="00152D92">
      <w:pPr>
        <w:pStyle w:val="a7"/>
        <w:spacing w:line="216" w:lineRule="auto"/>
        <w:rPr>
          <w:sz w:val="18"/>
        </w:rPr>
      </w:pPr>
      <w:r w:rsidRPr="00662CE6">
        <w:rPr>
          <w:rStyle w:val="a9"/>
          <w:sz w:val="18"/>
        </w:rPr>
        <w:footnoteRef/>
      </w:r>
      <w:r w:rsidRPr="00662CE6">
        <w:rPr>
          <w:sz w:val="18"/>
        </w:rPr>
        <w:t xml:space="preserve"> Укажите </w:t>
      </w:r>
      <w:proofErr w:type="gramStart"/>
      <w:r w:rsidRPr="00662CE6">
        <w:rPr>
          <w:sz w:val="18"/>
        </w:rPr>
        <w:t>период</w:t>
      </w:r>
      <w:proofErr w:type="gramEnd"/>
      <w:r w:rsidRPr="00662CE6">
        <w:rPr>
          <w:sz w:val="18"/>
        </w:rPr>
        <w:t xml:space="preserve"> за который вы представляете информацию о деятельности компании.</w:t>
      </w:r>
    </w:p>
  </w:footnote>
  <w:footnote w:id="5">
    <w:p w:rsidR="00FE3BAE" w:rsidRPr="0043033F" w:rsidRDefault="00FE3BAE" w:rsidP="005C668E">
      <w:pPr>
        <w:pStyle w:val="a7"/>
        <w:spacing w:line="216" w:lineRule="auto"/>
        <w:rPr>
          <w:sz w:val="18"/>
        </w:rPr>
      </w:pPr>
      <w:r w:rsidRPr="0043033F">
        <w:rPr>
          <w:rStyle w:val="a9"/>
          <w:sz w:val="18"/>
        </w:rPr>
        <w:footnoteRef/>
      </w:r>
      <w:r w:rsidRPr="0043033F">
        <w:rPr>
          <w:sz w:val="18"/>
        </w:rPr>
        <w:t xml:space="preserve"> Пожалуйста, отмечайте «Вся Россия» только в том в случае, если деятельность осуществляется (подразделения расположены) во всех </w:t>
      </w:r>
      <w:r w:rsidRPr="0043033F">
        <w:rPr>
          <w:sz w:val="18"/>
          <w:u w:val="single"/>
        </w:rPr>
        <w:t>без исключения</w:t>
      </w:r>
      <w:r w:rsidRPr="0043033F">
        <w:rPr>
          <w:sz w:val="18"/>
        </w:rPr>
        <w:t xml:space="preserve"> субъектах РФ. В этом случае отдельные субъекты в данном столбце не отмечаются.</w:t>
      </w:r>
    </w:p>
  </w:footnote>
  <w:footnote w:id="6">
    <w:p w:rsidR="00FE3BAE" w:rsidRDefault="00FE3BAE" w:rsidP="008C7062">
      <w:pPr>
        <w:pStyle w:val="a3"/>
        <w:spacing w:before="0" w:beforeAutospacing="0" w:after="0" w:afterAutospacing="0"/>
        <w:rPr>
          <w:sz w:val="18"/>
        </w:rPr>
      </w:pPr>
      <w:r w:rsidRPr="00125EC4">
        <w:rPr>
          <w:rStyle w:val="a9"/>
          <w:sz w:val="20"/>
        </w:rPr>
        <w:footnoteRef/>
      </w:r>
      <w:r w:rsidRPr="00125EC4">
        <w:rPr>
          <w:sz w:val="20"/>
        </w:rPr>
        <w:t xml:space="preserve"> </w:t>
      </w:r>
      <w:r w:rsidRPr="00125EC4">
        <w:rPr>
          <w:sz w:val="18"/>
        </w:rPr>
        <w:t xml:space="preserve">В случае если вы </w:t>
      </w:r>
      <w:r w:rsidRPr="00125EC4">
        <w:rPr>
          <w:sz w:val="18"/>
        </w:rPr>
        <w:sym w:font="Symbol" w:char="F02D"/>
      </w:r>
      <w:r w:rsidRPr="00125EC4">
        <w:rPr>
          <w:sz w:val="18"/>
        </w:rPr>
        <w:t xml:space="preserve"> кредитная организация, пожалуйста, укажите общую сумму процентных и операционных доход</w:t>
      </w:r>
      <w:r>
        <w:rPr>
          <w:sz w:val="18"/>
        </w:rPr>
        <w:t xml:space="preserve">ов </w:t>
      </w:r>
    </w:p>
    <w:p w:rsidR="00FE3BAE" w:rsidRPr="008C7062" w:rsidRDefault="00FE3BAE" w:rsidP="008C7062">
      <w:pPr>
        <w:pStyle w:val="a3"/>
        <w:spacing w:before="0" w:beforeAutospacing="0" w:after="0" w:afterAutospacing="0"/>
        <w:rPr>
          <w:sz w:val="20"/>
        </w:rPr>
      </w:pPr>
      <w:r>
        <w:rPr>
          <w:sz w:val="18"/>
        </w:rPr>
        <w:t>за 2016 год</w:t>
      </w:r>
      <w:r w:rsidRPr="00125EC4">
        <w:rPr>
          <w:sz w:val="18"/>
        </w:rPr>
        <w:t>.</w:t>
      </w:r>
    </w:p>
  </w:footnote>
  <w:footnote w:id="7">
    <w:p w:rsidR="00FE3BAE" w:rsidRPr="00ED5C65" w:rsidRDefault="00FE3BAE" w:rsidP="00ED5C65">
      <w:pPr>
        <w:pStyle w:val="ab"/>
        <w:rPr>
          <w:sz w:val="18"/>
        </w:rPr>
      </w:pPr>
      <w:r w:rsidRPr="00ED5C65">
        <w:rPr>
          <w:rStyle w:val="a9"/>
          <w:sz w:val="18"/>
        </w:rPr>
        <w:footnoteRef/>
      </w:r>
      <w:r w:rsidRPr="00ED5C65">
        <w:rPr>
          <w:sz w:val="18"/>
        </w:rPr>
        <w:t xml:space="preserve"> Рассматривается отдельно, если ком</w:t>
      </w:r>
      <w:r>
        <w:rPr>
          <w:sz w:val="18"/>
        </w:rPr>
        <w:t>пания участвует в</w:t>
      </w:r>
      <w:r w:rsidRPr="00ED5C65">
        <w:rPr>
          <w:sz w:val="18"/>
        </w:rPr>
        <w:t xml:space="preserve"> номинацию «</w:t>
      </w:r>
      <w:r>
        <w:rPr>
          <w:sz w:val="18"/>
        </w:rPr>
        <w:t>За подход к оценке социальных результатов…</w:t>
      </w:r>
      <w:r w:rsidRPr="00ED5C65">
        <w:rPr>
          <w:sz w:val="18"/>
        </w:rPr>
        <w:t>»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BAE" w:rsidRPr="00856280" w:rsidRDefault="00FE3BAE" w:rsidP="00856280">
    <w:pPr>
      <w:pStyle w:val="af8"/>
      <w:jc w:val="right"/>
      <w:rPr>
        <w:sz w:val="20"/>
      </w:rPr>
    </w:pPr>
    <w:r w:rsidRPr="00856280">
      <w:rPr>
        <w:sz w:val="20"/>
      </w:rPr>
      <w:t>№_________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D0CB7"/>
    <w:multiLevelType w:val="hybridMultilevel"/>
    <w:tmpl w:val="85A8126A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DC6750"/>
    <w:multiLevelType w:val="hybridMultilevel"/>
    <w:tmpl w:val="687AB124"/>
    <w:lvl w:ilvl="0" w:tplc="7F50C068">
      <w:start w:val="1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5E38F2"/>
    <w:multiLevelType w:val="hybridMultilevel"/>
    <w:tmpl w:val="88F8F52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C95FF2"/>
    <w:multiLevelType w:val="hybridMultilevel"/>
    <w:tmpl w:val="239EAC22"/>
    <w:lvl w:ilvl="0" w:tplc="2EBA096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00955"/>
    <w:multiLevelType w:val="hybridMultilevel"/>
    <w:tmpl w:val="B35AF640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C57077"/>
    <w:multiLevelType w:val="hybridMultilevel"/>
    <w:tmpl w:val="A7EC99A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8B16FA7"/>
    <w:multiLevelType w:val="hybridMultilevel"/>
    <w:tmpl w:val="05749F2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E9F66C1"/>
    <w:multiLevelType w:val="hybridMultilevel"/>
    <w:tmpl w:val="375E60A0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645657E"/>
    <w:multiLevelType w:val="hybridMultilevel"/>
    <w:tmpl w:val="DEC60B9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F5D3A19"/>
    <w:multiLevelType w:val="hybridMultilevel"/>
    <w:tmpl w:val="1548C1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9A0CD3"/>
    <w:multiLevelType w:val="hybridMultilevel"/>
    <w:tmpl w:val="D3AE4CA6"/>
    <w:lvl w:ilvl="0" w:tplc="04190011">
      <w:start w:val="1"/>
      <w:numFmt w:val="decimal"/>
      <w:lvlText w:val="%1)"/>
      <w:lvlJc w:val="left"/>
      <w:pPr>
        <w:ind w:left="654" w:hanging="360"/>
      </w:pPr>
    </w:lvl>
    <w:lvl w:ilvl="1" w:tplc="04190019" w:tentative="1">
      <w:start w:val="1"/>
      <w:numFmt w:val="lowerLetter"/>
      <w:lvlText w:val="%2."/>
      <w:lvlJc w:val="left"/>
      <w:pPr>
        <w:ind w:left="1374" w:hanging="360"/>
      </w:pPr>
    </w:lvl>
    <w:lvl w:ilvl="2" w:tplc="0419001B" w:tentative="1">
      <w:start w:val="1"/>
      <w:numFmt w:val="lowerRoman"/>
      <w:lvlText w:val="%3."/>
      <w:lvlJc w:val="right"/>
      <w:pPr>
        <w:ind w:left="2094" w:hanging="180"/>
      </w:pPr>
    </w:lvl>
    <w:lvl w:ilvl="3" w:tplc="0419000F" w:tentative="1">
      <w:start w:val="1"/>
      <w:numFmt w:val="decimal"/>
      <w:lvlText w:val="%4."/>
      <w:lvlJc w:val="left"/>
      <w:pPr>
        <w:ind w:left="2814" w:hanging="360"/>
      </w:pPr>
    </w:lvl>
    <w:lvl w:ilvl="4" w:tplc="04190019" w:tentative="1">
      <w:start w:val="1"/>
      <w:numFmt w:val="lowerLetter"/>
      <w:lvlText w:val="%5."/>
      <w:lvlJc w:val="left"/>
      <w:pPr>
        <w:ind w:left="3534" w:hanging="360"/>
      </w:pPr>
    </w:lvl>
    <w:lvl w:ilvl="5" w:tplc="0419001B" w:tentative="1">
      <w:start w:val="1"/>
      <w:numFmt w:val="lowerRoman"/>
      <w:lvlText w:val="%6."/>
      <w:lvlJc w:val="right"/>
      <w:pPr>
        <w:ind w:left="4254" w:hanging="180"/>
      </w:pPr>
    </w:lvl>
    <w:lvl w:ilvl="6" w:tplc="0419000F" w:tentative="1">
      <w:start w:val="1"/>
      <w:numFmt w:val="decimal"/>
      <w:lvlText w:val="%7."/>
      <w:lvlJc w:val="left"/>
      <w:pPr>
        <w:ind w:left="4974" w:hanging="360"/>
      </w:pPr>
    </w:lvl>
    <w:lvl w:ilvl="7" w:tplc="04190019" w:tentative="1">
      <w:start w:val="1"/>
      <w:numFmt w:val="lowerLetter"/>
      <w:lvlText w:val="%8."/>
      <w:lvlJc w:val="left"/>
      <w:pPr>
        <w:ind w:left="5694" w:hanging="360"/>
      </w:pPr>
    </w:lvl>
    <w:lvl w:ilvl="8" w:tplc="0419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1">
    <w:nsid w:val="343E5BAB"/>
    <w:multiLevelType w:val="hybridMultilevel"/>
    <w:tmpl w:val="1BAE3A0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67E2F31"/>
    <w:multiLevelType w:val="hybridMultilevel"/>
    <w:tmpl w:val="3006B9F4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6A220DF"/>
    <w:multiLevelType w:val="hybridMultilevel"/>
    <w:tmpl w:val="8CA289C2"/>
    <w:lvl w:ilvl="0" w:tplc="04190011">
      <w:start w:val="1"/>
      <w:numFmt w:val="decimal"/>
      <w:lvlText w:val="%1)"/>
      <w:lvlJc w:val="left"/>
      <w:pPr>
        <w:ind w:left="-64" w:hanging="360"/>
      </w:pPr>
    </w:lvl>
    <w:lvl w:ilvl="1" w:tplc="04190019" w:tentative="1">
      <w:start w:val="1"/>
      <w:numFmt w:val="lowerLetter"/>
      <w:lvlText w:val="%2."/>
      <w:lvlJc w:val="left"/>
      <w:pPr>
        <w:ind w:left="656" w:hanging="360"/>
      </w:pPr>
    </w:lvl>
    <w:lvl w:ilvl="2" w:tplc="0419001B" w:tentative="1">
      <w:start w:val="1"/>
      <w:numFmt w:val="lowerRoman"/>
      <w:lvlText w:val="%3."/>
      <w:lvlJc w:val="right"/>
      <w:pPr>
        <w:ind w:left="1376" w:hanging="180"/>
      </w:pPr>
    </w:lvl>
    <w:lvl w:ilvl="3" w:tplc="0419000F" w:tentative="1">
      <w:start w:val="1"/>
      <w:numFmt w:val="decimal"/>
      <w:lvlText w:val="%4."/>
      <w:lvlJc w:val="left"/>
      <w:pPr>
        <w:ind w:left="2096" w:hanging="360"/>
      </w:pPr>
    </w:lvl>
    <w:lvl w:ilvl="4" w:tplc="04190019" w:tentative="1">
      <w:start w:val="1"/>
      <w:numFmt w:val="lowerLetter"/>
      <w:lvlText w:val="%5."/>
      <w:lvlJc w:val="left"/>
      <w:pPr>
        <w:ind w:left="2816" w:hanging="360"/>
      </w:pPr>
    </w:lvl>
    <w:lvl w:ilvl="5" w:tplc="0419001B" w:tentative="1">
      <w:start w:val="1"/>
      <w:numFmt w:val="lowerRoman"/>
      <w:lvlText w:val="%6."/>
      <w:lvlJc w:val="right"/>
      <w:pPr>
        <w:ind w:left="3536" w:hanging="180"/>
      </w:pPr>
    </w:lvl>
    <w:lvl w:ilvl="6" w:tplc="0419000F" w:tentative="1">
      <w:start w:val="1"/>
      <w:numFmt w:val="decimal"/>
      <w:lvlText w:val="%7."/>
      <w:lvlJc w:val="left"/>
      <w:pPr>
        <w:ind w:left="4256" w:hanging="360"/>
      </w:pPr>
    </w:lvl>
    <w:lvl w:ilvl="7" w:tplc="04190019" w:tentative="1">
      <w:start w:val="1"/>
      <w:numFmt w:val="lowerLetter"/>
      <w:lvlText w:val="%8."/>
      <w:lvlJc w:val="left"/>
      <w:pPr>
        <w:ind w:left="4976" w:hanging="360"/>
      </w:pPr>
    </w:lvl>
    <w:lvl w:ilvl="8" w:tplc="0419001B" w:tentative="1">
      <w:start w:val="1"/>
      <w:numFmt w:val="lowerRoman"/>
      <w:lvlText w:val="%9."/>
      <w:lvlJc w:val="right"/>
      <w:pPr>
        <w:ind w:left="5696" w:hanging="180"/>
      </w:pPr>
    </w:lvl>
  </w:abstractNum>
  <w:abstractNum w:abstractNumId="14">
    <w:nsid w:val="377D002A"/>
    <w:multiLevelType w:val="hybridMultilevel"/>
    <w:tmpl w:val="7EFC1092"/>
    <w:lvl w:ilvl="0" w:tplc="04190011">
      <w:start w:val="1"/>
      <w:numFmt w:val="decimal"/>
      <w:lvlText w:val="%1)"/>
      <w:lvlJc w:val="left"/>
      <w:pPr>
        <w:ind w:left="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5005B7"/>
    <w:multiLevelType w:val="hybridMultilevel"/>
    <w:tmpl w:val="CA84A5F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8C654B0"/>
    <w:multiLevelType w:val="hybridMultilevel"/>
    <w:tmpl w:val="AE70753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9DE4108"/>
    <w:multiLevelType w:val="hybridMultilevel"/>
    <w:tmpl w:val="3A3C5BC8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DD73190"/>
    <w:multiLevelType w:val="hybridMultilevel"/>
    <w:tmpl w:val="CC44F490"/>
    <w:lvl w:ilvl="0" w:tplc="4C0CE8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3F1D6E"/>
    <w:multiLevelType w:val="hybridMultilevel"/>
    <w:tmpl w:val="B06E197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75B385C"/>
    <w:multiLevelType w:val="hybridMultilevel"/>
    <w:tmpl w:val="BCB6077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89F4A28"/>
    <w:multiLevelType w:val="hybridMultilevel"/>
    <w:tmpl w:val="6FD6CDE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C3769E"/>
    <w:multiLevelType w:val="hybridMultilevel"/>
    <w:tmpl w:val="9C6ED114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CFD517B"/>
    <w:multiLevelType w:val="hybridMultilevel"/>
    <w:tmpl w:val="58CE2896"/>
    <w:lvl w:ilvl="0" w:tplc="04190011">
      <w:start w:val="1"/>
      <w:numFmt w:val="decimal"/>
      <w:lvlText w:val="%1)"/>
      <w:lvlJc w:val="left"/>
      <w:pPr>
        <w:ind w:left="6" w:hanging="360"/>
      </w:pPr>
    </w:lvl>
    <w:lvl w:ilvl="1" w:tplc="04190019" w:tentative="1">
      <w:start w:val="1"/>
      <w:numFmt w:val="lowerLetter"/>
      <w:lvlText w:val="%2."/>
      <w:lvlJc w:val="left"/>
      <w:pPr>
        <w:ind w:left="726" w:hanging="360"/>
      </w:pPr>
    </w:lvl>
    <w:lvl w:ilvl="2" w:tplc="0419001B" w:tentative="1">
      <w:start w:val="1"/>
      <w:numFmt w:val="lowerRoman"/>
      <w:lvlText w:val="%3."/>
      <w:lvlJc w:val="right"/>
      <w:pPr>
        <w:ind w:left="1446" w:hanging="180"/>
      </w:pPr>
    </w:lvl>
    <w:lvl w:ilvl="3" w:tplc="0419000F" w:tentative="1">
      <w:start w:val="1"/>
      <w:numFmt w:val="decimal"/>
      <w:lvlText w:val="%4."/>
      <w:lvlJc w:val="left"/>
      <w:pPr>
        <w:ind w:left="2166" w:hanging="360"/>
      </w:pPr>
    </w:lvl>
    <w:lvl w:ilvl="4" w:tplc="04190019" w:tentative="1">
      <w:start w:val="1"/>
      <w:numFmt w:val="lowerLetter"/>
      <w:lvlText w:val="%5."/>
      <w:lvlJc w:val="left"/>
      <w:pPr>
        <w:ind w:left="2886" w:hanging="360"/>
      </w:pPr>
    </w:lvl>
    <w:lvl w:ilvl="5" w:tplc="0419001B" w:tentative="1">
      <w:start w:val="1"/>
      <w:numFmt w:val="lowerRoman"/>
      <w:lvlText w:val="%6."/>
      <w:lvlJc w:val="right"/>
      <w:pPr>
        <w:ind w:left="3606" w:hanging="180"/>
      </w:pPr>
    </w:lvl>
    <w:lvl w:ilvl="6" w:tplc="0419000F" w:tentative="1">
      <w:start w:val="1"/>
      <w:numFmt w:val="decimal"/>
      <w:lvlText w:val="%7."/>
      <w:lvlJc w:val="left"/>
      <w:pPr>
        <w:ind w:left="4326" w:hanging="360"/>
      </w:pPr>
    </w:lvl>
    <w:lvl w:ilvl="7" w:tplc="04190019" w:tentative="1">
      <w:start w:val="1"/>
      <w:numFmt w:val="lowerLetter"/>
      <w:lvlText w:val="%8."/>
      <w:lvlJc w:val="left"/>
      <w:pPr>
        <w:ind w:left="5046" w:hanging="360"/>
      </w:pPr>
    </w:lvl>
    <w:lvl w:ilvl="8" w:tplc="0419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24">
    <w:nsid w:val="50ED50FF"/>
    <w:multiLevelType w:val="hybridMultilevel"/>
    <w:tmpl w:val="35788976"/>
    <w:lvl w:ilvl="0" w:tplc="AD54E108">
      <w:start w:val="3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1560A5"/>
    <w:multiLevelType w:val="hybridMultilevel"/>
    <w:tmpl w:val="D6B454F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9A42107"/>
    <w:multiLevelType w:val="hybridMultilevel"/>
    <w:tmpl w:val="9C8C481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4B8269E"/>
    <w:multiLevelType w:val="hybridMultilevel"/>
    <w:tmpl w:val="D048EE8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7876D48"/>
    <w:multiLevelType w:val="hybridMultilevel"/>
    <w:tmpl w:val="8962E2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47863"/>
    <w:multiLevelType w:val="hybridMultilevel"/>
    <w:tmpl w:val="9DF41CE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9C20C6E"/>
    <w:multiLevelType w:val="hybridMultilevel"/>
    <w:tmpl w:val="596AD118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6A0B6564"/>
    <w:multiLevelType w:val="hybridMultilevel"/>
    <w:tmpl w:val="09C6304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B8B7D4B"/>
    <w:multiLevelType w:val="hybridMultilevel"/>
    <w:tmpl w:val="F81E531E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CCC0FB8"/>
    <w:multiLevelType w:val="hybridMultilevel"/>
    <w:tmpl w:val="F3CA1A58"/>
    <w:lvl w:ilvl="0" w:tplc="04190011">
      <w:start w:val="1"/>
      <w:numFmt w:val="decimal"/>
      <w:lvlText w:val="%1)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4">
    <w:nsid w:val="70442ABD"/>
    <w:multiLevelType w:val="hybridMultilevel"/>
    <w:tmpl w:val="08EA7AD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0F24F2"/>
    <w:multiLevelType w:val="hybridMultilevel"/>
    <w:tmpl w:val="7F1252F6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95611"/>
    <w:multiLevelType w:val="hybridMultilevel"/>
    <w:tmpl w:val="1D942DBE"/>
    <w:lvl w:ilvl="0" w:tplc="4430692A">
      <w:start w:val="4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693DF9"/>
    <w:multiLevelType w:val="hybridMultilevel"/>
    <w:tmpl w:val="65C49DE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3853E6"/>
    <w:multiLevelType w:val="hybridMultilevel"/>
    <w:tmpl w:val="F202DE5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CAE659D"/>
    <w:multiLevelType w:val="hybridMultilevel"/>
    <w:tmpl w:val="1CE6FDB4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10"/>
  </w:num>
  <w:num w:numId="3">
    <w:abstractNumId w:val="5"/>
  </w:num>
  <w:num w:numId="4">
    <w:abstractNumId w:val="32"/>
  </w:num>
  <w:num w:numId="5">
    <w:abstractNumId w:val="22"/>
  </w:num>
  <w:num w:numId="6">
    <w:abstractNumId w:val="25"/>
  </w:num>
  <w:num w:numId="7">
    <w:abstractNumId w:val="20"/>
  </w:num>
  <w:num w:numId="8">
    <w:abstractNumId w:val="9"/>
  </w:num>
  <w:num w:numId="9">
    <w:abstractNumId w:val="13"/>
  </w:num>
  <w:num w:numId="10">
    <w:abstractNumId w:val="21"/>
  </w:num>
  <w:num w:numId="11">
    <w:abstractNumId w:val="39"/>
  </w:num>
  <w:num w:numId="12">
    <w:abstractNumId w:val="3"/>
  </w:num>
  <w:num w:numId="13">
    <w:abstractNumId w:val="38"/>
  </w:num>
  <w:num w:numId="14">
    <w:abstractNumId w:val="8"/>
  </w:num>
  <w:num w:numId="15">
    <w:abstractNumId w:val="19"/>
  </w:num>
  <w:num w:numId="16">
    <w:abstractNumId w:val="31"/>
  </w:num>
  <w:num w:numId="17">
    <w:abstractNumId w:val="27"/>
  </w:num>
  <w:num w:numId="18">
    <w:abstractNumId w:val="4"/>
  </w:num>
  <w:num w:numId="19">
    <w:abstractNumId w:val="29"/>
  </w:num>
  <w:num w:numId="20">
    <w:abstractNumId w:val="6"/>
  </w:num>
  <w:num w:numId="21">
    <w:abstractNumId w:val="23"/>
  </w:num>
  <w:num w:numId="22">
    <w:abstractNumId w:val="11"/>
  </w:num>
  <w:num w:numId="23">
    <w:abstractNumId w:val="33"/>
  </w:num>
  <w:num w:numId="24">
    <w:abstractNumId w:val="30"/>
  </w:num>
  <w:num w:numId="25">
    <w:abstractNumId w:val="7"/>
  </w:num>
  <w:num w:numId="26">
    <w:abstractNumId w:val="16"/>
  </w:num>
  <w:num w:numId="27">
    <w:abstractNumId w:val="37"/>
  </w:num>
  <w:num w:numId="28">
    <w:abstractNumId w:val="2"/>
  </w:num>
  <w:num w:numId="29">
    <w:abstractNumId w:val="12"/>
  </w:num>
  <w:num w:numId="30">
    <w:abstractNumId w:val="26"/>
  </w:num>
  <w:num w:numId="31">
    <w:abstractNumId w:val="35"/>
  </w:num>
  <w:num w:numId="32">
    <w:abstractNumId w:val="0"/>
  </w:num>
  <w:num w:numId="33">
    <w:abstractNumId w:val="15"/>
  </w:num>
  <w:num w:numId="34">
    <w:abstractNumId w:val="24"/>
  </w:num>
  <w:num w:numId="35">
    <w:abstractNumId w:val="1"/>
  </w:num>
  <w:num w:numId="36">
    <w:abstractNumId w:val="28"/>
  </w:num>
  <w:num w:numId="37">
    <w:abstractNumId w:val="17"/>
  </w:num>
  <w:num w:numId="38">
    <w:abstractNumId w:val="36"/>
  </w:num>
  <w:num w:numId="39">
    <w:abstractNumId w:val="14"/>
  </w:num>
  <w:num w:numId="40">
    <w:abstractNumId w:val="18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D80"/>
    <w:rsid w:val="000009BA"/>
    <w:rsid w:val="00005815"/>
    <w:rsid w:val="00024B66"/>
    <w:rsid w:val="000254B5"/>
    <w:rsid w:val="00031BCF"/>
    <w:rsid w:val="00031CC4"/>
    <w:rsid w:val="00043888"/>
    <w:rsid w:val="000508FD"/>
    <w:rsid w:val="00051B68"/>
    <w:rsid w:val="00052F08"/>
    <w:rsid w:val="00060926"/>
    <w:rsid w:val="00071B71"/>
    <w:rsid w:val="000835D4"/>
    <w:rsid w:val="000839CC"/>
    <w:rsid w:val="00087D04"/>
    <w:rsid w:val="00092337"/>
    <w:rsid w:val="00092E2C"/>
    <w:rsid w:val="000B56BF"/>
    <w:rsid w:val="000C36B4"/>
    <w:rsid w:val="000D54F0"/>
    <w:rsid w:val="000F48CF"/>
    <w:rsid w:val="000F5141"/>
    <w:rsid w:val="00124713"/>
    <w:rsid w:val="00125EC4"/>
    <w:rsid w:val="00127118"/>
    <w:rsid w:val="00131D9B"/>
    <w:rsid w:val="00142848"/>
    <w:rsid w:val="00146FE2"/>
    <w:rsid w:val="00152D92"/>
    <w:rsid w:val="0016555A"/>
    <w:rsid w:val="001670EE"/>
    <w:rsid w:val="001709FF"/>
    <w:rsid w:val="00171B70"/>
    <w:rsid w:val="00175D92"/>
    <w:rsid w:val="0018756A"/>
    <w:rsid w:val="001909F4"/>
    <w:rsid w:val="0019155A"/>
    <w:rsid w:val="00195244"/>
    <w:rsid w:val="001A3A18"/>
    <w:rsid w:val="001A58D1"/>
    <w:rsid w:val="001B25A2"/>
    <w:rsid w:val="001B724E"/>
    <w:rsid w:val="001D4198"/>
    <w:rsid w:val="001E101E"/>
    <w:rsid w:val="001E6638"/>
    <w:rsid w:val="001E7715"/>
    <w:rsid w:val="001F253A"/>
    <w:rsid w:val="001F3198"/>
    <w:rsid w:val="001F51EF"/>
    <w:rsid w:val="001F66D6"/>
    <w:rsid w:val="001F7455"/>
    <w:rsid w:val="002031E7"/>
    <w:rsid w:val="002051EF"/>
    <w:rsid w:val="00205D96"/>
    <w:rsid w:val="00206278"/>
    <w:rsid w:val="00211A4C"/>
    <w:rsid w:val="00214F56"/>
    <w:rsid w:val="00235393"/>
    <w:rsid w:val="00236141"/>
    <w:rsid w:val="0024118F"/>
    <w:rsid w:val="00241CA1"/>
    <w:rsid w:val="00245C85"/>
    <w:rsid w:val="00251FF2"/>
    <w:rsid w:val="00254105"/>
    <w:rsid w:val="002572B3"/>
    <w:rsid w:val="00257683"/>
    <w:rsid w:val="00257FB7"/>
    <w:rsid w:val="00262554"/>
    <w:rsid w:val="0027097A"/>
    <w:rsid w:val="00284ED6"/>
    <w:rsid w:val="0029004F"/>
    <w:rsid w:val="00290326"/>
    <w:rsid w:val="002907BF"/>
    <w:rsid w:val="00291E26"/>
    <w:rsid w:val="002B2C1D"/>
    <w:rsid w:val="002B7F98"/>
    <w:rsid w:val="002C5140"/>
    <w:rsid w:val="002C7076"/>
    <w:rsid w:val="002D45B1"/>
    <w:rsid w:val="002D7236"/>
    <w:rsid w:val="002E13ED"/>
    <w:rsid w:val="002E33C1"/>
    <w:rsid w:val="002E76C6"/>
    <w:rsid w:val="002F12D1"/>
    <w:rsid w:val="002F6ED7"/>
    <w:rsid w:val="003204D5"/>
    <w:rsid w:val="00320A6A"/>
    <w:rsid w:val="003312F6"/>
    <w:rsid w:val="00334C58"/>
    <w:rsid w:val="00356451"/>
    <w:rsid w:val="00356E8D"/>
    <w:rsid w:val="0035746F"/>
    <w:rsid w:val="0036051D"/>
    <w:rsid w:val="00367198"/>
    <w:rsid w:val="00380E77"/>
    <w:rsid w:val="0038583A"/>
    <w:rsid w:val="003A23D2"/>
    <w:rsid w:val="003A53C0"/>
    <w:rsid w:val="003B25F7"/>
    <w:rsid w:val="003C1594"/>
    <w:rsid w:val="003C75B2"/>
    <w:rsid w:val="003D35C0"/>
    <w:rsid w:val="003D7346"/>
    <w:rsid w:val="003E2DDB"/>
    <w:rsid w:val="003E4B21"/>
    <w:rsid w:val="003F0D43"/>
    <w:rsid w:val="00414FCC"/>
    <w:rsid w:val="004217C7"/>
    <w:rsid w:val="004270D6"/>
    <w:rsid w:val="00427B38"/>
    <w:rsid w:val="0043033F"/>
    <w:rsid w:val="00434177"/>
    <w:rsid w:val="00437886"/>
    <w:rsid w:val="004430A6"/>
    <w:rsid w:val="00451F47"/>
    <w:rsid w:val="00454633"/>
    <w:rsid w:val="00465C82"/>
    <w:rsid w:val="00476330"/>
    <w:rsid w:val="00480B0A"/>
    <w:rsid w:val="00485692"/>
    <w:rsid w:val="004877A8"/>
    <w:rsid w:val="0049206B"/>
    <w:rsid w:val="004B0BB2"/>
    <w:rsid w:val="004C3482"/>
    <w:rsid w:val="004D1CA4"/>
    <w:rsid w:val="004D2E03"/>
    <w:rsid w:val="004D51EE"/>
    <w:rsid w:val="004E1982"/>
    <w:rsid w:val="004E273D"/>
    <w:rsid w:val="004E6232"/>
    <w:rsid w:val="004F3029"/>
    <w:rsid w:val="004F469B"/>
    <w:rsid w:val="00500E02"/>
    <w:rsid w:val="005031CA"/>
    <w:rsid w:val="0050646B"/>
    <w:rsid w:val="00512521"/>
    <w:rsid w:val="005172B2"/>
    <w:rsid w:val="0052500B"/>
    <w:rsid w:val="00530D72"/>
    <w:rsid w:val="00535348"/>
    <w:rsid w:val="00555DE0"/>
    <w:rsid w:val="00557AA8"/>
    <w:rsid w:val="00560734"/>
    <w:rsid w:val="005607F9"/>
    <w:rsid w:val="00566A09"/>
    <w:rsid w:val="005853BD"/>
    <w:rsid w:val="0058702B"/>
    <w:rsid w:val="00592E5B"/>
    <w:rsid w:val="00594E01"/>
    <w:rsid w:val="00597BA9"/>
    <w:rsid w:val="005A2076"/>
    <w:rsid w:val="005A607E"/>
    <w:rsid w:val="005A7882"/>
    <w:rsid w:val="005B0A0F"/>
    <w:rsid w:val="005C11DD"/>
    <w:rsid w:val="005C668E"/>
    <w:rsid w:val="005D55BE"/>
    <w:rsid w:val="005F1F52"/>
    <w:rsid w:val="005F26D6"/>
    <w:rsid w:val="006200D4"/>
    <w:rsid w:val="00623100"/>
    <w:rsid w:val="00623192"/>
    <w:rsid w:val="0063040B"/>
    <w:rsid w:val="0063256E"/>
    <w:rsid w:val="00633105"/>
    <w:rsid w:val="0063388D"/>
    <w:rsid w:val="00635C05"/>
    <w:rsid w:val="00635E55"/>
    <w:rsid w:val="0063752E"/>
    <w:rsid w:val="006422DA"/>
    <w:rsid w:val="00650AAD"/>
    <w:rsid w:val="0065224E"/>
    <w:rsid w:val="006613EB"/>
    <w:rsid w:val="00662CE6"/>
    <w:rsid w:val="00670345"/>
    <w:rsid w:val="00670741"/>
    <w:rsid w:val="006721C7"/>
    <w:rsid w:val="0067613E"/>
    <w:rsid w:val="00680A3E"/>
    <w:rsid w:val="00680CC7"/>
    <w:rsid w:val="00685AB0"/>
    <w:rsid w:val="006924B6"/>
    <w:rsid w:val="006A7339"/>
    <w:rsid w:val="006A75C9"/>
    <w:rsid w:val="006C0442"/>
    <w:rsid w:val="006C17BB"/>
    <w:rsid w:val="006C299D"/>
    <w:rsid w:val="006C3384"/>
    <w:rsid w:val="006D7D85"/>
    <w:rsid w:val="006E54E4"/>
    <w:rsid w:val="006E61CC"/>
    <w:rsid w:val="00707F7A"/>
    <w:rsid w:val="0072200E"/>
    <w:rsid w:val="00760866"/>
    <w:rsid w:val="0076569B"/>
    <w:rsid w:val="00773769"/>
    <w:rsid w:val="0078173E"/>
    <w:rsid w:val="0079497E"/>
    <w:rsid w:val="007A7986"/>
    <w:rsid w:val="007B3C06"/>
    <w:rsid w:val="007B6520"/>
    <w:rsid w:val="007C5BF6"/>
    <w:rsid w:val="007D529E"/>
    <w:rsid w:val="007D7575"/>
    <w:rsid w:val="007E28DE"/>
    <w:rsid w:val="007E595F"/>
    <w:rsid w:val="007E7357"/>
    <w:rsid w:val="007E7DAE"/>
    <w:rsid w:val="007F4EE1"/>
    <w:rsid w:val="007F5A23"/>
    <w:rsid w:val="008003BB"/>
    <w:rsid w:val="0080586B"/>
    <w:rsid w:val="00811F0E"/>
    <w:rsid w:val="00813BC0"/>
    <w:rsid w:val="008147F0"/>
    <w:rsid w:val="00814A8B"/>
    <w:rsid w:val="00815442"/>
    <w:rsid w:val="00823A6B"/>
    <w:rsid w:val="00827CA4"/>
    <w:rsid w:val="0084138A"/>
    <w:rsid w:val="00856280"/>
    <w:rsid w:val="008610DA"/>
    <w:rsid w:val="008627A4"/>
    <w:rsid w:val="0086666F"/>
    <w:rsid w:val="0087450A"/>
    <w:rsid w:val="008748BF"/>
    <w:rsid w:val="00883210"/>
    <w:rsid w:val="008865B8"/>
    <w:rsid w:val="008A38BE"/>
    <w:rsid w:val="008C186D"/>
    <w:rsid w:val="008C1FCB"/>
    <w:rsid w:val="008C3BE2"/>
    <w:rsid w:val="008C6659"/>
    <w:rsid w:val="008C7062"/>
    <w:rsid w:val="008D7116"/>
    <w:rsid w:val="008E09BD"/>
    <w:rsid w:val="008E3609"/>
    <w:rsid w:val="008F4EF4"/>
    <w:rsid w:val="008F5C55"/>
    <w:rsid w:val="0090065A"/>
    <w:rsid w:val="00902C4A"/>
    <w:rsid w:val="00904A1B"/>
    <w:rsid w:val="0091737A"/>
    <w:rsid w:val="00937917"/>
    <w:rsid w:val="009414AA"/>
    <w:rsid w:val="00941B99"/>
    <w:rsid w:val="00943FBB"/>
    <w:rsid w:val="0095091D"/>
    <w:rsid w:val="009543D2"/>
    <w:rsid w:val="00954CDA"/>
    <w:rsid w:val="00955B02"/>
    <w:rsid w:val="00956DAC"/>
    <w:rsid w:val="0097063F"/>
    <w:rsid w:val="00971B71"/>
    <w:rsid w:val="0097491D"/>
    <w:rsid w:val="00981F52"/>
    <w:rsid w:val="009C0265"/>
    <w:rsid w:val="009D0CBB"/>
    <w:rsid w:val="009D5624"/>
    <w:rsid w:val="009D7B8D"/>
    <w:rsid w:val="009F6C34"/>
    <w:rsid w:val="009F764C"/>
    <w:rsid w:val="00A0199A"/>
    <w:rsid w:val="00A03135"/>
    <w:rsid w:val="00A078C5"/>
    <w:rsid w:val="00A175E9"/>
    <w:rsid w:val="00A17883"/>
    <w:rsid w:val="00A22634"/>
    <w:rsid w:val="00A3074B"/>
    <w:rsid w:val="00A3322F"/>
    <w:rsid w:val="00A37B0F"/>
    <w:rsid w:val="00A41B8C"/>
    <w:rsid w:val="00A47F63"/>
    <w:rsid w:val="00A62F42"/>
    <w:rsid w:val="00A63151"/>
    <w:rsid w:val="00A63FB1"/>
    <w:rsid w:val="00A7203F"/>
    <w:rsid w:val="00A75618"/>
    <w:rsid w:val="00A822B7"/>
    <w:rsid w:val="00A876BF"/>
    <w:rsid w:val="00A87896"/>
    <w:rsid w:val="00A91203"/>
    <w:rsid w:val="00A93191"/>
    <w:rsid w:val="00AA23CB"/>
    <w:rsid w:val="00AB6D80"/>
    <w:rsid w:val="00AC4F3B"/>
    <w:rsid w:val="00AD1842"/>
    <w:rsid w:val="00AE027E"/>
    <w:rsid w:val="00AF0F05"/>
    <w:rsid w:val="00AF2D74"/>
    <w:rsid w:val="00B17A50"/>
    <w:rsid w:val="00B17F41"/>
    <w:rsid w:val="00B258F7"/>
    <w:rsid w:val="00B259ED"/>
    <w:rsid w:val="00B27452"/>
    <w:rsid w:val="00B277E1"/>
    <w:rsid w:val="00B4724A"/>
    <w:rsid w:val="00B47E83"/>
    <w:rsid w:val="00B50516"/>
    <w:rsid w:val="00B57105"/>
    <w:rsid w:val="00B62AA0"/>
    <w:rsid w:val="00B63812"/>
    <w:rsid w:val="00B6614C"/>
    <w:rsid w:val="00B6678E"/>
    <w:rsid w:val="00B71CBE"/>
    <w:rsid w:val="00B81F0F"/>
    <w:rsid w:val="00B87611"/>
    <w:rsid w:val="00B87ABA"/>
    <w:rsid w:val="00B93E83"/>
    <w:rsid w:val="00B95F17"/>
    <w:rsid w:val="00BA4437"/>
    <w:rsid w:val="00BA74CA"/>
    <w:rsid w:val="00BC5DCF"/>
    <w:rsid w:val="00BD0628"/>
    <w:rsid w:val="00BE17B7"/>
    <w:rsid w:val="00BE53A6"/>
    <w:rsid w:val="00C00197"/>
    <w:rsid w:val="00C11373"/>
    <w:rsid w:val="00C17EFC"/>
    <w:rsid w:val="00C229DC"/>
    <w:rsid w:val="00C22A4F"/>
    <w:rsid w:val="00C276ED"/>
    <w:rsid w:val="00C360FD"/>
    <w:rsid w:val="00C37318"/>
    <w:rsid w:val="00C500A0"/>
    <w:rsid w:val="00C502F3"/>
    <w:rsid w:val="00C675AF"/>
    <w:rsid w:val="00C723D2"/>
    <w:rsid w:val="00C849E4"/>
    <w:rsid w:val="00C84E6F"/>
    <w:rsid w:val="00C93EB2"/>
    <w:rsid w:val="00CB0678"/>
    <w:rsid w:val="00CC6BD4"/>
    <w:rsid w:val="00CD3B49"/>
    <w:rsid w:val="00CE6BB5"/>
    <w:rsid w:val="00D01C53"/>
    <w:rsid w:val="00D04DD9"/>
    <w:rsid w:val="00D25B03"/>
    <w:rsid w:val="00D320B6"/>
    <w:rsid w:val="00D37DA7"/>
    <w:rsid w:val="00D4258E"/>
    <w:rsid w:val="00D61783"/>
    <w:rsid w:val="00D72CC4"/>
    <w:rsid w:val="00D742AC"/>
    <w:rsid w:val="00D75BD3"/>
    <w:rsid w:val="00D77A3F"/>
    <w:rsid w:val="00D863D1"/>
    <w:rsid w:val="00D92E18"/>
    <w:rsid w:val="00D95C08"/>
    <w:rsid w:val="00D95F90"/>
    <w:rsid w:val="00DA14F8"/>
    <w:rsid w:val="00DA2A50"/>
    <w:rsid w:val="00DA2B5F"/>
    <w:rsid w:val="00DA2C71"/>
    <w:rsid w:val="00DA7D7F"/>
    <w:rsid w:val="00DB5B74"/>
    <w:rsid w:val="00DB73E2"/>
    <w:rsid w:val="00DC0C1A"/>
    <w:rsid w:val="00DC1EF3"/>
    <w:rsid w:val="00DC2696"/>
    <w:rsid w:val="00DC691B"/>
    <w:rsid w:val="00DD4741"/>
    <w:rsid w:val="00DE1DD7"/>
    <w:rsid w:val="00DE2301"/>
    <w:rsid w:val="00DE4926"/>
    <w:rsid w:val="00DF7335"/>
    <w:rsid w:val="00E04C22"/>
    <w:rsid w:val="00E13C47"/>
    <w:rsid w:val="00E15F0E"/>
    <w:rsid w:val="00E21985"/>
    <w:rsid w:val="00E42425"/>
    <w:rsid w:val="00E57AC0"/>
    <w:rsid w:val="00E727A5"/>
    <w:rsid w:val="00E75DAF"/>
    <w:rsid w:val="00E81244"/>
    <w:rsid w:val="00E81AEC"/>
    <w:rsid w:val="00E8669B"/>
    <w:rsid w:val="00E903F6"/>
    <w:rsid w:val="00EA1FDD"/>
    <w:rsid w:val="00EA2567"/>
    <w:rsid w:val="00EA432D"/>
    <w:rsid w:val="00EA5094"/>
    <w:rsid w:val="00EA59DC"/>
    <w:rsid w:val="00EA7677"/>
    <w:rsid w:val="00EC7EB1"/>
    <w:rsid w:val="00ED2B07"/>
    <w:rsid w:val="00ED5C65"/>
    <w:rsid w:val="00EF2220"/>
    <w:rsid w:val="00F1444D"/>
    <w:rsid w:val="00F16007"/>
    <w:rsid w:val="00F16AE9"/>
    <w:rsid w:val="00F21054"/>
    <w:rsid w:val="00F31BC0"/>
    <w:rsid w:val="00F32C91"/>
    <w:rsid w:val="00F36960"/>
    <w:rsid w:val="00F4219D"/>
    <w:rsid w:val="00F44AB3"/>
    <w:rsid w:val="00F5398E"/>
    <w:rsid w:val="00F64A1E"/>
    <w:rsid w:val="00F676E4"/>
    <w:rsid w:val="00F67DB0"/>
    <w:rsid w:val="00F73594"/>
    <w:rsid w:val="00F742F1"/>
    <w:rsid w:val="00F74C6A"/>
    <w:rsid w:val="00F82191"/>
    <w:rsid w:val="00F95511"/>
    <w:rsid w:val="00FA4A42"/>
    <w:rsid w:val="00FB08F3"/>
    <w:rsid w:val="00FB0D16"/>
    <w:rsid w:val="00FD7C1A"/>
    <w:rsid w:val="00FD7D42"/>
    <w:rsid w:val="00FE3BAE"/>
    <w:rsid w:val="00FE4A46"/>
    <w:rsid w:val="00FF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D80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bel">
    <w:name w:val="label"/>
    <w:basedOn w:val="a0"/>
    <w:rsid w:val="00AB6D80"/>
  </w:style>
  <w:style w:type="paragraph" w:styleId="a3">
    <w:name w:val="Normal (Web)"/>
    <w:basedOn w:val="a"/>
    <w:rsid w:val="00AB6D80"/>
    <w:pPr>
      <w:spacing w:before="100" w:beforeAutospacing="1" w:after="100" w:afterAutospacing="1"/>
    </w:pPr>
  </w:style>
  <w:style w:type="paragraph" w:styleId="a4">
    <w:name w:val="Body Text"/>
    <w:basedOn w:val="a"/>
    <w:link w:val="a5"/>
    <w:rsid w:val="00AB6D80"/>
    <w:pPr>
      <w:jc w:val="both"/>
    </w:pPr>
  </w:style>
  <w:style w:type="character" w:customStyle="1" w:styleId="a5">
    <w:name w:val="Основной текст Знак"/>
    <w:basedOn w:val="a0"/>
    <w:link w:val="a4"/>
    <w:rsid w:val="00AB6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rsid w:val="00AB6D80"/>
    <w:rPr>
      <w:color w:val="0000FF"/>
      <w:u w:val="single"/>
    </w:rPr>
  </w:style>
  <w:style w:type="paragraph" w:styleId="a7">
    <w:name w:val="footnote text"/>
    <w:basedOn w:val="a"/>
    <w:link w:val="a8"/>
    <w:uiPriority w:val="99"/>
    <w:rsid w:val="00AB6D80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AB6D8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uiPriority w:val="99"/>
    <w:rsid w:val="00AB6D80"/>
    <w:rPr>
      <w:vertAlign w:val="superscript"/>
    </w:rPr>
  </w:style>
  <w:style w:type="character" w:styleId="aa">
    <w:name w:val="annotation reference"/>
    <w:semiHidden/>
    <w:rsid w:val="00AB6D80"/>
    <w:rPr>
      <w:sz w:val="16"/>
      <w:szCs w:val="16"/>
    </w:rPr>
  </w:style>
  <w:style w:type="paragraph" w:styleId="ab">
    <w:name w:val="annotation text"/>
    <w:basedOn w:val="a"/>
    <w:link w:val="ac"/>
    <w:semiHidden/>
    <w:rsid w:val="00AB6D80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semiHidden/>
    <w:rsid w:val="00AB6D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semiHidden/>
    <w:rsid w:val="00AB6D80"/>
    <w:rPr>
      <w:b/>
      <w:bCs/>
    </w:rPr>
  </w:style>
  <w:style w:type="character" w:customStyle="1" w:styleId="ae">
    <w:name w:val="Тема примечания Знак"/>
    <w:basedOn w:val="ac"/>
    <w:link w:val="ad"/>
    <w:semiHidden/>
    <w:rsid w:val="00AB6D8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rsid w:val="00AB6D8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B6D80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footer"/>
    <w:basedOn w:val="a"/>
    <w:link w:val="af2"/>
    <w:rsid w:val="00AB6D80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AB6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page number"/>
    <w:basedOn w:val="a0"/>
    <w:rsid w:val="00AB6D80"/>
  </w:style>
  <w:style w:type="paragraph" w:customStyle="1" w:styleId="14">
    <w:name w:val="Обычный + 14 пт"/>
    <w:aliases w:val="полужирный,По центру"/>
    <w:basedOn w:val="a3"/>
    <w:rsid w:val="00AB6D80"/>
    <w:rPr>
      <w:lang w:val="en-US"/>
    </w:rPr>
  </w:style>
  <w:style w:type="character" w:styleId="af4">
    <w:name w:val="Emphasis"/>
    <w:uiPriority w:val="20"/>
    <w:qFormat/>
    <w:rsid w:val="00AB6D80"/>
    <w:rPr>
      <w:i/>
      <w:iCs/>
    </w:rPr>
  </w:style>
  <w:style w:type="character" w:customStyle="1" w:styleId="apple-converted-space">
    <w:name w:val="apple-converted-space"/>
    <w:rsid w:val="00AB6D80"/>
  </w:style>
  <w:style w:type="paragraph" w:styleId="af5">
    <w:name w:val="Subtitle"/>
    <w:basedOn w:val="a"/>
    <w:link w:val="af6"/>
    <w:qFormat/>
    <w:rsid w:val="00AB6D80"/>
    <w:rPr>
      <w:b/>
      <w:bCs/>
      <w:i/>
      <w:iCs/>
      <w:u w:val="single"/>
    </w:rPr>
  </w:style>
  <w:style w:type="character" w:customStyle="1" w:styleId="af6">
    <w:name w:val="Подзаголовок Знак"/>
    <w:basedOn w:val="a0"/>
    <w:link w:val="af5"/>
    <w:rsid w:val="00AB6D80"/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ru-RU"/>
    </w:rPr>
  </w:style>
  <w:style w:type="table" w:styleId="af7">
    <w:name w:val="Table Grid"/>
    <w:basedOn w:val="a1"/>
    <w:uiPriority w:val="39"/>
    <w:rsid w:val="00BA44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header"/>
    <w:basedOn w:val="a"/>
    <w:link w:val="af9"/>
    <w:uiPriority w:val="99"/>
    <w:unhideWhenUsed/>
    <w:rsid w:val="00284ED6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rsid w:val="00284E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List Paragraph"/>
    <w:basedOn w:val="a"/>
    <w:uiPriority w:val="34"/>
    <w:qFormat/>
    <w:rsid w:val="00566A09"/>
    <w:pPr>
      <w:spacing w:after="240" w:line="259" w:lineRule="auto"/>
      <w:ind w:left="720"/>
      <w:contextualSpacing/>
    </w:pPr>
  </w:style>
  <w:style w:type="character" w:styleId="afb">
    <w:name w:val="Placeholder Text"/>
    <w:basedOn w:val="a0"/>
    <w:uiPriority w:val="99"/>
    <w:semiHidden/>
    <w:rsid w:val="001F51EF"/>
    <w:rPr>
      <w:color w:val="808080"/>
    </w:rPr>
  </w:style>
  <w:style w:type="character" w:styleId="afc">
    <w:name w:val="line number"/>
    <w:basedOn w:val="a0"/>
    <w:uiPriority w:val="99"/>
    <w:semiHidden/>
    <w:unhideWhenUsed/>
    <w:rsid w:val="00C229DC"/>
  </w:style>
  <w:style w:type="paragraph" w:styleId="afd">
    <w:name w:val="Title"/>
    <w:basedOn w:val="a"/>
    <w:next w:val="a"/>
    <w:link w:val="afe"/>
    <w:uiPriority w:val="10"/>
    <w:qFormat/>
    <w:rsid w:val="0090065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e">
    <w:name w:val="Название Знак"/>
    <w:basedOn w:val="a0"/>
    <w:link w:val="afd"/>
    <w:uiPriority w:val="10"/>
    <w:rsid w:val="0090065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D80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abel">
    <w:name w:val="label"/>
    <w:basedOn w:val="a0"/>
    <w:rsid w:val="00AB6D80"/>
  </w:style>
  <w:style w:type="paragraph" w:styleId="a3">
    <w:name w:val="Normal (Web)"/>
    <w:basedOn w:val="a"/>
    <w:rsid w:val="00AB6D80"/>
    <w:pPr>
      <w:spacing w:before="100" w:beforeAutospacing="1" w:after="100" w:afterAutospacing="1"/>
    </w:pPr>
  </w:style>
  <w:style w:type="paragraph" w:styleId="a4">
    <w:name w:val="Body Text"/>
    <w:basedOn w:val="a"/>
    <w:link w:val="a5"/>
    <w:rsid w:val="00AB6D80"/>
    <w:pPr>
      <w:jc w:val="both"/>
    </w:pPr>
  </w:style>
  <w:style w:type="character" w:customStyle="1" w:styleId="a5">
    <w:name w:val="Основной текст Знак"/>
    <w:basedOn w:val="a0"/>
    <w:link w:val="a4"/>
    <w:rsid w:val="00AB6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rsid w:val="00AB6D80"/>
    <w:rPr>
      <w:color w:val="0000FF"/>
      <w:u w:val="single"/>
    </w:rPr>
  </w:style>
  <w:style w:type="paragraph" w:styleId="a7">
    <w:name w:val="footnote text"/>
    <w:basedOn w:val="a"/>
    <w:link w:val="a8"/>
    <w:uiPriority w:val="99"/>
    <w:rsid w:val="00AB6D80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AB6D8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uiPriority w:val="99"/>
    <w:rsid w:val="00AB6D80"/>
    <w:rPr>
      <w:vertAlign w:val="superscript"/>
    </w:rPr>
  </w:style>
  <w:style w:type="character" w:styleId="aa">
    <w:name w:val="annotation reference"/>
    <w:semiHidden/>
    <w:rsid w:val="00AB6D80"/>
    <w:rPr>
      <w:sz w:val="16"/>
      <w:szCs w:val="16"/>
    </w:rPr>
  </w:style>
  <w:style w:type="paragraph" w:styleId="ab">
    <w:name w:val="annotation text"/>
    <w:basedOn w:val="a"/>
    <w:link w:val="ac"/>
    <w:semiHidden/>
    <w:rsid w:val="00AB6D80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semiHidden/>
    <w:rsid w:val="00AB6D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semiHidden/>
    <w:rsid w:val="00AB6D80"/>
    <w:rPr>
      <w:b/>
      <w:bCs/>
    </w:rPr>
  </w:style>
  <w:style w:type="character" w:customStyle="1" w:styleId="ae">
    <w:name w:val="Тема примечания Знак"/>
    <w:basedOn w:val="ac"/>
    <w:link w:val="ad"/>
    <w:semiHidden/>
    <w:rsid w:val="00AB6D8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rsid w:val="00AB6D8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AB6D80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footer"/>
    <w:basedOn w:val="a"/>
    <w:link w:val="af2"/>
    <w:rsid w:val="00AB6D80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AB6D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page number"/>
    <w:basedOn w:val="a0"/>
    <w:rsid w:val="00AB6D80"/>
  </w:style>
  <w:style w:type="paragraph" w:customStyle="1" w:styleId="14">
    <w:name w:val="Обычный + 14 пт"/>
    <w:aliases w:val="полужирный,По центру"/>
    <w:basedOn w:val="a3"/>
    <w:rsid w:val="00AB6D80"/>
    <w:rPr>
      <w:lang w:val="en-US"/>
    </w:rPr>
  </w:style>
  <w:style w:type="character" w:styleId="af4">
    <w:name w:val="Emphasis"/>
    <w:uiPriority w:val="20"/>
    <w:qFormat/>
    <w:rsid w:val="00AB6D80"/>
    <w:rPr>
      <w:i/>
      <w:iCs/>
    </w:rPr>
  </w:style>
  <w:style w:type="character" w:customStyle="1" w:styleId="apple-converted-space">
    <w:name w:val="apple-converted-space"/>
    <w:rsid w:val="00AB6D80"/>
  </w:style>
  <w:style w:type="paragraph" w:styleId="af5">
    <w:name w:val="Subtitle"/>
    <w:basedOn w:val="a"/>
    <w:link w:val="af6"/>
    <w:qFormat/>
    <w:rsid w:val="00AB6D80"/>
    <w:rPr>
      <w:b/>
      <w:bCs/>
      <w:i/>
      <w:iCs/>
      <w:u w:val="single"/>
    </w:rPr>
  </w:style>
  <w:style w:type="character" w:customStyle="1" w:styleId="af6">
    <w:name w:val="Подзаголовок Знак"/>
    <w:basedOn w:val="a0"/>
    <w:link w:val="af5"/>
    <w:rsid w:val="00AB6D80"/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ru-RU"/>
    </w:rPr>
  </w:style>
  <w:style w:type="table" w:styleId="af7">
    <w:name w:val="Table Grid"/>
    <w:basedOn w:val="a1"/>
    <w:uiPriority w:val="39"/>
    <w:rsid w:val="00BA44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header"/>
    <w:basedOn w:val="a"/>
    <w:link w:val="af9"/>
    <w:uiPriority w:val="99"/>
    <w:unhideWhenUsed/>
    <w:rsid w:val="00284ED6"/>
    <w:pPr>
      <w:tabs>
        <w:tab w:val="center" w:pos="4677"/>
        <w:tab w:val="right" w:pos="9355"/>
      </w:tabs>
    </w:pPr>
  </w:style>
  <w:style w:type="character" w:customStyle="1" w:styleId="af9">
    <w:name w:val="Верхний колонтитул Знак"/>
    <w:basedOn w:val="a0"/>
    <w:link w:val="af8"/>
    <w:uiPriority w:val="99"/>
    <w:rsid w:val="00284E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List Paragraph"/>
    <w:basedOn w:val="a"/>
    <w:uiPriority w:val="34"/>
    <w:qFormat/>
    <w:rsid w:val="00566A09"/>
    <w:pPr>
      <w:spacing w:after="240" w:line="259" w:lineRule="auto"/>
      <w:ind w:left="720"/>
      <w:contextualSpacing/>
    </w:pPr>
  </w:style>
  <w:style w:type="character" w:styleId="afb">
    <w:name w:val="Placeholder Text"/>
    <w:basedOn w:val="a0"/>
    <w:uiPriority w:val="99"/>
    <w:semiHidden/>
    <w:rsid w:val="001F51EF"/>
    <w:rPr>
      <w:color w:val="808080"/>
    </w:rPr>
  </w:style>
  <w:style w:type="character" w:styleId="afc">
    <w:name w:val="line number"/>
    <w:basedOn w:val="a0"/>
    <w:uiPriority w:val="99"/>
    <w:semiHidden/>
    <w:unhideWhenUsed/>
    <w:rsid w:val="00C229DC"/>
  </w:style>
  <w:style w:type="paragraph" w:styleId="afd">
    <w:name w:val="Title"/>
    <w:basedOn w:val="a"/>
    <w:next w:val="a"/>
    <w:link w:val="afe"/>
    <w:uiPriority w:val="10"/>
    <w:qFormat/>
    <w:rsid w:val="0090065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e">
    <w:name w:val="Название Знак"/>
    <w:basedOn w:val="a0"/>
    <w:link w:val="afd"/>
    <w:uiPriority w:val="10"/>
    <w:rsid w:val="0090065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3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1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6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9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6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8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corporateleader@donorsforum.ru" TargetMode="External"/><Relationship Id="rId18" Type="http://schemas.openxmlformats.org/officeDocument/2006/relationships/hyperlink" Target="mailto:corporateleader@donorsforum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hyperlink" Target="mailto:corporateleader@donorsforu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25BF8-3F56-4D06-ACAB-C8DCA4CA3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Анкета ЛКБ-2017.dotx</Template>
  <TotalTime>38</TotalTime>
  <Pages>13</Pages>
  <Words>4438</Words>
  <Characters>25303</Characters>
  <Application>Microsoft Office Word</Application>
  <DocSecurity>0</DocSecurity>
  <Lines>210</Lines>
  <Paragraphs>59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PricewaterhouseCoopers</Company>
  <LinksUpToDate>false</LinksUpToDate>
  <CharactersWithSpaces>29682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Abarkovets</cp:lastModifiedBy>
  <cp:revision>3</cp:revision>
  <dcterms:created xsi:type="dcterms:W3CDTF">2017-04-11T16:32:00Z</dcterms:created>
  <dcterms:modified xsi:type="dcterms:W3CDTF">2017-04-24T14:26:00Z</dcterms:modified>
</cp:coreProperties>
</file>